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59EB0B" w14:textId="77777777" w:rsidR="00555E3A" w:rsidRPr="00D679A5" w:rsidRDefault="00C65626" w:rsidP="00AC2FA2">
      <w:pPr>
        <w:rPr>
          <w:color w:val="FF0000"/>
        </w:rPr>
      </w:pPr>
      <w:r w:rsidRPr="00D679A5">
        <w:rPr>
          <w:noProof/>
          <w:color w:val="FF0000"/>
          <w:lang w:eastAsia="sv-SE"/>
        </w:rPr>
        <w:drawing>
          <wp:anchor distT="0" distB="0" distL="114300" distR="114300" simplePos="0" relativeHeight="251678720" behindDoc="0" locked="0" layoutInCell="1" allowOverlap="1" wp14:anchorId="57C650CA" wp14:editId="6E1628B3">
            <wp:simplePos x="0" y="0"/>
            <wp:positionH relativeFrom="margin">
              <wp:posOffset>-291834</wp:posOffset>
            </wp:positionH>
            <wp:positionV relativeFrom="paragraph">
              <wp:posOffset>201930</wp:posOffset>
            </wp:positionV>
            <wp:extent cx="1695450" cy="1436370"/>
            <wp:effectExtent l="0" t="0" r="0" b="0"/>
            <wp:wrapTopAndBottom/>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u_logo_beskuren-cmyk.jpg"/>
                    <pic:cNvPicPr/>
                  </pic:nvPicPr>
                  <pic:blipFill>
                    <a:blip r:embed="rId14">
                      <a:extLst>
                        <a:ext uri="{28A0092B-C50C-407E-A947-70E740481C1C}">
                          <a14:useLocalDpi xmlns:a14="http://schemas.microsoft.com/office/drawing/2010/main" val="0"/>
                        </a:ext>
                      </a:extLst>
                    </a:blip>
                    <a:stretch>
                      <a:fillRect/>
                    </a:stretch>
                  </pic:blipFill>
                  <pic:spPr>
                    <a:xfrm>
                      <a:off x="0" y="0"/>
                      <a:ext cx="1695450" cy="1436370"/>
                    </a:xfrm>
                    <a:prstGeom prst="rect">
                      <a:avLst/>
                    </a:prstGeom>
                  </pic:spPr>
                </pic:pic>
              </a:graphicData>
            </a:graphic>
            <wp14:sizeRelH relativeFrom="margin">
              <wp14:pctWidth>0</wp14:pctWidth>
            </wp14:sizeRelH>
            <wp14:sizeRelV relativeFrom="margin">
              <wp14:pctHeight>0</wp14:pctHeight>
            </wp14:sizeRelV>
          </wp:anchor>
        </w:drawing>
      </w:r>
    </w:p>
    <w:p w14:paraId="1E9AB46E" w14:textId="68BBF16D" w:rsidR="00EC0064" w:rsidRPr="00DE0B97" w:rsidRDefault="00243B27" w:rsidP="0097790C">
      <w:pPr>
        <w:pStyle w:val="Huvudtitelspace"/>
        <w:rPr>
          <w:rStyle w:val="Mainpagesubtitle"/>
          <w:color w:val="auto"/>
        </w:rPr>
      </w:pPr>
      <w:r w:rsidRPr="00DE0B97">
        <w:rPr>
          <w:rStyle w:val="Mainpagetitle"/>
          <w:color w:val="auto"/>
        </w:rPr>
        <w:t>Årsrapport GPS-märkta älgar och inventeringar i brandområdet</w:t>
      </w:r>
      <w:r w:rsidR="00EC0064" w:rsidRPr="00DE0B97">
        <w:rPr>
          <w:rStyle w:val="Mainpagetitle"/>
          <w:color w:val="auto"/>
        </w:rPr>
        <w:t xml:space="preserve"> </w:t>
      </w:r>
      <w:r w:rsidR="00212D0F" w:rsidRPr="00DE0B97">
        <w:rPr>
          <w:rStyle w:val="Mainpagetitle"/>
          <w:color w:val="auto"/>
        </w:rPr>
        <w:t>20</w:t>
      </w:r>
      <w:r w:rsidR="00D679A5" w:rsidRPr="00DE0B97">
        <w:rPr>
          <w:rStyle w:val="Mainpagetitle"/>
          <w:color w:val="auto"/>
        </w:rPr>
        <w:t>24</w:t>
      </w:r>
      <w:r w:rsidR="00212D0F" w:rsidRPr="00DE0B97">
        <w:rPr>
          <w:rStyle w:val="Mainpagetitle"/>
          <w:color w:val="auto"/>
        </w:rPr>
        <w:t>-202</w:t>
      </w:r>
      <w:r w:rsidR="00D679A5" w:rsidRPr="00DE0B97">
        <w:rPr>
          <w:rStyle w:val="Mainpagetitle"/>
          <w:color w:val="auto"/>
        </w:rPr>
        <w:t>5</w:t>
      </w:r>
      <w:r w:rsidR="00EC0064" w:rsidRPr="00DE0B97">
        <w:rPr>
          <w:rStyle w:val="Mainpagetitle"/>
          <w:color w:val="auto"/>
        </w:rPr>
        <w:br/>
      </w:r>
      <w:r w:rsidR="00EC0064" w:rsidRPr="00DE0B97">
        <w:rPr>
          <w:rStyle w:val="Mainpagesubtitle"/>
          <w:color w:val="auto"/>
        </w:rPr>
        <w:t xml:space="preserve">– </w:t>
      </w:r>
      <w:r w:rsidRPr="00DE0B97">
        <w:rPr>
          <w:rStyle w:val="Mainpagesubtitle"/>
          <w:color w:val="auto"/>
        </w:rPr>
        <w:t xml:space="preserve">Fördelning, </w:t>
      </w:r>
      <w:r w:rsidR="00574414" w:rsidRPr="00DE0B97">
        <w:rPr>
          <w:rStyle w:val="Mainpagesubtitle"/>
          <w:color w:val="auto"/>
        </w:rPr>
        <w:t>reproduk</w:t>
      </w:r>
      <w:r w:rsidR="00C51F19" w:rsidRPr="00DE0B97">
        <w:rPr>
          <w:rStyle w:val="Mainpagesubtitle"/>
          <w:color w:val="auto"/>
        </w:rPr>
        <w:t>tion</w:t>
      </w:r>
      <w:r w:rsidRPr="00DE0B97">
        <w:rPr>
          <w:rStyle w:val="Mainpagesubtitle"/>
          <w:color w:val="auto"/>
        </w:rPr>
        <w:t>, livsmiljö, bärris och spillning</w:t>
      </w:r>
      <w:r w:rsidR="00EC0064" w:rsidRPr="00DE0B97">
        <w:rPr>
          <w:rStyle w:val="Mainpagesubtitle"/>
          <w:color w:val="auto"/>
        </w:rPr>
        <w:t xml:space="preserve"> </w:t>
      </w:r>
    </w:p>
    <w:bookmarkStart w:id="0" w:name="_Toc527098939"/>
    <w:p w14:paraId="3008929D" w14:textId="59771C0A" w:rsidR="00EC0064" w:rsidRPr="00DE0B97" w:rsidRDefault="00582E75" w:rsidP="00A6750D">
      <w:pPr>
        <w:pStyle w:val="Mainpageotherlanguage"/>
      </w:pPr>
      <w:r w:rsidRPr="00DE0B97">
        <w:rPr>
          <w:noProof/>
          <w:lang w:eastAsia="sv-SE"/>
        </w:rPr>
        <mc:AlternateContent>
          <mc:Choice Requires="wps">
            <w:drawing>
              <wp:anchor distT="0" distB="0" distL="114300" distR="114300" simplePos="0" relativeHeight="251694080" behindDoc="0" locked="0" layoutInCell="1" allowOverlap="1" wp14:anchorId="63245AA1" wp14:editId="04B5B938">
                <wp:simplePos x="0" y="0"/>
                <wp:positionH relativeFrom="column">
                  <wp:posOffset>1237615</wp:posOffset>
                </wp:positionH>
                <wp:positionV relativeFrom="paragraph">
                  <wp:posOffset>72602</wp:posOffset>
                </wp:positionV>
                <wp:extent cx="2391410" cy="7633970"/>
                <wp:effectExtent l="0" t="0" r="111760" b="0"/>
                <wp:wrapNone/>
                <wp:docPr id="37" name="Platshållare för text 36">
                  <a:extLst xmlns:a="http://schemas.openxmlformats.org/drawingml/2006/main">
                    <a:ext uri="{FF2B5EF4-FFF2-40B4-BE49-F238E27FC236}">
                      <a16:creationId xmlns:a16="http://schemas.microsoft.com/office/drawing/2014/main" id="{D1311083-14BB-4105-B07B-41F6C31F0AC2}"/>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rot="3700217">
                          <a:off x="0" y="0"/>
                          <a:ext cx="2391410" cy="7633970"/>
                        </a:xfrm>
                        <a:custGeom>
                          <a:avLst/>
                          <a:gdLst>
                            <a:gd name="connsiteX0" fmla="*/ 0 w 1533233"/>
                            <a:gd name="connsiteY0" fmla="*/ 6008703 h 6008703"/>
                            <a:gd name="connsiteX1" fmla="*/ 1533233 w 1533233"/>
                            <a:gd name="connsiteY1" fmla="*/ 0 h 6008703"/>
                            <a:gd name="connsiteX2" fmla="*/ 1533233 w 1533233"/>
                            <a:gd name="connsiteY2" fmla="*/ 6008703 h 6008703"/>
                            <a:gd name="connsiteX3" fmla="*/ 0 w 1533233"/>
                            <a:gd name="connsiteY3" fmla="*/ 6008703 h 6008703"/>
                            <a:gd name="connsiteX0" fmla="*/ 0 w 1533233"/>
                            <a:gd name="connsiteY0" fmla="*/ 6008703 h 6014621"/>
                            <a:gd name="connsiteX1" fmla="*/ 1533233 w 1533233"/>
                            <a:gd name="connsiteY1" fmla="*/ 0 h 6014621"/>
                            <a:gd name="connsiteX2" fmla="*/ 314033 w 1533233"/>
                            <a:gd name="connsiteY2" fmla="*/ 6014621 h 6014621"/>
                            <a:gd name="connsiteX3" fmla="*/ 0 w 1533233"/>
                            <a:gd name="connsiteY3" fmla="*/ 6008703 h 6014621"/>
                            <a:gd name="connsiteX0" fmla="*/ 0 w 1538565"/>
                            <a:gd name="connsiteY0" fmla="*/ 5843418 h 5849336"/>
                            <a:gd name="connsiteX1" fmla="*/ 1538565 w 1538565"/>
                            <a:gd name="connsiteY1" fmla="*/ 0 h 5849336"/>
                            <a:gd name="connsiteX2" fmla="*/ 314033 w 1538565"/>
                            <a:gd name="connsiteY2" fmla="*/ 5849336 h 5849336"/>
                            <a:gd name="connsiteX3" fmla="*/ 0 w 1538565"/>
                            <a:gd name="connsiteY3" fmla="*/ 5843418 h 5849336"/>
                            <a:gd name="connsiteX0" fmla="*/ 0 w 1538565"/>
                            <a:gd name="connsiteY0" fmla="*/ 5843418 h 5849336"/>
                            <a:gd name="connsiteX1" fmla="*/ 1538565 w 1538565"/>
                            <a:gd name="connsiteY1" fmla="*/ 0 h 5849336"/>
                            <a:gd name="connsiteX2" fmla="*/ 1492752 w 1538565"/>
                            <a:gd name="connsiteY2" fmla="*/ 216524 h 5849336"/>
                            <a:gd name="connsiteX3" fmla="*/ 314033 w 1538565"/>
                            <a:gd name="connsiteY3" fmla="*/ 5849336 h 5849336"/>
                            <a:gd name="connsiteX4" fmla="*/ 0 w 1538565"/>
                            <a:gd name="connsiteY4" fmla="*/ 5843418 h 5849336"/>
                            <a:gd name="connsiteX0" fmla="*/ 0 w 1542759"/>
                            <a:gd name="connsiteY0" fmla="*/ 5843418 h 5849336"/>
                            <a:gd name="connsiteX1" fmla="*/ 1538565 w 1542759"/>
                            <a:gd name="connsiteY1" fmla="*/ 0 h 5849336"/>
                            <a:gd name="connsiteX2" fmla="*/ 1542759 w 1542759"/>
                            <a:gd name="connsiteY2" fmla="*/ 54599 h 5849336"/>
                            <a:gd name="connsiteX3" fmla="*/ 314033 w 1542759"/>
                            <a:gd name="connsiteY3" fmla="*/ 5849336 h 5849336"/>
                            <a:gd name="connsiteX4" fmla="*/ 0 w 1542759"/>
                            <a:gd name="connsiteY4" fmla="*/ 5843418 h 5849336"/>
                            <a:gd name="connsiteX0" fmla="*/ 0 w 1538565"/>
                            <a:gd name="connsiteY0" fmla="*/ 5843418 h 5849336"/>
                            <a:gd name="connsiteX1" fmla="*/ 1538565 w 1538565"/>
                            <a:gd name="connsiteY1" fmla="*/ 0 h 5849336"/>
                            <a:gd name="connsiteX2" fmla="*/ 1535615 w 1538565"/>
                            <a:gd name="connsiteY2" fmla="*/ 56980 h 5849336"/>
                            <a:gd name="connsiteX3" fmla="*/ 314033 w 1538565"/>
                            <a:gd name="connsiteY3" fmla="*/ 5849336 h 5849336"/>
                            <a:gd name="connsiteX4" fmla="*/ 0 w 1538565"/>
                            <a:gd name="connsiteY4" fmla="*/ 5843418 h 5849336"/>
                            <a:gd name="connsiteX0" fmla="*/ 0 w 1578477"/>
                            <a:gd name="connsiteY0" fmla="*/ 5843418 h 5849336"/>
                            <a:gd name="connsiteX1" fmla="*/ 1538565 w 1578477"/>
                            <a:gd name="connsiteY1" fmla="*/ 0 h 5849336"/>
                            <a:gd name="connsiteX2" fmla="*/ 1578477 w 1578477"/>
                            <a:gd name="connsiteY2" fmla="*/ 87937 h 5849336"/>
                            <a:gd name="connsiteX3" fmla="*/ 314033 w 1578477"/>
                            <a:gd name="connsiteY3" fmla="*/ 5849336 h 5849336"/>
                            <a:gd name="connsiteX4" fmla="*/ 0 w 1578477"/>
                            <a:gd name="connsiteY4" fmla="*/ 5843418 h 5849336"/>
                            <a:gd name="connsiteX0" fmla="*/ 0 w 1578502"/>
                            <a:gd name="connsiteY0" fmla="*/ 5843418 h 5849336"/>
                            <a:gd name="connsiteX1" fmla="*/ 1538565 w 1578502"/>
                            <a:gd name="connsiteY1" fmla="*/ 0 h 5849336"/>
                            <a:gd name="connsiteX2" fmla="*/ 1578477 w 1578502"/>
                            <a:gd name="connsiteY2" fmla="*/ 87937 h 5849336"/>
                            <a:gd name="connsiteX3" fmla="*/ 314033 w 1578502"/>
                            <a:gd name="connsiteY3" fmla="*/ 5849336 h 5849336"/>
                            <a:gd name="connsiteX4" fmla="*/ 0 w 1578502"/>
                            <a:gd name="connsiteY4" fmla="*/ 5843418 h 5849336"/>
                            <a:gd name="connsiteX0" fmla="*/ 0 w 1543111"/>
                            <a:gd name="connsiteY0" fmla="*/ 5843418 h 5849336"/>
                            <a:gd name="connsiteX1" fmla="*/ 1538565 w 1543111"/>
                            <a:gd name="connsiteY1" fmla="*/ 0 h 5849336"/>
                            <a:gd name="connsiteX2" fmla="*/ 1530852 w 1543111"/>
                            <a:gd name="connsiteY2" fmla="*/ 83174 h 5849336"/>
                            <a:gd name="connsiteX3" fmla="*/ 314033 w 1543111"/>
                            <a:gd name="connsiteY3" fmla="*/ 5849336 h 5849336"/>
                            <a:gd name="connsiteX4" fmla="*/ 0 w 1543111"/>
                            <a:gd name="connsiteY4" fmla="*/ 5843418 h 5849336"/>
                            <a:gd name="connsiteX0" fmla="*/ 0 w 1540225"/>
                            <a:gd name="connsiteY0" fmla="*/ 5843418 h 5849336"/>
                            <a:gd name="connsiteX1" fmla="*/ 1538565 w 1540225"/>
                            <a:gd name="connsiteY1" fmla="*/ 0 h 5849336"/>
                            <a:gd name="connsiteX2" fmla="*/ 1530852 w 1540225"/>
                            <a:gd name="connsiteY2" fmla="*/ 83174 h 5849336"/>
                            <a:gd name="connsiteX3" fmla="*/ 314033 w 1540225"/>
                            <a:gd name="connsiteY3" fmla="*/ 5849336 h 5849336"/>
                            <a:gd name="connsiteX4" fmla="*/ 0 w 1540225"/>
                            <a:gd name="connsiteY4" fmla="*/ 5843418 h 5849336"/>
                            <a:gd name="connsiteX0" fmla="*/ 0 w 1545425"/>
                            <a:gd name="connsiteY0" fmla="*/ 5843418 h 5849336"/>
                            <a:gd name="connsiteX1" fmla="*/ 1538565 w 1545425"/>
                            <a:gd name="connsiteY1" fmla="*/ 0 h 5849336"/>
                            <a:gd name="connsiteX2" fmla="*/ 1545139 w 1545425"/>
                            <a:gd name="connsiteY2" fmla="*/ 80793 h 5849336"/>
                            <a:gd name="connsiteX3" fmla="*/ 314033 w 1545425"/>
                            <a:gd name="connsiteY3" fmla="*/ 5849336 h 5849336"/>
                            <a:gd name="connsiteX4" fmla="*/ 0 w 1545425"/>
                            <a:gd name="connsiteY4" fmla="*/ 5843418 h 5849336"/>
                            <a:gd name="connsiteX0" fmla="*/ 0 w 1543488"/>
                            <a:gd name="connsiteY0" fmla="*/ 5843418 h 5849336"/>
                            <a:gd name="connsiteX1" fmla="*/ 1538565 w 1543488"/>
                            <a:gd name="connsiteY1" fmla="*/ 0 h 5849336"/>
                            <a:gd name="connsiteX2" fmla="*/ 1542758 w 1543488"/>
                            <a:gd name="connsiteY2" fmla="*/ 49836 h 5849336"/>
                            <a:gd name="connsiteX3" fmla="*/ 314033 w 1543488"/>
                            <a:gd name="connsiteY3" fmla="*/ 5849336 h 5849336"/>
                            <a:gd name="connsiteX4" fmla="*/ 0 w 1543488"/>
                            <a:gd name="connsiteY4" fmla="*/ 5843418 h 5849336"/>
                            <a:gd name="connsiteX0" fmla="*/ 0 w 1547499"/>
                            <a:gd name="connsiteY0" fmla="*/ 6878649 h 6884567"/>
                            <a:gd name="connsiteX1" fmla="*/ 1545097 w 1547499"/>
                            <a:gd name="connsiteY1" fmla="*/ 0 h 6884567"/>
                            <a:gd name="connsiteX2" fmla="*/ 1542758 w 1547499"/>
                            <a:gd name="connsiteY2" fmla="*/ 1085067 h 6884567"/>
                            <a:gd name="connsiteX3" fmla="*/ 314033 w 1547499"/>
                            <a:gd name="connsiteY3" fmla="*/ 6884567 h 6884567"/>
                            <a:gd name="connsiteX4" fmla="*/ 0 w 1547499"/>
                            <a:gd name="connsiteY4" fmla="*/ 6878649 h 6884567"/>
                            <a:gd name="connsiteX0" fmla="*/ 0 w 1565663"/>
                            <a:gd name="connsiteY0" fmla="*/ 6878649 h 6884567"/>
                            <a:gd name="connsiteX1" fmla="*/ 1545097 w 1565663"/>
                            <a:gd name="connsiteY1" fmla="*/ 0 h 6884567"/>
                            <a:gd name="connsiteX2" fmla="*/ 1565618 w 1565663"/>
                            <a:gd name="connsiteY2" fmla="*/ 20444 h 6884567"/>
                            <a:gd name="connsiteX3" fmla="*/ 314033 w 1565663"/>
                            <a:gd name="connsiteY3" fmla="*/ 6884567 h 6884567"/>
                            <a:gd name="connsiteX4" fmla="*/ 0 w 1565663"/>
                            <a:gd name="connsiteY4" fmla="*/ 6878649 h 6884567"/>
                            <a:gd name="connsiteX0" fmla="*/ 0 w 1565663"/>
                            <a:gd name="connsiteY0" fmla="*/ 6878649 h 6887833"/>
                            <a:gd name="connsiteX1" fmla="*/ 1545097 w 1565663"/>
                            <a:gd name="connsiteY1" fmla="*/ 0 h 6887833"/>
                            <a:gd name="connsiteX2" fmla="*/ 1565618 w 1565663"/>
                            <a:gd name="connsiteY2" fmla="*/ 20444 h 6887833"/>
                            <a:gd name="connsiteX3" fmla="*/ 349955 w 1565663"/>
                            <a:gd name="connsiteY3" fmla="*/ 6887833 h 6887833"/>
                            <a:gd name="connsiteX4" fmla="*/ 0 w 1565663"/>
                            <a:gd name="connsiteY4" fmla="*/ 6878649 h 6887833"/>
                            <a:gd name="connsiteX0" fmla="*/ 0 w 1545179"/>
                            <a:gd name="connsiteY0" fmla="*/ 6878649 h 6887833"/>
                            <a:gd name="connsiteX1" fmla="*/ 1545097 w 1545179"/>
                            <a:gd name="connsiteY1" fmla="*/ 0 h 6887833"/>
                            <a:gd name="connsiteX2" fmla="*/ 1210984 w 1545179"/>
                            <a:gd name="connsiteY2" fmla="*/ 27397 h 6887833"/>
                            <a:gd name="connsiteX3" fmla="*/ 349955 w 1545179"/>
                            <a:gd name="connsiteY3" fmla="*/ 6887833 h 6887833"/>
                            <a:gd name="connsiteX4" fmla="*/ 0 w 1545179"/>
                            <a:gd name="connsiteY4" fmla="*/ 6878649 h 6887833"/>
                            <a:gd name="connsiteX0" fmla="*/ 0 w 1451337"/>
                            <a:gd name="connsiteY0" fmla="*/ 6868218 h 6877402"/>
                            <a:gd name="connsiteX1" fmla="*/ 1451223 w 1451337"/>
                            <a:gd name="connsiteY1" fmla="*/ 0 h 6877402"/>
                            <a:gd name="connsiteX2" fmla="*/ 1210984 w 1451337"/>
                            <a:gd name="connsiteY2" fmla="*/ 16966 h 6877402"/>
                            <a:gd name="connsiteX3" fmla="*/ 349955 w 1451337"/>
                            <a:gd name="connsiteY3" fmla="*/ 6877402 h 6877402"/>
                            <a:gd name="connsiteX4" fmla="*/ 0 w 1451337"/>
                            <a:gd name="connsiteY4" fmla="*/ 6868218 h 6877402"/>
                            <a:gd name="connsiteX0" fmla="*/ 0 w 1336699"/>
                            <a:gd name="connsiteY0" fmla="*/ 6868218 h 6877402"/>
                            <a:gd name="connsiteX1" fmla="*/ 1336488 w 1336699"/>
                            <a:gd name="connsiteY1" fmla="*/ 0 h 6877402"/>
                            <a:gd name="connsiteX2" fmla="*/ 1210984 w 1336699"/>
                            <a:gd name="connsiteY2" fmla="*/ 16966 h 6877402"/>
                            <a:gd name="connsiteX3" fmla="*/ 349955 w 1336699"/>
                            <a:gd name="connsiteY3" fmla="*/ 6877402 h 6877402"/>
                            <a:gd name="connsiteX4" fmla="*/ 0 w 1336699"/>
                            <a:gd name="connsiteY4" fmla="*/ 6868218 h 6877402"/>
                            <a:gd name="connsiteX0" fmla="*/ 0 w 1357531"/>
                            <a:gd name="connsiteY0" fmla="*/ 6865162 h 6874346"/>
                            <a:gd name="connsiteX1" fmla="*/ 1357349 w 1357531"/>
                            <a:gd name="connsiteY1" fmla="*/ 421 h 6874346"/>
                            <a:gd name="connsiteX2" fmla="*/ 1210984 w 1357531"/>
                            <a:gd name="connsiteY2" fmla="*/ 13910 h 6874346"/>
                            <a:gd name="connsiteX3" fmla="*/ 349955 w 1357531"/>
                            <a:gd name="connsiteY3" fmla="*/ 6874346 h 6874346"/>
                            <a:gd name="connsiteX4" fmla="*/ 0 w 1357531"/>
                            <a:gd name="connsiteY4" fmla="*/ 6865162 h 6874346"/>
                            <a:gd name="connsiteX0" fmla="*/ 0 w 1358108"/>
                            <a:gd name="connsiteY0" fmla="*/ 6865162 h 6874346"/>
                            <a:gd name="connsiteX1" fmla="*/ 1357349 w 1358108"/>
                            <a:gd name="connsiteY1" fmla="*/ 421 h 6874346"/>
                            <a:gd name="connsiteX2" fmla="*/ 1329196 w 1358108"/>
                            <a:gd name="connsiteY2" fmla="*/ 13910 h 6874346"/>
                            <a:gd name="connsiteX3" fmla="*/ 349955 w 1358108"/>
                            <a:gd name="connsiteY3" fmla="*/ 6874346 h 6874346"/>
                            <a:gd name="connsiteX4" fmla="*/ 0 w 1358108"/>
                            <a:gd name="connsiteY4" fmla="*/ 6865162 h 6874346"/>
                            <a:gd name="connsiteX0" fmla="*/ 0 w 1443939"/>
                            <a:gd name="connsiteY0" fmla="*/ 6867961 h 6877145"/>
                            <a:gd name="connsiteX1" fmla="*/ 1357349 w 1443939"/>
                            <a:gd name="connsiteY1" fmla="*/ 3220 h 6877145"/>
                            <a:gd name="connsiteX2" fmla="*/ 1443931 w 1443939"/>
                            <a:gd name="connsiteY2" fmla="*/ 13233 h 6877145"/>
                            <a:gd name="connsiteX3" fmla="*/ 349955 w 1443939"/>
                            <a:gd name="connsiteY3" fmla="*/ 6877145 h 6877145"/>
                            <a:gd name="connsiteX4" fmla="*/ 0 w 1443939"/>
                            <a:gd name="connsiteY4" fmla="*/ 6867961 h 6877145"/>
                            <a:gd name="connsiteX0" fmla="*/ 0 w 1443933"/>
                            <a:gd name="connsiteY0" fmla="*/ 6867961 h 6877145"/>
                            <a:gd name="connsiteX1" fmla="*/ 1190462 w 1443933"/>
                            <a:gd name="connsiteY1" fmla="*/ 3220 h 6877145"/>
                            <a:gd name="connsiteX2" fmla="*/ 1443931 w 1443933"/>
                            <a:gd name="connsiteY2" fmla="*/ 13233 h 6877145"/>
                            <a:gd name="connsiteX3" fmla="*/ 349955 w 1443933"/>
                            <a:gd name="connsiteY3" fmla="*/ 6877145 h 6877145"/>
                            <a:gd name="connsiteX4" fmla="*/ 0 w 1443933"/>
                            <a:gd name="connsiteY4" fmla="*/ 6867961 h 6877145"/>
                            <a:gd name="connsiteX0" fmla="*/ 0 w 1332678"/>
                            <a:gd name="connsiteY0" fmla="*/ 6882794 h 6891978"/>
                            <a:gd name="connsiteX1" fmla="*/ 1190462 w 1332678"/>
                            <a:gd name="connsiteY1" fmla="*/ 18053 h 6891978"/>
                            <a:gd name="connsiteX2" fmla="*/ 1332673 w 1332678"/>
                            <a:gd name="connsiteY2" fmla="*/ 10682 h 6891978"/>
                            <a:gd name="connsiteX3" fmla="*/ 349955 w 1332678"/>
                            <a:gd name="connsiteY3" fmla="*/ 6891978 h 6891978"/>
                            <a:gd name="connsiteX4" fmla="*/ 0 w 1332678"/>
                            <a:gd name="connsiteY4" fmla="*/ 6882794 h 6891978"/>
                            <a:gd name="connsiteX0" fmla="*/ 0 w 1350062"/>
                            <a:gd name="connsiteY0" fmla="*/ 6882794 h 6891978"/>
                            <a:gd name="connsiteX1" fmla="*/ 1190462 w 1350062"/>
                            <a:gd name="connsiteY1" fmla="*/ 18053 h 6891978"/>
                            <a:gd name="connsiteX2" fmla="*/ 1350058 w 1350062"/>
                            <a:gd name="connsiteY2" fmla="*/ 10682 h 6891978"/>
                            <a:gd name="connsiteX3" fmla="*/ 349955 w 1350062"/>
                            <a:gd name="connsiteY3" fmla="*/ 6891978 h 6891978"/>
                            <a:gd name="connsiteX4" fmla="*/ 0 w 1350062"/>
                            <a:gd name="connsiteY4" fmla="*/ 6882794 h 6891978"/>
                            <a:gd name="connsiteX0" fmla="*/ 0 w 1350115"/>
                            <a:gd name="connsiteY0" fmla="*/ 6889079 h 6898263"/>
                            <a:gd name="connsiteX1" fmla="*/ 1333011 w 1350115"/>
                            <a:gd name="connsiteY1" fmla="*/ 0 h 6898263"/>
                            <a:gd name="connsiteX2" fmla="*/ 1350058 w 1350115"/>
                            <a:gd name="connsiteY2" fmla="*/ 16967 h 6898263"/>
                            <a:gd name="connsiteX3" fmla="*/ 349955 w 1350115"/>
                            <a:gd name="connsiteY3" fmla="*/ 6898263 h 6898263"/>
                            <a:gd name="connsiteX4" fmla="*/ 0 w 1350115"/>
                            <a:gd name="connsiteY4" fmla="*/ 6889079 h 6898263"/>
                            <a:gd name="connsiteX0" fmla="*/ 0 w 1350115"/>
                            <a:gd name="connsiteY0" fmla="*/ 6889079 h 6898263"/>
                            <a:gd name="connsiteX1" fmla="*/ 1333011 w 1350115"/>
                            <a:gd name="connsiteY1" fmla="*/ 0 h 6898263"/>
                            <a:gd name="connsiteX2" fmla="*/ 1350058 w 1350115"/>
                            <a:gd name="connsiteY2" fmla="*/ 16967 h 6898263"/>
                            <a:gd name="connsiteX3" fmla="*/ 395153 w 1350115"/>
                            <a:gd name="connsiteY3" fmla="*/ 6898263 h 6898263"/>
                            <a:gd name="connsiteX4" fmla="*/ 0 w 1350115"/>
                            <a:gd name="connsiteY4" fmla="*/ 6889079 h 6898263"/>
                            <a:gd name="connsiteX0" fmla="*/ 0 w 1350115"/>
                            <a:gd name="connsiteY0" fmla="*/ 6889079 h 6977811"/>
                            <a:gd name="connsiteX1" fmla="*/ 1333011 w 1350115"/>
                            <a:gd name="connsiteY1" fmla="*/ 0 h 6977811"/>
                            <a:gd name="connsiteX2" fmla="*/ 1350058 w 1350115"/>
                            <a:gd name="connsiteY2" fmla="*/ 16967 h 6977811"/>
                            <a:gd name="connsiteX3" fmla="*/ 298524 w 1350115"/>
                            <a:gd name="connsiteY3" fmla="*/ 6977811 h 6977811"/>
                            <a:gd name="connsiteX4" fmla="*/ 0 w 1350115"/>
                            <a:gd name="connsiteY4" fmla="*/ 6889079 h 6977811"/>
                            <a:gd name="connsiteX0" fmla="*/ 0 w 1793022"/>
                            <a:gd name="connsiteY0" fmla="*/ 6984988 h 7073720"/>
                            <a:gd name="connsiteX1" fmla="*/ 1333011 w 1793022"/>
                            <a:gd name="connsiteY1" fmla="*/ 95909 h 7073720"/>
                            <a:gd name="connsiteX2" fmla="*/ 1793021 w 1793022"/>
                            <a:gd name="connsiteY2" fmla="*/ 5626 h 7073720"/>
                            <a:gd name="connsiteX3" fmla="*/ 298524 w 1793022"/>
                            <a:gd name="connsiteY3" fmla="*/ 7073720 h 7073720"/>
                            <a:gd name="connsiteX4" fmla="*/ 0 w 1793022"/>
                            <a:gd name="connsiteY4" fmla="*/ 6984988 h 7073720"/>
                            <a:gd name="connsiteX0" fmla="*/ 0 w 1825203"/>
                            <a:gd name="connsiteY0" fmla="*/ 9566587 h 9655319"/>
                            <a:gd name="connsiteX1" fmla="*/ 1824506 w 1825203"/>
                            <a:gd name="connsiteY1" fmla="*/ 0 h 9655319"/>
                            <a:gd name="connsiteX2" fmla="*/ 1793021 w 1825203"/>
                            <a:gd name="connsiteY2" fmla="*/ 2587225 h 9655319"/>
                            <a:gd name="connsiteX3" fmla="*/ 298524 w 1825203"/>
                            <a:gd name="connsiteY3" fmla="*/ 9655319 h 9655319"/>
                            <a:gd name="connsiteX4" fmla="*/ 0 w 1825203"/>
                            <a:gd name="connsiteY4" fmla="*/ 9566587 h 9655319"/>
                            <a:gd name="connsiteX0" fmla="*/ 0 w 1878953"/>
                            <a:gd name="connsiteY0" fmla="*/ 9566587 h 9655319"/>
                            <a:gd name="connsiteX1" fmla="*/ 1824506 w 1878953"/>
                            <a:gd name="connsiteY1" fmla="*/ 0 h 9655319"/>
                            <a:gd name="connsiteX2" fmla="*/ 1878939 w 1878953"/>
                            <a:gd name="connsiteY2" fmla="*/ 102298 h 9655319"/>
                            <a:gd name="connsiteX3" fmla="*/ 298524 w 1878953"/>
                            <a:gd name="connsiteY3" fmla="*/ 9655319 h 9655319"/>
                            <a:gd name="connsiteX4" fmla="*/ 0 w 1878953"/>
                            <a:gd name="connsiteY4" fmla="*/ 9566587 h 9655319"/>
                            <a:gd name="connsiteX0" fmla="*/ 0 w 2012548"/>
                            <a:gd name="connsiteY0" fmla="*/ 9562366 h 9655319"/>
                            <a:gd name="connsiteX1" fmla="*/ 1958101 w 2012548"/>
                            <a:gd name="connsiteY1" fmla="*/ 0 h 9655319"/>
                            <a:gd name="connsiteX2" fmla="*/ 2012534 w 2012548"/>
                            <a:gd name="connsiteY2" fmla="*/ 102298 h 9655319"/>
                            <a:gd name="connsiteX3" fmla="*/ 432119 w 2012548"/>
                            <a:gd name="connsiteY3" fmla="*/ 9655319 h 9655319"/>
                            <a:gd name="connsiteX4" fmla="*/ 0 w 2012548"/>
                            <a:gd name="connsiteY4" fmla="*/ 9562366 h 9655319"/>
                            <a:gd name="connsiteX0" fmla="*/ 0 w 2012548"/>
                            <a:gd name="connsiteY0" fmla="*/ 9562366 h 9636679"/>
                            <a:gd name="connsiteX1" fmla="*/ 1958101 w 2012548"/>
                            <a:gd name="connsiteY1" fmla="*/ 0 h 9636679"/>
                            <a:gd name="connsiteX2" fmla="*/ 2012534 w 2012548"/>
                            <a:gd name="connsiteY2" fmla="*/ 102298 h 9636679"/>
                            <a:gd name="connsiteX3" fmla="*/ 442312 w 2012548"/>
                            <a:gd name="connsiteY3" fmla="*/ 9636679 h 9636679"/>
                            <a:gd name="connsiteX4" fmla="*/ 0 w 2012548"/>
                            <a:gd name="connsiteY4" fmla="*/ 9562366 h 9636679"/>
                            <a:gd name="connsiteX0" fmla="*/ 0 w 4154363"/>
                            <a:gd name="connsiteY0" fmla="*/ 9562366 h 9636679"/>
                            <a:gd name="connsiteX1" fmla="*/ 1958101 w 4154363"/>
                            <a:gd name="connsiteY1" fmla="*/ 0 h 9636679"/>
                            <a:gd name="connsiteX2" fmla="*/ 4154363 w 4154363"/>
                            <a:gd name="connsiteY2" fmla="*/ 137117 h 9636679"/>
                            <a:gd name="connsiteX3" fmla="*/ 442312 w 4154363"/>
                            <a:gd name="connsiteY3" fmla="*/ 9636679 h 9636679"/>
                            <a:gd name="connsiteX4" fmla="*/ 0 w 4154363"/>
                            <a:gd name="connsiteY4" fmla="*/ 9562366 h 9636679"/>
                            <a:gd name="connsiteX0" fmla="*/ 0 w 4154381"/>
                            <a:gd name="connsiteY0" fmla="*/ 9572705 h 9647018"/>
                            <a:gd name="connsiteX1" fmla="*/ 4111033 w 4154381"/>
                            <a:gd name="connsiteY1" fmla="*/ 0 h 9647018"/>
                            <a:gd name="connsiteX2" fmla="*/ 4154363 w 4154381"/>
                            <a:gd name="connsiteY2" fmla="*/ 147456 h 9647018"/>
                            <a:gd name="connsiteX3" fmla="*/ 442312 w 4154381"/>
                            <a:gd name="connsiteY3" fmla="*/ 9647018 h 9647018"/>
                            <a:gd name="connsiteX4" fmla="*/ 0 w 4154381"/>
                            <a:gd name="connsiteY4" fmla="*/ 9572705 h 9647018"/>
                            <a:gd name="connsiteX0" fmla="*/ 0 w 4154375"/>
                            <a:gd name="connsiteY0" fmla="*/ 9515121 h 9589434"/>
                            <a:gd name="connsiteX1" fmla="*/ 4093135 w 4154375"/>
                            <a:gd name="connsiteY1" fmla="*/ 0 h 9589434"/>
                            <a:gd name="connsiteX2" fmla="*/ 4154363 w 4154375"/>
                            <a:gd name="connsiteY2" fmla="*/ 89872 h 9589434"/>
                            <a:gd name="connsiteX3" fmla="*/ 442312 w 4154375"/>
                            <a:gd name="connsiteY3" fmla="*/ 9589434 h 9589434"/>
                            <a:gd name="connsiteX4" fmla="*/ 0 w 4154375"/>
                            <a:gd name="connsiteY4" fmla="*/ 9515121 h 9589434"/>
                            <a:gd name="connsiteX0" fmla="*/ -1 w 4034760"/>
                            <a:gd name="connsiteY0" fmla="*/ 9239138 h 9589434"/>
                            <a:gd name="connsiteX1" fmla="*/ 3973520 w 4034760"/>
                            <a:gd name="connsiteY1" fmla="*/ 0 h 9589434"/>
                            <a:gd name="connsiteX2" fmla="*/ 4034748 w 4034760"/>
                            <a:gd name="connsiteY2" fmla="*/ 89872 h 9589434"/>
                            <a:gd name="connsiteX3" fmla="*/ 322697 w 4034760"/>
                            <a:gd name="connsiteY3" fmla="*/ 9589434 h 9589434"/>
                            <a:gd name="connsiteX4" fmla="*/ -1 w 4034760"/>
                            <a:gd name="connsiteY4" fmla="*/ 9239138 h 9589434"/>
                            <a:gd name="connsiteX0" fmla="*/ 1 w 4156245"/>
                            <a:gd name="connsiteY0" fmla="*/ 9344465 h 9589434"/>
                            <a:gd name="connsiteX1" fmla="*/ 4095005 w 4156245"/>
                            <a:gd name="connsiteY1" fmla="*/ 0 h 9589434"/>
                            <a:gd name="connsiteX2" fmla="*/ 4156233 w 4156245"/>
                            <a:gd name="connsiteY2" fmla="*/ 89872 h 9589434"/>
                            <a:gd name="connsiteX3" fmla="*/ 444182 w 4156245"/>
                            <a:gd name="connsiteY3" fmla="*/ 9589434 h 9589434"/>
                            <a:gd name="connsiteX4" fmla="*/ 1 w 4156245"/>
                            <a:gd name="connsiteY4" fmla="*/ 9344465 h 9589434"/>
                            <a:gd name="connsiteX0" fmla="*/ -1 w 4156243"/>
                            <a:gd name="connsiteY0" fmla="*/ 9344465 h 9617058"/>
                            <a:gd name="connsiteX1" fmla="*/ 4095003 w 4156243"/>
                            <a:gd name="connsiteY1" fmla="*/ 0 h 9617058"/>
                            <a:gd name="connsiteX2" fmla="*/ 4156231 w 4156243"/>
                            <a:gd name="connsiteY2" fmla="*/ 89872 h 9617058"/>
                            <a:gd name="connsiteX3" fmla="*/ 448321 w 4156243"/>
                            <a:gd name="connsiteY3" fmla="*/ 9617057 h 9617058"/>
                            <a:gd name="connsiteX4" fmla="*/ -1 w 4156243"/>
                            <a:gd name="connsiteY4" fmla="*/ 9344465 h 9617058"/>
                            <a:gd name="connsiteX0" fmla="*/ 0 w 4215859"/>
                            <a:gd name="connsiteY0" fmla="*/ 9308274 h 9617056"/>
                            <a:gd name="connsiteX1" fmla="*/ 4154619 w 4215859"/>
                            <a:gd name="connsiteY1" fmla="*/ 0 h 9617056"/>
                            <a:gd name="connsiteX2" fmla="*/ 4215847 w 4215859"/>
                            <a:gd name="connsiteY2" fmla="*/ 89872 h 9617056"/>
                            <a:gd name="connsiteX3" fmla="*/ 507937 w 4215859"/>
                            <a:gd name="connsiteY3" fmla="*/ 9617057 h 9617056"/>
                            <a:gd name="connsiteX4" fmla="*/ 0 w 4215859"/>
                            <a:gd name="connsiteY4" fmla="*/ 9308274 h 9617056"/>
                            <a:gd name="connsiteX0" fmla="*/ 0 w 4215859"/>
                            <a:gd name="connsiteY0" fmla="*/ 9308274 h 9661379"/>
                            <a:gd name="connsiteX1" fmla="*/ 4154619 w 4215859"/>
                            <a:gd name="connsiteY1" fmla="*/ 0 h 9661379"/>
                            <a:gd name="connsiteX2" fmla="*/ 4215847 w 4215859"/>
                            <a:gd name="connsiteY2" fmla="*/ 89872 h 9661379"/>
                            <a:gd name="connsiteX3" fmla="*/ 607688 w 4215859"/>
                            <a:gd name="connsiteY3" fmla="*/ 9661379 h 9661379"/>
                            <a:gd name="connsiteX4" fmla="*/ 0 w 4215859"/>
                            <a:gd name="connsiteY4" fmla="*/ 9308274 h 9661379"/>
                            <a:gd name="connsiteX0" fmla="*/ 0 w 4215859"/>
                            <a:gd name="connsiteY0" fmla="*/ 9308274 h 9606903"/>
                            <a:gd name="connsiteX1" fmla="*/ 4154619 w 4215859"/>
                            <a:gd name="connsiteY1" fmla="*/ 0 h 9606903"/>
                            <a:gd name="connsiteX2" fmla="*/ 4215847 w 4215859"/>
                            <a:gd name="connsiteY2" fmla="*/ 89872 h 9606903"/>
                            <a:gd name="connsiteX3" fmla="*/ 459103 w 4215859"/>
                            <a:gd name="connsiteY3" fmla="*/ 9606903 h 9606903"/>
                            <a:gd name="connsiteX4" fmla="*/ 0 w 4215859"/>
                            <a:gd name="connsiteY4" fmla="*/ 9308274 h 960690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215859" h="9606903">
                              <a:moveTo>
                                <a:pt x="0" y="9308274"/>
                              </a:moveTo>
                              <a:lnTo>
                                <a:pt x="4154619" y="0"/>
                              </a:lnTo>
                              <a:cubicBezTo>
                                <a:pt x="4160780" y="26931"/>
                                <a:pt x="4216831" y="53417"/>
                                <a:pt x="4215847" y="89872"/>
                              </a:cubicBezTo>
                              <a:lnTo>
                                <a:pt x="459103" y="9606903"/>
                              </a:lnTo>
                              <a:lnTo>
                                <a:pt x="0" y="9308274"/>
                              </a:lnTo>
                              <a:close/>
                            </a:path>
                          </a:pathLst>
                        </a:custGeom>
                        <a:solidFill>
                          <a:srgbClr val="672146"/>
                        </a:solidFill>
                        <a:ln>
                          <a:noFill/>
                        </a:ln>
                      </wps:spPr>
                      <wps:bodyPr vert="horz" lIns="0" tIns="540000" rIns="0" bIns="0" rtlCol="0">
                        <a:noAutofit/>
                      </wps:bodyPr>
                    </wps:wsp>
                  </a:graphicData>
                </a:graphic>
                <wp14:sizeRelH relativeFrom="margin">
                  <wp14:pctWidth>0</wp14:pctWidth>
                </wp14:sizeRelH>
                <wp14:sizeRelV relativeFrom="margin">
                  <wp14:pctHeight>0</wp14:pctHeight>
                </wp14:sizeRelV>
              </wp:anchor>
            </w:drawing>
          </mc:Choice>
          <mc:Fallback>
            <w:pict>
              <v:shape w14:anchorId="5B8111CF" id="Platshållare för text 36" o:spid="_x0000_s1026" style="position:absolute;margin-left:97.45pt;margin-top:5.7pt;width:188.3pt;height:601.1pt;rotation:4041624fd;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215859,9606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" path="m,9308274l4154619,v6161,26931,62212,53417,61228,89872l459103,9606903,,9308274xe" fillcolor="#672146" stroked="f">
                <v:path arrowok="t" o:connecttype="custom" o:connectlocs="0,7396669;2356672,0;2391403,71415;260422,7633970;0,7396669" o:connectangles="0,0,0,0,0"/>
                <o:lock v:ext="edit" grouping="t"/>
              </v:shape>
            </w:pict>
          </mc:Fallback>
        </mc:AlternateContent>
      </w:r>
      <w:r w:rsidR="00EC0064" w:rsidRPr="00DE0B97">
        <w:rPr>
          <w:noProof/>
          <w:lang w:eastAsia="sv-SE"/>
        </w:rPr>
        <mc:AlternateContent>
          <mc:Choice Requires="wps">
            <w:drawing>
              <wp:anchor distT="0" distB="0" distL="114300" distR="114300" simplePos="0" relativeHeight="251682816" behindDoc="0" locked="0" layoutInCell="1" allowOverlap="1" wp14:anchorId="4A8F4DF1" wp14:editId="76AE0405">
                <wp:simplePos x="0" y="0"/>
                <wp:positionH relativeFrom="column">
                  <wp:posOffset>635</wp:posOffset>
                </wp:positionH>
                <wp:positionV relativeFrom="paragraph">
                  <wp:posOffset>127211</wp:posOffset>
                </wp:positionV>
                <wp:extent cx="4969934" cy="0"/>
                <wp:effectExtent l="0" t="12700" r="34290" b="25400"/>
                <wp:wrapNone/>
                <wp:docPr id="3" name="Rak 3"/>
                <wp:cNvGraphicFramePr/>
                <a:graphic xmlns:a="http://schemas.openxmlformats.org/drawingml/2006/main">
                  <a:graphicData uri="http://schemas.microsoft.com/office/word/2010/wordprocessingShape">
                    <wps:wsp>
                      <wps:cNvCnPr/>
                      <wps:spPr>
                        <a:xfrm>
                          <a:off x="0" y="0"/>
                          <a:ext cx="4969934" cy="0"/>
                        </a:xfrm>
                        <a:prstGeom prst="line">
                          <a:avLst/>
                        </a:prstGeom>
                        <a:noFill/>
                        <a:ln w="31750" cap="flat" cmpd="sng" algn="ctr">
                          <a:solidFill>
                            <a:sysClr val="windowText" lastClr="000000"/>
                          </a:solidFill>
                          <a:prstDash val="solid"/>
                          <a:miter lim="800000"/>
                        </a:ln>
                        <a:effectLst/>
                      </wps:spPr>
                      <wps:bodyPr/>
                    </wps:wsp>
                  </a:graphicData>
                </a:graphic>
              </wp:anchor>
            </w:drawing>
          </mc:Choice>
          <mc:Fallback>
            <w:pict>
              <v:line w14:anchorId="1A965DE3" id="Rak 3"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05pt,10pt" to="391.4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" strokecolor="windowText" strokeweight="2.5pt">
                <v:stroke joinstyle="miter"/>
              </v:line>
            </w:pict>
          </mc:Fallback>
        </mc:AlternateContent>
      </w:r>
      <w:bookmarkEnd w:id="0"/>
    </w:p>
    <w:p w14:paraId="53ED62C8" w14:textId="0BF18F9F" w:rsidR="00243B27" w:rsidRPr="00DE0B97" w:rsidRDefault="00243B27" w:rsidP="00D43D04">
      <w:pPr>
        <w:ind w:firstLine="0"/>
      </w:pPr>
      <w:r w:rsidRPr="00DE0B97">
        <w:t xml:space="preserve">Wiebke Neumann, </w:t>
      </w:r>
      <w:r w:rsidR="002852B0" w:rsidRPr="00DE0B97">
        <w:t>Anders Johansson</w:t>
      </w:r>
      <w:r w:rsidR="00D679A5" w:rsidRPr="00DE0B97">
        <w:t>, Fredrik Stenbacka</w:t>
      </w:r>
    </w:p>
    <w:p w14:paraId="54F37303" w14:textId="77777777" w:rsidR="00A6750D" w:rsidRPr="00D679A5" w:rsidRDefault="00A6750D" w:rsidP="00D43D04">
      <w:pPr>
        <w:pStyle w:val="Mainpageauthor"/>
        <w:rPr>
          <w:color w:val="FF0000"/>
        </w:rPr>
      </w:pPr>
    </w:p>
    <w:p w14:paraId="1A902A8F" w14:textId="77777777" w:rsidR="00A314AC" w:rsidRPr="00D679A5" w:rsidRDefault="00A314AC" w:rsidP="00D43D04">
      <w:pPr>
        <w:pStyle w:val="Mainpageauthor"/>
        <w:rPr>
          <w:color w:val="FF0000"/>
        </w:rPr>
      </w:pPr>
    </w:p>
    <w:p w14:paraId="27BD7C14" w14:textId="77777777" w:rsidR="00A314AC" w:rsidRPr="00D679A5" w:rsidRDefault="00A314AC" w:rsidP="00D43D04">
      <w:pPr>
        <w:pStyle w:val="Mainpageauthor"/>
        <w:rPr>
          <w:color w:val="FF0000"/>
        </w:rPr>
      </w:pPr>
    </w:p>
    <w:p w14:paraId="2B4DD3B9" w14:textId="77777777" w:rsidR="008D080F" w:rsidRPr="00D679A5" w:rsidRDefault="00A314AC" w:rsidP="00D43D04">
      <w:pPr>
        <w:rPr>
          <w:color w:val="FF0000"/>
        </w:rPr>
        <w:sectPr w:rsidR="008D080F" w:rsidRPr="00D679A5" w:rsidSect="007612C7">
          <w:type w:val="continuous"/>
          <w:pgSz w:w="11900" w:h="16840"/>
          <w:pgMar w:top="851" w:right="1985" w:bottom="1701" w:left="1985" w:header="720" w:footer="720" w:gutter="0"/>
          <w:cols w:space="708"/>
          <w:docGrid w:linePitch="360"/>
        </w:sectPr>
      </w:pPr>
      <w:r w:rsidRPr="00D679A5">
        <w:rPr>
          <w:noProof/>
          <w:color w:val="FF0000"/>
          <w:lang w:eastAsia="sv-SE"/>
        </w:rPr>
        <mc:AlternateContent>
          <mc:Choice Requires="wps">
            <w:drawing>
              <wp:anchor distT="0" distB="0" distL="114300" distR="114300" simplePos="0" relativeHeight="251680768" behindDoc="0" locked="0" layoutInCell="1" allowOverlap="1" wp14:anchorId="0CDD1C1F" wp14:editId="198C7EBF">
                <wp:simplePos x="0" y="0"/>
                <wp:positionH relativeFrom="margin">
                  <wp:posOffset>-107950</wp:posOffset>
                </wp:positionH>
                <wp:positionV relativeFrom="paragraph">
                  <wp:posOffset>501015</wp:posOffset>
                </wp:positionV>
                <wp:extent cx="5982970" cy="885825"/>
                <wp:effectExtent l="0" t="0" r="0" b="0"/>
                <wp:wrapNone/>
                <wp:docPr id="2" name="Textruta 2"/>
                <wp:cNvGraphicFramePr/>
                <a:graphic xmlns:a="http://schemas.openxmlformats.org/drawingml/2006/main">
                  <a:graphicData uri="http://schemas.microsoft.com/office/word/2010/wordprocessingShape">
                    <wps:wsp>
                      <wps:cNvSpPr txBox="1"/>
                      <wps:spPr>
                        <a:xfrm>
                          <a:off x="0" y="0"/>
                          <a:ext cx="5982970" cy="885825"/>
                        </a:xfrm>
                        <a:prstGeom prst="rect">
                          <a:avLst/>
                        </a:prstGeom>
                        <a:noFill/>
                        <a:ln w="6350">
                          <a:noFill/>
                        </a:ln>
                      </wps:spPr>
                      <wps:txbx>
                        <w:txbxContent>
                          <w:p w14:paraId="4C04DF10" w14:textId="77777777" w:rsidR="005C3365" w:rsidRDefault="005C3365" w:rsidP="004C6B40">
                            <w:pPr>
                              <w:pStyle w:val="TitelsidainformationnormalTitlepagenormal"/>
                            </w:pPr>
                            <w:r>
                              <w:t>Sveriges lantbruksuniversitet, SLU</w:t>
                            </w:r>
                          </w:p>
                          <w:p w14:paraId="71EE5814" w14:textId="77777777" w:rsidR="005C3365" w:rsidRDefault="005C3365" w:rsidP="004C6B40">
                            <w:pPr>
                              <w:pStyle w:val="TitelsidainformationnormalTitlepagenormal"/>
                            </w:pPr>
                            <w:r>
                              <w:t xml:space="preserve">Utgivare (Fakultet/Institution/Centrumbildning) </w:t>
                            </w:r>
                          </w:p>
                          <w:p w14:paraId="5FB5ED5A" w14:textId="402BCDC0" w:rsidR="005C3365" w:rsidRPr="00DC7E8B" w:rsidRDefault="008F3E34" w:rsidP="004C6B40">
                            <w:pPr>
                              <w:pStyle w:val="TitelsidainformationnormalTitlepagenormal"/>
                            </w:pPr>
                            <w:r>
                              <w:t>2025.4</w:t>
                            </w:r>
                          </w:p>
                          <w:p w14:paraId="615F79B9" w14:textId="275D2A6A" w:rsidR="005C3365" w:rsidRDefault="008F3E34" w:rsidP="004C6B40">
                            <w:pPr>
                              <w:pStyle w:val="TitelsidainformationnormalTitlepagenormal"/>
                            </w:pPr>
                            <w:r>
                              <w:t>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DD1C1F" id="_x0000_t202" coordsize="21600,21600" o:spt="202" path="m,l,21600r21600,l21600,xe">
                <v:stroke joinstyle="miter"/>
                <v:path gradientshapeok="t" o:connecttype="rect"/>
              </v:shapetype>
              <v:shape id="Textruta 2" o:spid="_x0000_s1026" type="#_x0000_t202" style="position:absolute;left:0;text-align:left;margin-left:-8.5pt;margin-top:39.45pt;width:471.1pt;height:69.7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" filled="f" stroked="f" strokeweight=".5pt">
                <v:textbox>
                  <w:txbxContent>
                    <w:p w14:paraId="4C04DF10" w14:textId="77777777" w:rsidR="005C3365" w:rsidRDefault="005C3365" w:rsidP="004C6B40">
                      <w:pPr>
                        <w:pStyle w:val="TitelsidainformationnormalTitlepagenormal"/>
                      </w:pPr>
                      <w:r>
                        <w:t>Sveriges lantbruksuniversitet, SLU</w:t>
                      </w:r>
                    </w:p>
                    <w:p w14:paraId="71EE5814" w14:textId="77777777" w:rsidR="005C3365" w:rsidRDefault="005C3365" w:rsidP="004C6B40">
                      <w:pPr>
                        <w:pStyle w:val="TitelsidainformationnormalTitlepagenormal"/>
                      </w:pPr>
                      <w:r>
                        <w:t xml:space="preserve">Utgivare (Fakultet/Institution/Centrumbildning) </w:t>
                      </w:r>
                    </w:p>
                    <w:p w14:paraId="5FB5ED5A" w14:textId="402BCDC0" w:rsidR="005C3365" w:rsidRPr="00DC7E8B" w:rsidRDefault="008F3E34" w:rsidP="004C6B40">
                      <w:pPr>
                        <w:pStyle w:val="TitelsidainformationnormalTitlepagenormal"/>
                      </w:pPr>
                      <w:r>
                        <w:t>2025.4</w:t>
                      </w:r>
                    </w:p>
                    <w:p w14:paraId="615F79B9" w14:textId="275D2A6A" w:rsidR="005C3365" w:rsidRDefault="008F3E34" w:rsidP="004C6B40">
                      <w:pPr>
                        <w:pStyle w:val="TitelsidainformationnormalTitlepagenormal"/>
                      </w:pPr>
                      <w:r>
                        <w:t>2025</w:t>
                      </w:r>
                    </w:p>
                  </w:txbxContent>
                </v:textbox>
                <w10:wrap anchorx="margin"/>
              </v:shape>
            </w:pict>
          </mc:Fallback>
        </mc:AlternateContent>
      </w:r>
      <w:r w:rsidRPr="00D679A5">
        <w:rPr>
          <w:noProof/>
          <w:color w:val="FF0000"/>
          <w:lang w:eastAsia="sv-SE"/>
        </w:rPr>
        <mc:AlternateContent>
          <mc:Choice Requires="wps">
            <w:drawing>
              <wp:anchor distT="0" distB="0" distL="114300" distR="114300" simplePos="0" relativeHeight="251693056" behindDoc="0" locked="0" layoutInCell="1" allowOverlap="1" wp14:anchorId="3DE722AE" wp14:editId="672A3703">
                <wp:simplePos x="0" y="0"/>
                <wp:positionH relativeFrom="column">
                  <wp:posOffset>-1268095</wp:posOffset>
                </wp:positionH>
                <wp:positionV relativeFrom="paragraph">
                  <wp:posOffset>581025</wp:posOffset>
                </wp:positionV>
                <wp:extent cx="7569645" cy="3874308"/>
                <wp:effectExtent l="0" t="0" r="0" b="0"/>
                <wp:wrapNone/>
                <wp:docPr id="9" name="Platshållare för bild 55">
                  <a:extLst xmlns:a="http://schemas.openxmlformats.org/drawingml/2006/main">
                    <a:ext uri="{FF2B5EF4-FFF2-40B4-BE49-F238E27FC236}">
                      <a16:creationId xmlns:a16="http://schemas.microsoft.com/office/drawing/2014/main" id="{7A6DE325-8279-46FA-BEEF-D3706FBD3EFA}"/>
                    </a:ext>
                  </a:extLst>
                </wp:docPr>
                <wp:cNvGraphicFramePr>
                  <a:graphicFrameLocks xmlns:a="http://schemas.openxmlformats.org/drawingml/2006/main" noGrp="1" noChangeAspect="1"/>
                </wp:cNvGraphicFramePr>
                <a:graphic xmlns:a="http://schemas.openxmlformats.org/drawingml/2006/main">
                  <a:graphicData uri="http://schemas.microsoft.com/office/word/2010/wordprocessingShape">
                    <wps:wsp>
                      <wps:cNvSpPr>
                        <a:spLocks noGrp="1" noChangeAspect="1"/>
                      </wps:cNvSpPr>
                      <wps:spPr>
                        <a:xfrm>
                          <a:off x="0" y="0"/>
                          <a:ext cx="7569645" cy="3874308"/>
                        </a:xfrm>
                        <a:custGeom>
                          <a:avLst/>
                          <a:gdLst>
                            <a:gd name="connsiteX0" fmla="*/ 0 w 25199975"/>
                            <a:gd name="connsiteY0" fmla="*/ 0 h 2609850"/>
                            <a:gd name="connsiteX1" fmla="*/ 25199975 w 25199975"/>
                            <a:gd name="connsiteY1" fmla="*/ 0 h 2609850"/>
                            <a:gd name="connsiteX2" fmla="*/ 25199975 w 25199975"/>
                            <a:gd name="connsiteY2" fmla="*/ 2609850 h 2609850"/>
                            <a:gd name="connsiteX3" fmla="*/ 0 w 25199975"/>
                            <a:gd name="connsiteY3" fmla="*/ 2609850 h 2609850"/>
                            <a:gd name="connsiteX4" fmla="*/ 0 w 25199975"/>
                            <a:gd name="connsiteY4" fmla="*/ 0 h 2609850"/>
                            <a:gd name="connsiteX0" fmla="*/ 38100 w 25238075"/>
                            <a:gd name="connsiteY0" fmla="*/ 0 h 4438650"/>
                            <a:gd name="connsiteX1" fmla="*/ 25238075 w 25238075"/>
                            <a:gd name="connsiteY1" fmla="*/ 0 h 4438650"/>
                            <a:gd name="connsiteX2" fmla="*/ 25238075 w 25238075"/>
                            <a:gd name="connsiteY2" fmla="*/ 2609850 h 4438650"/>
                            <a:gd name="connsiteX3" fmla="*/ 0 w 25238075"/>
                            <a:gd name="connsiteY3" fmla="*/ 4438650 h 4438650"/>
                            <a:gd name="connsiteX4" fmla="*/ 38100 w 25238075"/>
                            <a:gd name="connsiteY4" fmla="*/ 0 h 4438650"/>
                            <a:gd name="connsiteX0" fmla="*/ 38100 w 25238076"/>
                            <a:gd name="connsiteY0" fmla="*/ 0 h 4438650"/>
                            <a:gd name="connsiteX1" fmla="*/ 25238075 w 25238076"/>
                            <a:gd name="connsiteY1" fmla="*/ 0 h 4438650"/>
                            <a:gd name="connsiteX2" fmla="*/ 25238076 w 25238076"/>
                            <a:gd name="connsiteY2" fmla="*/ 2552700 h 4438650"/>
                            <a:gd name="connsiteX3" fmla="*/ 0 w 25238076"/>
                            <a:gd name="connsiteY3" fmla="*/ 4438650 h 4438650"/>
                            <a:gd name="connsiteX4" fmla="*/ 38100 w 25238076"/>
                            <a:gd name="connsiteY4" fmla="*/ 0 h 4438650"/>
                            <a:gd name="connsiteX0" fmla="*/ 38100 w 25238076"/>
                            <a:gd name="connsiteY0" fmla="*/ 0 h 4438650"/>
                            <a:gd name="connsiteX1" fmla="*/ 25238075 w 25238076"/>
                            <a:gd name="connsiteY1" fmla="*/ 0 h 4438650"/>
                            <a:gd name="connsiteX2" fmla="*/ 25238076 w 25238076"/>
                            <a:gd name="connsiteY2" fmla="*/ 2494472 h 4438650"/>
                            <a:gd name="connsiteX3" fmla="*/ 0 w 25238076"/>
                            <a:gd name="connsiteY3" fmla="*/ 4438650 h 4438650"/>
                            <a:gd name="connsiteX4" fmla="*/ 38100 w 25238076"/>
                            <a:gd name="connsiteY4" fmla="*/ 0 h 4438650"/>
                            <a:gd name="connsiteX0" fmla="*/ 38100 w 25238076"/>
                            <a:gd name="connsiteY0" fmla="*/ 0 h 4302346"/>
                            <a:gd name="connsiteX1" fmla="*/ 25238075 w 25238076"/>
                            <a:gd name="connsiteY1" fmla="*/ 0 h 4302346"/>
                            <a:gd name="connsiteX2" fmla="*/ 25238076 w 25238076"/>
                            <a:gd name="connsiteY2" fmla="*/ 2494472 h 4302346"/>
                            <a:gd name="connsiteX3" fmla="*/ 0 w 25238076"/>
                            <a:gd name="connsiteY3" fmla="*/ 4302346 h 4302346"/>
                            <a:gd name="connsiteX4" fmla="*/ 38100 w 25238076"/>
                            <a:gd name="connsiteY4" fmla="*/ 0 h 4302346"/>
                            <a:gd name="connsiteX0" fmla="*/ 38100 w 25238076"/>
                            <a:gd name="connsiteY0" fmla="*/ 0 h 4394899"/>
                            <a:gd name="connsiteX1" fmla="*/ 25238075 w 25238076"/>
                            <a:gd name="connsiteY1" fmla="*/ 0 h 4394899"/>
                            <a:gd name="connsiteX2" fmla="*/ 25238076 w 25238076"/>
                            <a:gd name="connsiteY2" fmla="*/ 2494472 h 4394899"/>
                            <a:gd name="connsiteX3" fmla="*/ 0 w 25238076"/>
                            <a:gd name="connsiteY3" fmla="*/ 4394899 h 4394899"/>
                            <a:gd name="connsiteX4" fmla="*/ 38100 w 25238076"/>
                            <a:gd name="connsiteY4" fmla="*/ 0 h 4394899"/>
                            <a:gd name="connsiteX0" fmla="*/ 38100 w 25238076"/>
                            <a:gd name="connsiteY0" fmla="*/ 0 h 4394899"/>
                            <a:gd name="connsiteX1" fmla="*/ 25238075 w 25238076"/>
                            <a:gd name="connsiteY1" fmla="*/ 0 h 4394899"/>
                            <a:gd name="connsiteX2" fmla="*/ 25238076 w 25238076"/>
                            <a:gd name="connsiteY2" fmla="*/ 2355637 h 4394899"/>
                            <a:gd name="connsiteX3" fmla="*/ 0 w 25238076"/>
                            <a:gd name="connsiteY3" fmla="*/ 4394899 h 4394899"/>
                            <a:gd name="connsiteX4" fmla="*/ 38100 w 25238076"/>
                            <a:gd name="connsiteY4" fmla="*/ 0 h 4394899"/>
                            <a:gd name="connsiteX0" fmla="*/ 38100 w 25238076"/>
                            <a:gd name="connsiteY0" fmla="*/ 0 h 4256064"/>
                            <a:gd name="connsiteX1" fmla="*/ 25238075 w 25238076"/>
                            <a:gd name="connsiteY1" fmla="*/ 0 h 4256064"/>
                            <a:gd name="connsiteX2" fmla="*/ 25238076 w 25238076"/>
                            <a:gd name="connsiteY2" fmla="*/ 2355637 h 4256064"/>
                            <a:gd name="connsiteX3" fmla="*/ 0 w 25238076"/>
                            <a:gd name="connsiteY3" fmla="*/ 4256064 h 4256064"/>
                            <a:gd name="connsiteX4" fmla="*/ 38100 w 25238076"/>
                            <a:gd name="connsiteY4" fmla="*/ 0 h 4256064"/>
                            <a:gd name="connsiteX0" fmla="*/ 38100 w 25238076"/>
                            <a:gd name="connsiteY0" fmla="*/ 0 h 4256065"/>
                            <a:gd name="connsiteX1" fmla="*/ 25238075 w 25238076"/>
                            <a:gd name="connsiteY1" fmla="*/ 0 h 4256065"/>
                            <a:gd name="connsiteX2" fmla="*/ 25238076 w 25238076"/>
                            <a:gd name="connsiteY2" fmla="*/ 2355637 h 4256065"/>
                            <a:gd name="connsiteX3" fmla="*/ 0 w 25238076"/>
                            <a:gd name="connsiteY3" fmla="*/ 4256065 h 4256065"/>
                            <a:gd name="connsiteX4" fmla="*/ 38100 w 25238076"/>
                            <a:gd name="connsiteY4" fmla="*/ 0 h 4256065"/>
                            <a:gd name="connsiteX0" fmla="*/ 38100 w 25238076"/>
                            <a:gd name="connsiteY0" fmla="*/ 0 h 4256065"/>
                            <a:gd name="connsiteX1" fmla="*/ 25238075 w 25238076"/>
                            <a:gd name="connsiteY1" fmla="*/ 0 h 4256065"/>
                            <a:gd name="connsiteX2" fmla="*/ 25238076 w 25238076"/>
                            <a:gd name="connsiteY2" fmla="*/ 2393867 h 4256065"/>
                            <a:gd name="connsiteX3" fmla="*/ 0 w 25238076"/>
                            <a:gd name="connsiteY3" fmla="*/ 4256065 h 4256065"/>
                            <a:gd name="connsiteX4" fmla="*/ 38100 w 25238076"/>
                            <a:gd name="connsiteY4" fmla="*/ 0 h 4256065"/>
                            <a:gd name="connsiteX0" fmla="*/ 38100 w 25238076"/>
                            <a:gd name="connsiteY0" fmla="*/ 0 h 4256065"/>
                            <a:gd name="connsiteX1" fmla="*/ 25238075 w 25238076"/>
                            <a:gd name="connsiteY1" fmla="*/ 0 h 4256065"/>
                            <a:gd name="connsiteX2" fmla="*/ 25238076 w 25238076"/>
                            <a:gd name="connsiteY2" fmla="*/ 4256065 h 4256065"/>
                            <a:gd name="connsiteX3" fmla="*/ 0 w 25238076"/>
                            <a:gd name="connsiteY3" fmla="*/ 4256065 h 4256065"/>
                            <a:gd name="connsiteX4" fmla="*/ 38100 w 25238076"/>
                            <a:gd name="connsiteY4" fmla="*/ 0 h 4256065"/>
                            <a:gd name="connsiteX0" fmla="*/ 0 w 25238076"/>
                            <a:gd name="connsiteY0" fmla="*/ 1876834 h 4256065"/>
                            <a:gd name="connsiteX1" fmla="*/ 25238075 w 25238076"/>
                            <a:gd name="connsiteY1" fmla="*/ 0 h 4256065"/>
                            <a:gd name="connsiteX2" fmla="*/ 25238076 w 25238076"/>
                            <a:gd name="connsiteY2" fmla="*/ 4256065 h 4256065"/>
                            <a:gd name="connsiteX3" fmla="*/ 0 w 25238076"/>
                            <a:gd name="connsiteY3" fmla="*/ 4256065 h 4256065"/>
                            <a:gd name="connsiteX4" fmla="*/ 0 w 25238076"/>
                            <a:gd name="connsiteY4" fmla="*/ 1876834 h 42560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5238076" h="4256065">
                              <a:moveTo>
                                <a:pt x="0" y="1876834"/>
                              </a:moveTo>
                              <a:lnTo>
                                <a:pt x="25238075" y="0"/>
                              </a:lnTo>
                              <a:cubicBezTo>
                                <a:pt x="25238075" y="850900"/>
                                <a:pt x="25238076" y="3405165"/>
                                <a:pt x="25238076" y="4256065"/>
                              </a:cubicBezTo>
                              <a:lnTo>
                                <a:pt x="0" y="4256065"/>
                              </a:lnTo>
                              <a:lnTo>
                                <a:pt x="0" y="1876834"/>
                              </a:lnTo>
                              <a:close/>
                            </a:path>
                          </a:pathLst>
                        </a:custGeom>
                        <a:blipFill dpi="0" rotWithShape="1">
                          <a:blip r:embed="rId15"/>
                          <a:srcRect/>
                          <a:stretch>
                            <a:fillRect t="-33758" b="-33758"/>
                          </a:stretch>
                        </a:blipFill>
                      </wps:spPr>
                      <wps:bodyPr vert="horz" lIns="0" tIns="540000" rIns="0" bIns="0" rtlCol="0">
                        <a:noAutofit/>
                      </wps:bodyPr>
                    </wps:wsp>
                  </a:graphicData>
                </a:graphic>
                <wp14:sizeRelH relativeFrom="margin">
                  <wp14:pctWidth>0</wp14:pctWidth>
                </wp14:sizeRelH>
                <wp14:sizeRelV relativeFrom="margin">
                  <wp14:pctHeight>0</wp14:pctHeight>
                </wp14:sizeRelV>
              </wp:anchor>
            </w:drawing>
          </mc:Choice>
          <mc:Fallback>
            <w:pict>
              <v:shape w14:anchorId="26873135" id="Platshållare för bild 55" o:spid="_x0000_s1026" style="position:absolute;margin-left:-99.85pt;margin-top:45.75pt;width:596.05pt;height:305.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5238076,425606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9Df4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f//R3+O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0t/j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9Pf4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f//U3+O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1d/j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9bf4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UGnUrr&#10;P0e6M4X/ADzrDmzBsqUVi3zGM4pS0EVh3PmVUiLYfTzYE1qYojX/AA81+E55nlf7RXT/AP3r+Sv/&#10;AFnw/b5uzfu3ebt8jw8+/k7vc37/AHeW0mvTX//X3+O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&#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&#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" path="m,1876834l25238075,v,850900,1,3405165,1,4256065l,4256065,,1876834xe" stroked="f">
                <v:fill r:id="rId18" o:title="" recolor="t" rotate="t" type="frame"/>
                <v:path arrowok="t" o:connecttype="custom" o:connectlocs="0,1708487;7569645,0;7569645,3874308;0,3874308;0,1708487" o:connectangles="0,0,0,0,0"/>
                <o:lock v:ext="edit" aspectratio="t" grouping="t"/>
              </v:shape>
            </w:pict>
          </mc:Fallback>
        </mc:AlternateContent>
      </w:r>
    </w:p>
    <w:p w14:paraId="63C02C7B" w14:textId="54057A22" w:rsidR="004B3CF2" w:rsidRPr="00D278DB" w:rsidRDefault="00F640C8" w:rsidP="00D43D04">
      <w:pPr>
        <w:pStyle w:val="RubriksammanfattningAbstractheading"/>
        <w:framePr w:wrap="notBeside"/>
      </w:pPr>
      <w:r w:rsidRPr="00D278DB">
        <w:lastRenderedPageBreak/>
        <w:t xml:space="preserve">Årsrapport GPS-märkta älgar och inventeringar i brandområdet </w:t>
      </w:r>
      <w:r w:rsidR="00212D0F" w:rsidRPr="00D278DB">
        <w:t>20</w:t>
      </w:r>
      <w:r w:rsidR="00D679A5" w:rsidRPr="00D278DB">
        <w:t>24</w:t>
      </w:r>
      <w:r w:rsidR="00212D0F" w:rsidRPr="00D278DB">
        <w:t>-202</w:t>
      </w:r>
      <w:r w:rsidR="00D679A5" w:rsidRPr="00D278DB">
        <w:t>5</w:t>
      </w:r>
      <w:r w:rsidRPr="00D278DB">
        <w:t xml:space="preserve"> – Fördelning, </w:t>
      </w:r>
      <w:r w:rsidR="00C51F19" w:rsidRPr="00D278DB">
        <w:t>reproduktion</w:t>
      </w:r>
      <w:r w:rsidRPr="00D278DB">
        <w:t>, livsmiljö, bärris och spillning</w:t>
      </w:r>
    </w:p>
    <w:p w14:paraId="5E776770" w14:textId="07CBE2A0" w:rsidR="000362E2" w:rsidRPr="00D278DB" w:rsidRDefault="00C51F19" w:rsidP="00D43D04">
      <w:pPr>
        <w:pStyle w:val="Titlepageotherlanguage"/>
        <w:rPr>
          <w:lang w:val="en-GB"/>
        </w:rPr>
      </w:pPr>
      <w:r w:rsidRPr="00D278DB">
        <w:rPr>
          <w:lang w:val="en-GB"/>
        </w:rPr>
        <w:t>Annual report GPS-marked moose and inventories in the fire area 20</w:t>
      </w:r>
      <w:r w:rsidR="00D278DB" w:rsidRPr="00D278DB">
        <w:rPr>
          <w:lang w:val="en-GB"/>
        </w:rPr>
        <w:t>24</w:t>
      </w:r>
      <w:r w:rsidRPr="00D278DB">
        <w:rPr>
          <w:lang w:val="en-GB"/>
        </w:rPr>
        <w:t>-202</w:t>
      </w:r>
      <w:r w:rsidR="00D278DB" w:rsidRPr="00D278DB">
        <w:rPr>
          <w:lang w:val="en-GB"/>
        </w:rPr>
        <w:t>5</w:t>
      </w:r>
      <w:r w:rsidRPr="00D278DB">
        <w:rPr>
          <w:lang w:val="en-GB"/>
        </w:rPr>
        <w:t xml:space="preserve"> – distribution, reproduction, habitat, berry vegetation and pellets </w:t>
      </w:r>
    </w:p>
    <w:p w14:paraId="50898C62" w14:textId="1FD38AE7" w:rsidR="00CA21BC" w:rsidRPr="00D278DB" w:rsidRDefault="00CA21BC" w:rsidP="006D4D65">
      <w:pPr>
        <w:pStyle w:val="Titlepageauthor"/>
        <w:spacing w:before="0" w:after="0" w:line="240" w:lineRule="auto"/>
      </w:pPr>
      <w:r w:rsidRPr="00D278DB">
        <w:t>Wiebke Neumann</w:t>
      </w:r>
      <w:r w:rsidR="000D5FE0" w:rsidRPr="00D278DB">
        <w:t xml:space="preserve"> </w:t>
      </w:r>
      <w:r w:rsidRPr="00D278DB">
        <w:t>Sveriges lantbruksuniversitet</w:t>
      </w:r>
      <w:r w:rsidR="006478B1" w:rsidRPr="00D278DB">
        <w:t xml:space="preserve">, </w:t>
      </w:r>
      <w:r w:rsidRPr="00D278DB">
        <w:t>I</w:t>
      </w:r>
      <w:r w:rsidR="006478B1" w:rsidRPr="00D278DB">
        <w:t>nstitution</w:t>
      </w:r>
      <w:r w:rsidRPr="00D278DB">
        <w:t>en för vilt, fisk och miljö</w:t>
      </w:r>
    </w:p>
    <w:p w14:paraId="580D4297" w14:textId="6E049A29" w:rsidR="00CA21BC" w:rsidRPr="00D278DB" w:rsidRDefault="00212D0F" w:rsidP="006D4D65">
      <w:pPr>
        <w:pStyle w:val="Titlepageauthor2"/>
        <w:spacing w:before="0" w:after="0" w:line="240" w:lineRule="auto"/>
      </w:pPr>
      <w:r w:rsidRPr="00D278DB">
        <w:t>A</w:t>
      </w:r>
      <w:r w:rsidR="00CA21BC" w:rsidRPr="00D278DB">
        <w:t>nders Johansson Sveaskog</w:t>
      </w:r>
    </w:p>
    <w:p w14:paraId="2600252D" w14:textId="6E9F085C" w:rsidR="00D679A5" w:rsidRPr="00D278DB" w:rsidRDefault="00D679A5" w:rsidP="006D4D65">
      <w:pPr>
        <w:pStyle w:val="Titlepageauthor2"/>
        <w:spacing w:before="0" w:after="0" w:line="240" w:lineRule="auto"/>
      </w:pPr>
      <w:r w:rsidRPr="00D278DB">
        <w:t>Fredrik Stenbacka Sveriges lantbruksuniversitet, Institutionen för vilt, fisk och miljö</w:t>
      </w:r>
    </w:p>
    <w:p w14:paraId="30CD340D" w14:textId="77777777" w:rsidR="002278FE" w:rsidRPr="00D278DB" w:rsidRDefault="002278FE" w:rsidP="006D4D65">
      <w:pPr>
        <w:pStyle w:val="Titlepageauthor2"/>
        <w:spacing w:before="0" w:after="0" w:line="240" w:lineRule="auto"/>
      </w:pPr>
    </w:p>
    <w:p w14:paraId="4B529776" w14:textId="5473F2CD" w:rsidR="0070756D" w:rsidRPr="00D278DB" w:rsidRDefault="00BF2393" w:rsidP="00D43D04">
      <w:pPr>
        <w:pStyle w:val="TitelsidainformationfetTitlepageinformationbold"/>
        <w:rPr>
          <w:b w:val="0"/>
        </w:rPr>
      </w:pPr>
      <w:r w:rsidRPr="00D278DB">
        <w:t xml:space="preserve">Redaktör: </w:t>
      </w:r>
      <w:r w:rsidR="006478B1" w:rsidRPr="00D278DB">
        <w:tab/>
      </w:r>
      <w:r w:rsidR="0070756D" w:rsidRPr="00D278DB">
        <w:tab/>
      </w:r>
      <w:r w:rsidR="00C51F19" w:rsidRPr="00D278DB">
        <w:rPr>
          <w:b w:val="0"/>
        </w:rPr>
        <w:t>Sveriges lantbruksuniversitet</w:t>
      </w:r>
    </w:p>
    <w:p w14:paraId="3A89614F" w14:textId="337BFDF3" w:rsidR="0070756D" w:rsidRPr="00D278DB" w:rsidRDefault="00BF2393" w:rsidP="00D43D04">
      <w:pPr>
        <w:pStyle w:val="Titlepagetext"/>
      </w:pPr>
      <w:r w:rsidRPr="00D278DB">
        <w:rPr>
          <w:b/>
        </w:rPr>
        <w:t xml:space="preserve">Utgivare: </w:t>
      </w:r>
      <w:r w:rsidR="00F40115" w:rsidRPr="00D278DB">
        <w:tab/>
      </w:r>
      <w:r w:rsidR="006478B1" w:rsidRPr="00D278DB">
        <w:tab/>
      </w:r>
      <w:r w:rsidRPr="00D278DB">
        <w:t>Sveriges lantbruksuniversitet,</w:t>
      </w:r>
      <w:r w:rsidR="00B14C2D" w:rsidRPr="00D278DB">
        <w:t xml:space="preserve"> </w:t>
      </w:r>
      <w:r w:rsidR="00C51F19" w:rsidRPr="00D278DB">
        <w:t>Institutionen för vilt, fisk och miljö</w:t>
      </w:r>
    </w:p>
    <w:p w14:paraId="4366EC90" w14:textId="2844A6D7" w:rsidR="00BF2393" w:rsidRPr="00D278DB" w:rsidRDefault="00BF2393" w:rsidP="00D43D04">
      <w:pPr>
        <w:pStyle w:val="Titlepagetext"/>
        <w:rPr>
          <w:b/>
        </w:rPr>
      </w:pPr>
      <w:r w:rsidRPr="00D278DB">
        <w:rPr>
          <w:b/>
        </w:rPr>
        <w:t>Utgivningsår:</w:t>
      </w:r>
      <w:r w:rsidR="006478B1" w:rsidRPr="00D278DB">
        <w:rPr>
          <w:b/>
        </w:rPr>
        <w:tab/>
      </w:r>
      <w:r w:rsidR="006478B1" w:rsidRPr="00D278DB">
        <w:rPr>
          <w:b/>
        </w:rPr>
        <w:tab/>
      </w:r>
      <w:r w:rsidR="00C51F19" w:rsidRPr="00D278DB">
        <w:t>202</w:t>
      </w:r>
      <w:r w:rsidR="00D679A5" w:rsidRPr="00D278DB">
        <w:t>5</w:t>
      </w:r>
    </w:p>
    <w:p w14:paraId="5E8E3A7C" w14:textId="6AA01B9C" w:rsidR="00F40115" w:rsidRPr="00D278DB" w:rsidRDefault="00F40115" w:rsidP="00D43D04">
      <w:pPr>
        <w:pStyle w:val="Titlepagetext"/>
        <w:rPr>
          <w:b/>
        </w:rPr>
      </w:pPr>
      <w:r w:rsidRPr="00D278DB">
        <w:rPr>
          <w:b/>
        </w:rPr>
        <w:t>Utgivningsort:</w:t>
      </w:r>
      <w:r w:rsidRPr="00D278DB">
        <w:rPr>
          <w:b/>
        </w:rPr>
        <w:tab/>
      </w:r>
      <w:r w:rsidR="006478B1" w:rsidRPr="00D278DB">
        <w:rPr>
          <w:b/>
        </w:rPr>
        <w:tab/>
      </w:r>
      <w:r w:rsidR="00C51F19" w:rsidRPr="00D278DB">
        <w:t>Umeå</w:t>
      </w:r>
    </w:p>
    <w:p w14:paraId="26A19CA9" w14:textId="68D15353" w:rsidR="00F40115" w:rsidRPr="00D278DB" w:rsidRDefault="00F40115" w:rsidP="00D43D04">
      <w:pPr>
        <w:pStyle w:val="Titlepagetext"/>
        <w:rPr>
          <w:b/>
        </w:rPr>
      </w:pPr>
      <w:r w:rsidRPr="00D278DB">
        <w:rPr>
          <w:b/>
        </w:rPr>
        <w:t>Serietitel:</w:t>
      </w:r>
      <w:r w:rsidRPr="00D278DB">
        <w:rPr>
          <w:b/>
        </w:rPr>
        <w:tab/>
      </w:r>
      <w:r w:rsidR="006478B1" w:rsidRPr="00D278DB">
        <w:rPr>
          <w:b/>
        </w:rPr>
        <w:tab/>
      </w:r>
      <w:r w:rsidR="008F3E34" w:rsidRPr="00DB4255">
        <w:rPr>
          <w:color w:val="000000" w:themeColor="text1"/>
        </w:rPr>
        <w:t>Rapport (Sveriges lantbruksuniversitet, Institutionen för vilt, fisk och miljö)</w:t>
      </w:r>
    </w:p>
    <w:p w14:paraId="2103D291" w14:textId="5C41FCDD" w:rsidR="00F40115" w:rsidRPr="00D278DB" w:rsidRDefault="00312BFB" w:rsidP="00D43D04">
      <w:pPr>
        <w:pStyle w:val="Titlepagetext"/>
        <w:rPr>
          <w:b/>
        </w:rPr>
      </w:pPr>
      <w:r w:rsidRPr="00D278DB">
        <w:rPr>
          <w:b/>
        </w:rPr>
        <w:t>Delnummer i serien:</w:t>
      </w:r>
      <w:r w:rsidRPr="00D278DB">
        <w:rPr>
          <w:b/>
        </w:rPr>
        <w:tab/>
      </w:r>
      <w:r w:rsidR="006478B1" w:rsidRPr="00D278DB">
        <w:rPr>
          <w:b/>
        </w:rPr>
        <w:tab/>
      </w:r>
      <w:r w:rsidR="008F3E34">
        <w:rPr>
          <w:b/>
        </w:rPr>
        <w:t>2025.4</w:t>
      </w:r>
    </w:p>
    <w:p w14:paraId="2AB1CFFB" w14:textId="12E2AE5F" w:rsidR="00312BFB" w:rsidRPr="00D278DB" w:rsidRDefault="00312BFB" w:rsidP="00D43D04">
      <w:pPr>
        <w:pStyle w:val="Titlepagetext"/>
      </w:pPr>
      <w:r w:rsidRPr="00D278DB">
        <w:rPr>
          <w:b/>
        </w:rPr>
        <w:t>ISSN:</w:t>
      </w:r>
      <w:r w:rsidRPr="00D278DB">
        <w:tab/>
      </w:r>
    </w:p>
    <w:p w14:paraId="028498B8" w14:textId="1D483919" w:rsidR="00312BFB" w:rsidRPr="00D278DB" w:rsidRDefault="00BF2393" w:rsidP="00D43D04">
      <w:pPr>
        <w:pStyle w:val="Titlepagetext"/>
      </w:pPr>
      <w:r w:rsidRPr="00D278DB">
        <w:rPr>
          <w:b/>
        </w:rPr>
        <w:t xml:space="preserve">ISBN: </w:t>
      </w:r>
      <w:r w:rsidRPr="00D278DB">
        <w:rPr>
          <w:b/>
        </w:rPr>
        <w:tab/>
      </w:r>
      <w:r w:rsidRPr="00D278DB">
        <w:t xml:space="preserve"> </w:t>
      </w:r>
    </w:p>
    <w:p w14:paraId="33E377BA" w14:textId="058FFD22" w:rsidR="00312BFB" w:rsidRPr="00D278DB" w:rsidRDefault="00312BFB" w:rsidP="00D43D04">
      <w:pPr>
        <w:pStyle w:val="Titlepagetext"/>
        <w:rPr>
          <w:b/>
        </w:rPr>
      </w:pPr>
      <w:r w:rsidRPr="00D278DB">
        <w:rPr>
          <w:b/>
        </w:rPr>
        <w:t>Nyckelord:</w:t>
      </w:r>
      <w:r w:rsidRPr="00D278DB">
        <w:rPr>
          <w:b/>
        </w:rPr>
        <w:tab/>
      </w:r>
      <w:r w:rsidR="00C51F19" w:rsidRPr="00D278DB">
        <w:t>Hemområde, kalvar, överlevnad, habitatval</w:t>
      </w:r>
    </w:p>
    <w:p w14:paraId="3874ECD8" w14:textId="77777777" w:rsidR="00312BFB" w:rsidRPr="00D679A5" w:rsidRDefault="00312BFB" w:rsidP="00D43D04">
      <w:pPr>
        <w:pStyle w:val="Titlepagetext"/>
        <w:rPr>
          <w:color w:val="FF0000"/>
        </w:rPr>
      </w:pPr>
    </w:p>
    <w:p w14:paraId="78AEF5E1" w14:textId="77777777" w:rsidR="001F230A" w:rsidRPr="00D679A5" w:rsidRDefault="001F230A" w:rsidP="00D43D04">
      <w:pPr>
        <w:pStyle w:val="Titlepagetext"/>
        <w:rPr>
          <w:color w:val="FF0000"/>
        </w:rPr>
      </w:pPr>
    </w:p>
    <w:p w14:paraId="6B1BA9A7" w14:textId="77777777" w:rsidR="00AB1C2F" w:rsidRPr="00D679A5" w:rsidRDefault="00AB1C2F" w:rsidP="00D43D04">
      <w:pPr>
        <w:rPr>
          <w:color w:val="FF0000"/>
        </w:rPr>
      </w:pPr>
      <w:r w:rsidRPr="00D679A5">
        <w:rPr>
          <w:color w:val="FF0000"/>
        </w:rPr>
        <w:br w:type="page"/>
      </w:r>
    </w:p>
    <w:p w14:paraId="1F4861AF" w14:textId="77777777" w:rsidR="000362E2" w:rsidRPr="00D278DB" w:rsidRDefault="000362E2" w:rsidP="00D43D04">
      <w:pPr>
        <w:pStyle w:val="RubriksammanfattningAbstractheading"/>
        <w:framePr w:wrap="notBeside"/>
      </w:pPr>
      <w:r w:rsidRPr="00D278DB">
        <w:lastRenderedPageBreak/>
        <w:t>Sammanfattning</w:t>
      </w:r>
    </w:p>
    <w:p w14:paraId="6E2E1A0B" w14:textId="5E0F37A6" w:rsidR="00BE2D6C" w:rsidRPr="00D679A5" w:rsidRDefault="00D278DB" w:rsidP="00BE2D6C">
      <w:pPr>
        <w:rPr>
          <w:color w:val="FF0000"/>
        </w:rPr>
      </w:pPr>
      <w:r w:rsidRPr="00D278DB">
        <w:t>Nu är vi inne i vårt femte år där vi följer älgarnas rörelse, habitatval och reproduktion i Ljusdal s</w:t>
      </w:r>
      <w:r w:rsidR="00EB7F0E" w:rsidRPr="00D278DB">
        <w:t>tudieområdet</w:t>
      </w:r>
      <w:r w:rsidRPr="00D278DB">
        <w:t xml:space="preserve"> kring Kårböle. Studieområdet</w:t>
      </w:r>
      <w:r w:rsidR="00EB7F0E" w:rsidRPr="00D278DB">
        <w:t xml:space="preserve"> är speciell</w:t>
      </w:r>
      <w:r w:rsidR="000E1DB5" w:rsidRPr="00D278DB">
        <w:t>t</w:t>
      </w:r>
      <w:r w:rsidR="00EB7F0E" w:rsidRPr="00D278DB">
        <w:t xml:space="preserve"> i två avseende</w:t>
      </w:r>
      <w:r w:rsidR="000E1DB5" w:rsidRPr="00D278DB">
        <w:t>n</w:t>
      </w:r>
      <w:r w:rsidR="00EB7F0E" w:rsidRPr="00D278DB">
        <w:t xml:space="preserve"> som berör älgar direkt och därmed skiljer sig åt från andra </w:t>
      </w:r>
      <w:r w:rsidR="000E1DB5" w:rsidRPr="00D278DB">
        <w:t>studie</w:t>
      </w:r>
      <w:r w:rsidR="00EB7F0E" w:rsidRPr="00D278DB">
        <w:t xml:space="preserve">områden: </w:t>
      </w:r>
      <w:r w:rsidR="000E1DB5" w:rsidRPr="00D278DB">
        <w:t>brandfältet</w:t>
      </w:r>
      <w:r w:rsidR="00056C00" w:rsidRPr="00D278DB">
        <w:t xml:space="preserve"> kring Kårböle</w:t>
      </w:r>
      <w:r w:rsidR="000E1DB5" w:rsidRPr="00D278DB">
        <w:t xml:space="preserve"> och </w:t>
      </w:r>
      <w:r w:rsidR="00EB7F0E" w:rsidRPr="00D278DB">
        <w:t>en hög täthet av brunbjörn</w:t>
      </w:r>
      <w:r w:rsidRPr="00D278DB">
        <w:t>, samt förekomst av varg</w:t>
      </w:r>
      <w:r w:rsidR="00EB7F0E" w:rsidRPr="00D278DB">
        <w:t>.</w:t>
      </w:r>
      <w:r w:rsidR="00056C00" w:rsidRPr="00D278DB">
        <w:t xml:space="preserve"> </w:t>
      </w:r>
      <w:r w:rsidR="002A7EC3" w:rsidRPr="00D278DB">
        <w:t xml:space="preserve">Som </w:t>
      </w:r>
      <w:r w:rsidR="008B73A7" w:rsidRPr="00D278DB">
        <w:t xml:space="preserve">i andra studieområden </w:t>
      </w:r>
      <w:r w:rsidRPr="00D278DB">
        <w:t xml:space="preserve">ser vi att </w:t>
      </w:r>
      <w:r w:rsidR="008B73A7" w:rsidRPr="00D278DB">
        <w:t>älg</w:t>
      </w:r>
      <w:r w:rsidRPr="00D278DB">
        <w:t xml:space="preserve">stammen </w:t>
      </w:r>
      <w:r w:rsidR="008B73A7" w:rsidRPr="00D278DB">
        <w:t>i Ljusdal</w:t>
      </w:r>
      <w:r w:rsidRPr="00D278DB">
        <w:t xml:space="preserve"> omfattar stationära och vandringsälgar där enskilda älgar har olika strategier: </w:t>
      </w:r>
      <w:r w:rsidR="000E1DB5" w:rsidRPr="00D278DB">
        <w:t xml:space="preserve">en del </w:t>
      </w:r>
      <w:r w:rsidR="002A7EC3" w:rsidRPr="00D278DB">
        <w:t>ha</w:t>
      </w:r>
      <w:r w:rsidR="000E1DB5" w:rsidRPr="00D278DB">
        <w:t>r</w:t>
      </w:r>
      <w:r w:rsidR="002A7EC3" w:rsidRPr="00D278DB">
        <w:t xml:space="preserve"> helt skilda sommar- och vinterområden, andra har områden som överlappar delvis, och ett fåtal verkar ha i stort sett helt överlappande områden. </w:t>
      </w:r>
      <w:r w:rsidR="008B73A7" w:rsidRPr="00D278DB">
        <w:t>Av de 3</w:t>
      </w:r>
      <w:r w:rsidRPr="00D278DB">
        <w:t>0</w:t>
      </w:r>
      <w:r w:rsidR="008B73A7" w:rsidRPr="00D278DB">
        <w:t xml:space="preserve"> älgar vi kunde följa </w:t>
      </w:r>
      <w:r w:rsidR="008B73A7" w:rsidRPr="00F2506C">
        <w:t>under perioden mars 202</w:t>
      </w:r>
      <w:r w:rsidRPr="00F2506C">
        <w:t>4</w:t>
      </w:r>
      <w:r w:rsidR="008B73A7" w:rsidRPr="00F2506C">
        <w:t>-202</w:t>
      </w:r>
      <w:r w:rsidRPr="00F2506C">
        <w:t>5</w:t>
      </w:r>
      <w:r w:rsidR="008B73A7" w:rsidRPr="00F2506C">
        <w:t>, var 3</w:t>
      </w:r>
      <w:r w:rsidR="00F2506C" w:rsidRPr="00F2506C">
        <w:t>3</w:t>
      </w:r>
      <w:r w:rsidR="00DE0CAD" w:rsidRPr="00F2506C">
        <w:t xml:space="preserve"> </w:t>
      </w:r>
      <w:r w:rsidR="008B73A7" w:rsidRPr="00F2506C">
        <w:t xml:space="preserve">% stationära </w:t>
      </w:r>
      <w:r w:rsidR="000B4060" w:rsidRPr="00F2506C">
        <w:t xml:space="preserve">(d.v.s. </w:t>
      </w:r>
      <w:r w:rsidR="008B73A7" w:rsidRPr="00F2506C">
        <w:t xml:space="preserve">älgar </w:t>
      </w:r>
      <w:r w:rsidR="000B4060" w:rsidRPr="00F2506C">
        <w:t xml:space="preserve">som </w:t>
      </w:r>
      <w:r w:rsidR="008B73A7" w:rsidRPr="00F2506C">
        <w:t>har förflyttat sig bara en kort sträcka mellan sitt vinter- och sommarområde eller inte alls</w:t>
      </w:r>
      <w:r w:rsidR="000B4060" w:rsidRPr="00A41257">
        <w:t>)</w:t>
      </w:r>
      <w:r w:rsidR="008B73A7" w:rsidRPr="00A41257">
        <w:t xml:space="preserve">. </w:t>
      </w:r>
      <w:r w:rsidR="00F2506C" w:rsidRPr="00A41257">
        <w:t>Tjugo</w:t>
      </w:r>
      <w:r w:rsidR="008B73A7" w:rsidRPr="00A41257">
        <w:t xml:space="preserve"> älgar</w:t>
      </w:r>
      <w:r w:rsidR="00F2506C" w:rsidRPr="00A41257">
        <w:t xml:space="preserve"> (16 kor, 4 tjurar)</w:t>
      </w:r>
      <w:r w:rsidR="008B73A7" w:rsidRPr="00A41257">
        <w:t xml:space="preserve"> var vandringsälgar som varierar i avstånd de förflyttar sig mellan säsongerna</w:t>
      </w:r>
      <w:r w:rsidR="008B73A7" w:rsidRPr="001D19F4">
        <w:t>. M</w:t>
      </w:r>
      <w:r w:rsidR="008B1A0D" w:rsidRPr="001D19F4">
        <w:t xml:space="preserve">erparten </w:t>
      </w:r>
      <w:r w:rsidR="008B1A0D" w:rsidRPr="00F2506C">
        <w:t xml:space="preserve">höll sig inom </w:t>
      </w:r>
      <w:r w:rsidR="00F2506C" w:rsidRPr="00F2506C">
        <w:t>10-30</w:t>
      </w:r>
      <w:r w:rsidR="008B1A0D" w:rsidRPr="00F2506C">
        <w:t xml:space="preserve"> km radie till sitt vinterområde.</w:t>
      </w:r>
      <w:r w:rsidR="00F96BFC" w:rsidRPr="00F2506C">
        <w:t xml:space="preserve"> </w:t>
      </w:r>
      <w:r w:rsidR="004F1303" w:rsidRPr="00F2506C">
        <w:t>Men vi kunde också följa några riktiga långvand</w:t>
      </w:r>
      <w:r w:rsidR="00717BD0" w:rsidRPr="00F2506C">
        <w:t>r</w:t>
      </w:r>
      <w:r w:rsidR="004F1303" w:rsidRPr="00F2506C">
        <w:t>are!</w:t>
      </w:r>
      <w:r w:rsidR="008B73A7" w:rsidRPr="00F2506C">
        <w:t xml:space="preserve"> Vandringsälgar</w:t>
      </w:r>
      <w:r w:rsidR="003065A3">
        <w:t>na</w:t>
      </w:r>
      <w:r w:rsidR="008B73A7" w:rsidRPr="00F2506C">
        <w:t xml:space="preserve"> omfattar både älgkor och  </w:t>
      </w:r>
      <w:r w:rsidR="003065A3">
        <w:t>-</w:t>
      </w:r>
      <w:r w:rsidR="008B73A7" w:rsidRPr="00F2506C">
        <w:t>tjurar</w:t>
      </w:r>
      <w:r w:rsidR="00F2506C">
        <w:t xml:space="preserve"> medan alla stationära älgar det här året </w:t>
      </w:r>
      <w:r w:rsidR="003065A3">
        <w:t>v</w:t>
      </w:r>
      <w:r w:rsidR="00F2506C">
        <w:t>ar kor</w:t>
      </w:r>
      <w:r w:rsidR="008B73A7" w:rsidRPr="00F2506C">
        <w:t xml:space="preserve">. </w:t>
      </w:r>
      <w:r w:rsidR="00F2506C">
        <w:t xml:space="preserve">Under 2024-2025 kunde vi bara följa fyra älgtjurar – vilket är ett </w:t>
      </w:r>
      <w:r w:rsidR="00F2506C" w:rsidRPr="00F2506C">
        <w:t>mycket litet stickprov där medelvärden</w:t>
      </w:r>
      <w:r w:rsidR="00655E76">
        <w:t xml:space="preserve"> av olika beräkningar</w:t>
      </w:r>
      <w:r w:rsidR="00F2506C" w:rsidRPr="00F2506C">
        <w:t xml:space="preserve"> är känsliga för variationer mellan enskilda </w:t>
      </w:r>
      <w:r w:rsidR="009C106A">
        <w:t>tjurar.</w:t>
      </w:r>
      <w:r w:rsidR="00F2506C" w:rsidRPr="00F2506C">
        <w:t xml:space="preserve"> </w:t>
      </w:r>
      <w:r w:rsidR="008B73A7" w:rsidRPr="00F2506C">
        <w:t xml:space="preserve">I genomsnitt var älgtjurarnas hemområden </w:t>
      </w:r>
      <w:r w:rsidR="00F2506C" w:rsidRPr="00F2506C">
        <w:t>större än</w:t>
      </w:r>
      <w:r w:rsidR="008B73A7" w:rsidRPr="00F2506C">
        <w:t xml:space="preserve"> älgkornas och sommarområden </w:t>
      </w:r>
      <w:r w:rsidR="00BE2D6C" w:rsidRPr="00F2506C">
        <w:t xml:space="preserve">är i medel </w:t>
      </w:r>
      <w:r w:rsidR="00F2506C" w:rsidRPr="00F2506C">
        <w:t>2</w:t>
      </w:r>
      <w:r w:rsidR="00BE2D6C" w:rsidRPr="00F2506C">
        <w:t>-</w:t>
      </w:r>
      <w:r w:rsidR="00BE2D6C" w:rsidRPr="00A41257">
        <w:t>4 ggr större än vinterområden</w:t>
      </w:r>
      <w:r w:rsidR="008B73A7" w:rsidRPr="00A41257">
        <w:t xml:space="preserve">. </w:t>
      </w:r>
      <w:r w:rsidR="00BE2D6C" w:rsidRPr="00A41257">
        <w:t>Av de 3</w:t>
      </w:r>
      <w:r w:rsidR="00F2506C" w:rsidRPr="00A41257">
        <w:t>0</w:t>
      </w:r>
      <w:r w:rsidR="00BE2D6C" w:rsidRPr="00A41257">
        <w:t xml:space="preserve"> älgar som vi kunde följa, lokaliserade vi 2</w:t>
      </w:r>
      <w:r w:rsidR="00A41257" w:rsidRPr="00A41257">
        <w:t>2</w:t>
      </w:r>
      <w:r w:rsidR="00BE2D6C" w:rsidRPr="00A41257">
        <w:t xml:space="preserve"> älgar</w:t>
      </w:r>
      <w:r w:rsidR="00A41257" w:rsidRPr="00A41257">
        <w:t xml:space="preserve"> (20 kor, 2 tjurar)</w:t>
      </w:r>
      <w:r w:rsidR="00BE2D6C" w:rsidRPr="00A41257">
        <w:t xml:space="preserve"> inom brandområdet medan </w:t>
      </w:r>
      <w:r w:rsidR="00A41257" w:rsidRPr="00A41257">
        <w:t>åtta</w:t>
      </w:r>
      <w:r w:rsidR="00BE2D6C" w:rsidRPr="00A41257">
        <w:t xml:space="preserve"> älgar aldrig satt en klöv i området. </w:t>
      </w:r>
      <w:r w:rsidR="00A41257">
        <w:t xml:space="preserve">I medel tillbringande älgarna 102 dagar i brandfältet varav stationära älgkor uppehöll sig nästan dubbelt så länge i brandfältet än vandringskor. </w:t>
      </w:r>
      <w:r w:rsidR="00BE2D6C" w:rsidRPr="00A41257">
        <w:t>De flesta älgar nyttjade området framför</w:t>
      </w:r>
      <w:r w:rsidR="001D19F4" w:rsidRPr="00A41257">
        <w:t xml:space="preserve"> </w:t>
      </w:r>
      <w:r w:rsidR="00BE2D6C" w:rsidRPr="00A41257">
        <w:t xml:space="preserve">allt </w:t>
      </w:r>
      <w:r w:rsidR="00655E76">
        <w:t>under vegetationsperioden (</w:t>
      </w:r>
      <w:r w:rsidR="00BE2D6C" w:rsidRPr="00A41257">
        <w:t xml:space="preserve">maj </w:t>
      </w:r>
      <w:r w:rsidR="00655E76">
        <w:t>–</w:t>
      </w:r>
      <w:r w:rsidR="00BE2D6C" w:rsidRPr="00A41257">
        <w:t xml:space="preserve"> oktober</w:t>
      </w:r>
      <w:r w:rsidR="00655E76">
        <w:t>)</w:t>
      </w:r>
      <w:r w:rsidR="00BE2D6C" w:rsidRPr="00A41257">
        <w:t xml:space="preserve">. </w:t>
      </w:r>
      <w:r w:rsidR="00A41257" w:rsidRPr="00A41257">
        <w:t>Tre</w:t>
      </w:r>
      <w:r w:rsidR="00BE2D6C" w:rsidRPr="00A41257">
        <w:t xml:space="preserve"> </w:t>
      </w:r>
      <w:r w:rsidR="00D11C35" w:rsidRPr="00A41257">
        <w:t>av de 2</w:t>
      </w:r>
      <w:r w:rsidR="00A41257" w:rsidRPr="00A41257">
        <w:t>6</w:t>
      </w:r>
      <w:r w:rsidR="00BE2D6C" w:rsidRPr="00A41257">
        <w:t xml:space="preserve"> kor som kalv</w:t>
      </w:r>
      <w:r w:rsidR="003065A3">
        <w:t>ade,</w:t>
      </w:r>
      <w:r w:rsidR="00BE2D6C" w:rsidRPr="00A41257">
        <w:t xml:space="preserve"> födde sina kalvar i brandområdet (eller deras omedelbara närhet). Totalt föddes 4</w:t>
      </w:r>
      <w:r w:rsidR="00A41257" w:rsidRPr="00A41257">
        <w:t>3</w:t>
      </w:r>
      <w:r w:rsidR="00BE2D6C" w:rsidRPr="00A41257">
        <w:t xml:space="preserve"> kalvar i studieområdet </w:t>
      </w:r>
      <w:r w:rsidR="00EA2E7D">
        <w:t xml:space="preserve">(medelkalvningsdag 19:e maj) </w:t>
      </w:r>
      <w:r w:rsidR="00BE2D6C" w:rsidRPr="00A41257">
        <w:t>varav 5</w:t>
      </w:r>
      <w:r w:rsidR="00A41257" w:rsidRPr="00A41257">
        <w:t>0</w:t>
      </w:r>
      <w:r w:rsidR="00DE0CAD" w:rsidRPr="00A41257">
        <w:t xml:space="preserve"> </w:t>
      </w:r>
      <w:r w:rsidR="00BE2D6C" w:rsidRPr="00A41257">
        <w:t>% föddes som dubbelkalv</w:t>
      </w:r>
      <w:r w:rsidR="00A41257" w:rsidRPr="00A41257">
        <w:t xml:space="preserve"> och 42% som enkelkalv</w:t>
      </w:r>
      <w:r w:rsidR="00BE2D6C" w:rsidRPr="00A41257">
        <w:t xml:space="preserve">. Vi kunde också dokumentera </w:t>
      </w:r>
      <w:r w:rsidR="00A41257" w:rsidRPr="00A41257">
        <w:t>två</w:t>
      </w:r>
      <w:r w:rsidR="00BE2D6C" w:rsidRPr="00A41257">
        <w:t xml:space="preserve"> trillingskalvning</w:t>
      </w:r>
      <w:r w:rsidR="00A41257" w:rsidRPr="00A41257">
        <w:t>ar</w:t>
      </w:r>
      <w:r w:rsidR="00BE2D6C" w:rsidRPr="00A41257">
        <w:t xml:space="preserve"> – vilket var extra spännande</w:t>
      </w:r>
      <w:r w:rsidR="00A41257" w:rsidRPr="00A41257">
        <w:t xml:space="preserve"> och har gett nya inslag </w:t>
      </w:r>
      <w:r w:rsidR="003065A3">
        <w:t xml:space="preserve">i </w:t>
      </w:r>
      <w:r w:rsidR="00A41257" w:rsidRPr="00A41257">
        <w:t>hur vi utför kalvöverlevnadskontrollen</w:t>
      </w:r>
      <w:r w:rsidR="00BE2D6C" w:rsidRPr="00A41257">
        <w:t>. Under kalvningssäsongen följer vi rörelsemönster av de GPS-märkta älgkor</w:t>
      </w:r>
      <w:r w:rsidR="00E53762" w:rsidRPr="00A41257">
        <w:t>na</w:t>
      </w:r>
      <w:r w:rsidR="00BE2D6C" w:rsidRPr="00A41257">
        <w:t xml:space="preserve"> extra noga och gör fältkontroll för att dokumentera inte bara antal kalvar som föds men också för att dokumentera predation av kalvar. Under sommaren 202</w:t>
      </w:r>
      <w:r w:rsidR="00A41257" w:rsidRPr="00A41257">
        <w:t>4</w:t>
      </w:r>
      <w:r w:rsidR="00BE2D6C" w:rsidRPr="00A41257">
        <w:t xml:space="preserve"> </w:t>
      </w:r>
      <w:r w:rsidR="00E53762" w:rsidRPr="00A41257">
        <w:t>låg</w:t>
      </w:r>
      <w:r w:rsidR="00BE2D6C" w:rsidRPr="00A41257">
        <w:t xml:space="preserve"> kalvöverlevnad</w:t>
      </w:r>
      <w:r w:rsidR="00E53762" w:rsidRPr="00A41257">
        <w:t>en</w:t>
      </w:r>
      <w:r w:rsidR="00BE2D6C" w:rsidRPr="00A41257">
        <w:t xml:space="preserve"> från födelse fram till jaktstarten på mellan </w:t>
      </w:r>
      <w:r w:rsidR="00A41257" w:rsidRPr="00A41257">
        <w:t>56</w:t>
      </w:r>
      <w:r w:rsidR="00A4316A">
        <w:t>-63</w:t>
      </w:r>
      <w:r w:rsidR="00BE2D6C" w:rsidRPr="00A41257">
        <w:t>% (</w:t>
      </w:r>
      <w:r w:rsidR="00A41257" w:rsidRPr="00A41257">
        <w:t>2</w:t>
      </w:r>
      <w:r w:rsidR="00A4316A">
        <w:t>4</w:t>
      </w:r>
      <w:r w:rsidR="00BE2D6C" w:rsidRPr="00A41257">
        <w:t>/4</w:t>
      </w:r>
      <w:r w:rsidR="00A41257" w:rsidRPr="00A41257">
        <w:t>3</w:t>
      </w:r>
      <w:r w:rsidR="00BE2D6C" w:rsidRPr="00A41257">
        <w:t xml:space="preserve"> respektive </w:t>
      </w:r>
      <w:r w:rsidR="00A41257" w:rsidRPr="00A41257">
        <w:t>2</w:t>
      </w:r>
      <w:r w:rsidR="00A4316A">
        <w:t>7</w:t>
      </w:r>
      <w:r w:rsidR="00BE2D6C" w:rsidRPr="00A41257">
        <w:t>/4</w:t>
      </w:r>
      <w:r w:rsidR="00A41257" w:rsidRPr="00A41257">
        <w:t>3</w:t>
      </w:r>
      <w:r w:rsidR="00BE2D6C" w:rsidRPr="00A41257">
        <w:t>)</w:t>
      </w:r>
      <w:r w:rsidR="00623709" w:rsidRPr="00A41257">
        <w:t xml:space="preserve">, varav vi kunde inte observera </w:t>
      </w:r>
      <w:r w:rsidR="00A41257" w:rsidRPr="00A41257">
        <w:t xml:space="preserve">fyra </w:t>
      </w:r>
      <w:r w:rsidR="00E53762" w:rsidRPr="00A41257">
        <w:t xml:space="preserve">kalvar till </w:t>
      </w:r>
      <w:r w:rsidR="00A41257" w:rsidRPr="00A41257">
        <w:t>två</w:t>
      </w:r>
      <w:r w:rsidR="00E53762" w:rsidRPr="00A41257">
        <w:t xml:space="preserve"> </w:t>
      </w:r>
      <w:r w:rsidR="00623709" w:rsidRPr="00A41257">
        <w:t>kor</w:t>
      </w:r>
      <w:r w:rsidR="00D54D6C" w:rsidRPr="00A41257">
        <w:t xml:space="preserve"> under höstkollen</w:t>
      </w:r>
      <w:r w:rsidR="00623709" w:rsidRPr="00A41257">
        <w:t xml:space="preserve">. </w:t>
      </w:r>
      <w:r w:rsidR="00BE2D6C" w:rsidRPr="00A41257">
        <w:t>Sammanlagt</w:t>
      </w:r>
      <w:r w:rsidR="00623709" w:rsidRPr="00A41257">
        <w:t xml:space="preserve"> var</w:t>
      </w:r>
      <w:r w:rsidR="00BE2D6C" w:rsidRPr="00A41257">
        <w:t xml:space="preserve"> </w:t>
      </w:r>
      <w:r w:rsidR="00974BC4" w:rsidRPr="00A41257">
        <w:t xml:space="preserve">årskalvarnas </w:t>
      </w:r>
      <w:r w:rsidR="00BE2D6C" w:rsidRPr="00A41257">
        <w:t>sommaröverlevnad högre under sommaren 202</w:t>
      </w:r>
      <w:r w:rsidR="00A41257" w:rsidRPr="00A41257">
        <w:t>4</w:t>
      </w:r>
      <w:r w:rsidR="00BE2D6C" w:rsidRPr="00A41257">
        <w:t xml:space="preserve"> jämför</w:t>
      </w:r>
      <w:r w:rsidR="00E53762" w:rsidRPr="00A41257">
        <w:t>t</w:t>
      </w:r>
      <w:r w:rsidR="00BE2D6C" w:rsidRPr="00A41257">
        <w:t xml:space="preserve"> med tidigare år i studieområdet.</w:t>
      </w:r>
      <w:r w:rsidR="00D17D85" w:rsidRPr="00A41257">
        <w:t xml:space="preserve"> Som under tidigare år utgör ung- och tallskog de viktigaste och mest nyttjade livsmiljöer</w:t>
      </w:r>
      <w:r w:rsidR="00E53762" w:rsidRPr="00A41257">
        <w:t>na</w:t>
      </w:r>
      <w:r w:rsidR="00D17D85" w:rsidRPr="00A41257">
        <w:t xml:space="preserve">. </w:t>
      </w:r>
      <w:r w:rsidR="00570A00" w:rsidRPr="00A41257">
        <w:t xml:space="preserve">Återväxten av blåbär, lingon och ljungriset </w:t>
      </w:r>
      <w:r w:rsidR="00974BC4" w:rsidRPr="00A41257">
        <w:t>varierade</w:t>
      </w:r>
      <w:r w:rsidR="00570A00" w:rsidRPr="00A41257">
        <w:t xml:space="preserve"> inom brandfältet och spillningsinventering </w:t>
      </w:r>
      <w:r w:rsidR="00E53762" w:rsidRPr="00A41257">
        <w:t xml:space="preserve">visar </w:t>
      </w:r>
      <w:r w:rsidR="00570A00" w:rsidRPr="00A41257">
        <w:t xml:space="preserve">på olika fördelning av älg, kronhjort och skogshöns inom brandfältet. </w:t>
      </w:r>
    </w:p>
    <w:p w14:paraId="0D45390B" w14:textId="65FC075E" w:rsidR="002A7EC3" w:rsidRPr="001D19F4" w:rsidRDefault="002A7EC3" w:rsidP="00D43D04">
      <w:pPr>
        <w:ind w:firstLine="170"/>
        <w:contextualSpacing/>
      </w:pPr>
      <w:r w:rsidRPr="001D19F4">
        <w:lastRenderedPageBreak/>
        <w:t xml:space="preserve">En viktig orsak till att försökspopulationen i </w:t>
      </w:r>
      <w:r w:rsidR="00EB7F0E" w:rsidRPr="001D19F4">
        <w:t xml:space="preserve">Ljusdal </w:t>
      </w:r>
      <w:r w:rsidRPr="001D19F4">
        <w:t>fungerar så bra är det nära samarbetet med alla intresserade</w:t>
      </w:r>
      <w:r w:rsidR="003065A3">
        <w:t>,</w:t>
      </w:r>
      <w:r w:rsidR="00D17D85" w:rsidRPr="001D19F4">
        <w:t xml:space="preserve"> såväl vårt nära samarbete med både Skandinaviska Björnprojektet och vargprojektet Skandulv</w:t>
      </w:r>
      <w:r w:rsidRPr="001D19F4">
        <w:t xml:space="preserve">. </w:t>
      </w:r>
      <w:r w:rsidR="00D17D85" w:rsidRPr="001D19F4">
        <w:t>Allmänhetens intresse</w:t>
      </w:r>
      <w:r w:rsidRPr="001D19F4">
        <w:t xml:space="preserve"> är mycket stort, många olika användare är inne på hemsidan </w:t>
      </w:r>
      <w:r w:rsidR="005A64D0">
        <w:t>https://wram.slu.se</w:t>
      </w:r>
      <w:r w:rsidRPr="001D19F4">
        <w:t xml:space="preserve">. </w:t>
      </w:r>
    </w:p>
    <w:p w14:paraId="1CF19588" w14:textId="210BB9A3" w:rsidR="002A7EC3" w:rsidRPr="001D19F4" w:rsidRDefault="002A7EC3" w:rsidP="00D43D04">
      <w:pPr>
        <w:ind w:firstLine="170"/>
        <w:contextualSpacing/>
        <w:rPr>
          <w:i/>
        </w:rPr>
      </w:pPr>
      <w:r w:rsidRPr="001D19F4">
        <w:t xml:space="preserve">Författarna ansvarar ensamma för innehållet i rapporten. </w:t>
      </w:r>
    </w:p>
    <w:p w14:paraId="00080517" w14:textId="77777777" w:rsidR="002A7EC3" w:rsidRPr="001D19F4" w:rsidRDefault="002A7EC3" w:rsidP="00D43D04">
      <w:pPr>
        <w:pStyle w:val="SammanfattningefterrubrikAbstractafterheading"/>
        <w:rPr>
          <w:i/>
        </w:rPr>
      </w:pPr>
    </w:p>
    <w:p w14:paraId="11665D46" w14:textId="0446A65B" w:rsidR="00E028FB" w:rsidRPr="00A47080" w:rsidRDefault="007701D9" w:rsidP="00D43D04">
      <w:pPr>
        <w:pStyle w:val="SammanfattningefterrubrikAbstractafterheading"/>
      </w:pPr>
      <w:r w:rsidRPr="00A47080">
        <w:rPr>
          <w:i/>
        </w:rPr>
        <w:t>Nyckelord:</w:t>
      </w:r>
      <w:r w:rsidR="009B3BD0" w:rsidRPr="00A47080">
        <w:t xml:space="preserve"> </w:t>
      </w:r>
      <w:r w:rsidR="002A7EC3" w:rsidRPr="00A47080">
        <w:t>Alces alces</w:t>
      </w:r>
      <w:r w:rsidR="009B3BD0" w:rsidRPr="00A47080">
        <w:t xml:space="preserve">, </w:t>
      </w:r>
      <w:r w:rsidR="002A7EC3" w:rsidRPr="00A47080">
        <w:t>skogsbrand, fältskikt</w:t>
      </w:r>
      <w:r w:rsidR="003C6147" w:rsidRPr="00A47080">
        <w:t xml:space="preserve">, </w:t>
      </w:r>
      <w:r w:rsidR="00570A00" w:rsidRPr="00A47080">
        <w:t xml:space="preserve">spillning, </w:t>
      </w:r>
      <w:r w:rsidR="00F86190" w:rsidRPr="00A47080">
        <w:t>kalvöverlevnad</w:t>
      </w:r>
      <w:r w:rsidR="007663B2" w:rsidRPr="00A47080">
        <w:t>, predation</w:t>
      </w:r>
    </w:p>
    <w:p w14:paraId="3169DE99" w14:textId="77777777" w:rsidR="002B0D74" w:rsidRPr="00A47080" w:rsidRDefault="002B0D74" w:rsidP="00D43D04">
      <w:pPr>
        <w:pStyle w:val="SammanfattningtextAbstracttext"/>
        <w:ind w:firstLine="0"/>
      </w:pPr>
    </w:p>
    <w:p w14:paraId="1F14FEC7" w14:textId="77777777" w:rsidR="00E028FB" w:rsidRPr="00A47080" w:rsidRDefault="00E028FB" w:rsidP="00D43D04">
      <w:pPr>
        <w:pStyle w:val="RubriksammanfattningAbstractheading"/>
        <w:framePr w:wrap="notBeside"/>
        <w:rPr>
          <w:rFonts w:ascii="Times New Roman" w:hAnsi="Times New Roman" w:cs="Times New Roman"/>
          <w:lang w:val="en-US"/>
        </w:rPr>
      </w:pPr>
      <w:r w:rsidRPr="00A47080">
        <w:rPr>
          <w:rFonts w:ascii="Times New Roman" w:hAnsi="Times New Roman" w:cs="Times New Roman"/>
          <w:lang w:val="en-US"/>
        </w:rPr>
        <w:t>Abstract</w:t>
      </w:r>
    </w:p>
    <w:p w14:paraId="7464A574" w14:textId="14A7B0CE" w:rsidR="009C106A" w:rsidRPr="00A47080" w:rsidRDefault="009C106A" w:rsidP="009C106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170"/>
        <w:rPr>
          <w:rFonts w:eastAsia="Times New Roman" w:cs="Times New Roman"/>
          <w:lang w:val="en"/>
        </w:rPr>
      </w:pPr>
      <w:r w:rsidRPr="00A47080">
        <w:rPr>
          <w:rFonts w:eastAsia="Times New Roman" w:cs="Times New Roman"/>
          <w:lang w:val="en"/>
        </w:rPr>
        <w:t>We are now in our fifth year of following moose movement, habitat selection and reproduction in the Ljusdal study area around Kårböle. The study area is special in two respects that affect moose directly and thus differ from other study areas: the fire field around Kårböle and a high density of brown bear, as well as the presence of wolves. As in other study areas, we see that the moose population in Ljusdal includes stationary and migratory moose where individual moose have different strategies: some have completely separate summer and winter ranges, others have ranges that overlap partially, and a few seem to have almost completely overlapping ranges. Of the 30 moose we were able to follow during the period March 2024-2025, 33% were stationary (i.e. moose that have moved only a short distance between their winter and summer ranges or not at all). Twenty moose (16 cows, 4 bulls) were migratory moose that varied in the distance they moved between seasons. Most stayed within a 10-30 km radius of their winter range. But we were also able to follow some real long-distance migrants! Migratory moose included both cow and bull moose, while all stationary moose this year were cows. In 2024-2025, we were only able to follow four bull moose - which is a very small sample. Thus, averages of different calculations are sensitive to variations between individual bulls. On average, the home ranges of bulls were larger than those of cows, and summer ranges were on average 2-4 times larger than winter ranges.</w:t>
      </w:r>
    </w:p>
    <w:p w14:paraId="0DDD8091" w14:textId="55244A1D" w:rsidR="009C106A" w:rsidRPr="00A47080" w:rsidRDefault="009C106A" w:rsidP="009C106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170"/>
        <w:rPr>
          <w:rFonts w:eastAsia="Times New Roman" w:cs="Times New Roman"/>
          <w:lang w:val="en"/>
        </w:rPr>
      </w:pPr>
      <w:r w:rsidRPr="00A47080">
        <w:rPr>
          <w:rFonts w:eastAsia="Times New Roman" w:cs="Times New Roman"/>
          <w:lang w:val="en"/>
        </w:rPr>
        <w:t>Of the 30 moose we were able to track, we located 22 moose (20 cows, 2 bulls) within the fire area while eight moose never moved into the fire area. On average, moose spent 102 days in the fire area, and stationary cows stayed almost twice as long as migratory cows. Most moose used the area mainly during the vegetation period (May - October). Three of the 26 cows that had calves gave birth in the fire area (or the immediate vicinity). A total of 43 calves were born in the study area (mean calving date May 19) of which 50% were born as twin calves and 42% as singletons. We were also able to document two calvings of triplets – which was particularly exciting and has added new elements to how we carry out the calf survival monitoring. During the calving season, we always monitor closely the movement patterns of the GPS-marked cows and do field checks to document not only the number of calves born but also the predation of calves. During the summer of 2024, calf survival from birth to the start of the hunt ranged between 56</w:t>
      </w:r>
      <w:r w:rsidR="00A4316A">
        <w:rPr>
          <w:rFonts w:eastAsia="Times New Roman" w:cs="Times New Roman"/>
          <w:lang w:val="en"/>
        </w:rPr>
        <w:t>-63</w:t>
      </w:r>
      <w:r w:rsidRPr="00A47080">
        <w:rPr>
          <w:rFonts w:eastAsia="Times New Roman" w:cs="Times New Roman"/>
          <w:lang w:val="en"/>
        </w:rPr>
        <w:t xml:space="preserve">% </w:t>
      </w:r>
      <w:r w:rsidRPr="00A47080">
        <w:rPr>
          <w:rFonts w:eastAsia="Times New Roman" w:cs="Times New Roman"/>
          <w:lang w:val="en"/>
        </w:rPr>
        <w:lastRenderedPageBreak/>
        <w:t>(2</w:t>
      </w:r>
      <w:r w:rsidR="00A4316A">
        <w:rPr>
          <w:rFonts w:eastAsia="Times New Roman" w:cs="Times New Roman"/>
          <w:lang w:val="en"/>
        </w:rPr>
        <w:t>4</w:t>
      </w:r>
      <w:r w:rsidRPr="00A47080">
        <w:rPr>
          <w:rFonts w:eastAsia="Times New Roman" w:cs="Times New Roman"/>
          <w:lang w:val="en"/>
        </w:rPr>
        <w:t>/43 and 2</w:t>
      </w:r>
      <w:r w:rsidR="00A4316A">
        <w:rPr>
          <w:rFonts w:eastAsia="Times New Roman" w:cs="Times New Roman"/>
          <w:lang w:val="en"/>
        </w:rPr>
        <w:t>7</w:t>
      </w:r>
      <w:r w:rsidRPr="00A47080">
        <w:rPr>
          <w:rFonts w:eastAsia="Times New Roman" w:cs="Times New Roman"/>
          <w:lang w:val="en"/>
        </w:rPr>
        <w:t xml:space="preserve">/43, respectively, because we were unable to observe four calves to two cows during the fall check). Overall, summer calf survival was higher in summer 2024 compared to </w:t>
      </w:r>
      <w:r w:rsidR="00A47080" w:rsidRPr="00A47080">
        <w:rPr>
          <w:rFonts w:eastAsia="Times New Roman" w:cs="Times New Roman"/>
          <w:lang w:val="en"/>
        </w:rPr>
        <w:t>the years before</w:t>
      </w:r>
      <w:r w:rsidRPr="00A47080">
        <w:rPr>
          <w:rFonts w:eastAsia="Times New Roman" w:cs="Times New Roman"/>
          <w:lang w:val="en"/>
        </w:rPr>
        <w:t>. As in previous years, young and pine forests are the most important and most utilized habitats.</w:t>
      </w:r>
      <w:r w:rsidR="00A47080" w:rsidRPr="00A47080">
        <w:rPr>
          <w:lang w:val="en-GB"/>
        </w:rPr>
        <w:t xml:space="preserve"> </w:t>
      </w:r>
      <w:r w:rsidR="00A47080" w:rsidRPr="00A47080">
        <w:rPr>
          <w:rFonts w:eastAsia="Times New Roman" w:cs="Times New Roman"/>
          <w:lang w:val="en"/>
        </w:rPr>
        <w:t>The regrowth of bilberry, lingonberry and heather varied within the fire area, and the pellet count inventory showed a different distribution of moose inside and outside the fire area. Findings of pellets by red deer, roe deer and grouse was low during the inventory done in May 2024.</w:t>
      </w:r>
    </w:p>
    <w:p w14:paraId="6AAE46D2" w14:textId="75C10876" w:rsidR="00DE0CAD" w:rsidRPr="00A47080" w:rsidRDefault="00DE0CAD" w:rsidP="00D11C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170"/>
        <w:rPr>
          <w:rFonts w:eastAsia="Times New Roman" w:cs="Times New Roman"/>
          <w:lang w:val="en"/>
        </w:rPr>
      </w:pPr>
      <w:r w:rsidRPr="00A47080">
        <w:rPr>
          <w:rFonts w:eastAsia="Times New Roman" w:cs="Times New Roman"/>
          <w:lang w:val="en"/>
        </w:rPr>
        <w:t xml:space="preserve">An important reason why the </w:t>
      </w:r>
      <w:r w:rsidR="000B4060" w:rsidRPr="00A47080">
        <w:rPr>
          <w:rFonts w:eastAsia="Times New Roman" w:cs="Times New Roman"/>
          <w:lang w:val="en"/>
        </w:rPr>
        <w:t>study area</w:t>
      </w:r>
      <w:r w:rsidRPr="00A47080">
        <w:rPr>
          <w:rFonts w:eastAsia="Times New Roman" w:cs="Times New Roman"/>
          <w:lang w:val="en"/>
        </w:rPr>
        <w:t xml:space="preserve"> in Ljusdal works so well is the close cooperation with all interested parties, as well as our close co</w:t>
      </w:r>
      <w:r w:rsidR="000B4060" w:rsidRPr="00A47080">
        <w:rPr>
          <w:rFonts w:eastAsia="Times New Roman" w:cs="Times New Roman"/>
          <w:lang w:val="en"/>
        </w:rPr>
        <w:t xml:space="preserve">llaboration </w:t>
      </w:r>
      <w:r w:rsidRPr="00A47080">
        <w:rPr>
          <w:rFonts w:eastAsia="Times New Roman" w:cs="Times New Roman"/>
          <w:lang w:val="en"/>
        </w:rPr>
        <w:t xml:space="preserve">with both the Scandinavian Brown Bear Project and the </w:t>
      </w:r>
      <w:r w:rsidR="000B4060" w:rsidRPr="00A47080">
        <w:rPr>
          <w:rFonts w:eastAsia="Times New Roman" w:cs="Times New Roman"/>
          <w:lang w:val="en"/>
        </w:rPr>
        <w:t>Scandinavian</w:t>
      </w:r>
      <w:r w:rsidRPr="00A47080">
        <w:rPr>
          <w:rFonts w:eastAsia="Times New Roman" w:cs="Times New Roman"/>
          <w:lang w:val="en"/>
        </w:rPr>
        <w:t xml:space="preserve"> Wolf Project</w:t>
      </w:r>
      <w:r w:rsidR="000B4060" w:rsidRPr="00A47080">
        <w:rPr>
          <w:rFonts w:eastAsia="Times New Roman" w:cs="Times New Roman"/>
          <w:lang w:val="en"/>
        </w:rPr>
        <w:t xml:space="preserve"> Skandulv</w:t>
      </w:r>
      <w:r w:rsidRPr="00A47080">
        <w:rPr>
          <w:rFonts w:eastAsia="Times New Roman" w:cs="Times New Roman"/>
          <w:lang w:val="en"/>
        </w:rPr>
        <w:t xml:space="preserve">. There is a lot of public interest, and the website </w:t>
      </w:r>
      <w:r w:rsidR="005A64D0" w:rsidRPr="005A64D0">
        <w:rPr>
          <w:lang w:val="en-GB"/>
        </w:rPr>
        <w:t>https://wram.slu.se</w:t>
      </w:r>
      <w:r w:rsidR="005A64D0" w:rsidRPr="00A47080">
        <w:rPr>
          <w:rFonts w:eastAsia="Times New Roman" w:cs="Times New Roman"/>
          <w:lang w:val="en"/>
        </w:rPr>
        <w:t xml:space="preserve"> </w:t>
      </w:r>
      <w:r w:rsidRPr="00A47080">
        <w:rPr>
          <w:rFonts w:eastAsia="Times New Roman" w:cs="Times New Roman"/>
          <w:lang w:val="en"/>
        </w:rPr>
        <w:t>has many different users. The authors are solely responsible for the content of the report.</w:t>
      </w:r>
    </w:p>
    <w:p w14:paraId="35C5EEED" w14:textId="0974F600" w:rsidR="00EF1D63" w:rsidRPr="00D679A5" w:rsidRDefault="00D11C35" w:rsidP="00D43D04">
      <w:pPr>
        <w:pStyle w:val="NyckelordKeywords"/>
        <w:rPr>
          <w:color w:val="FF0000"/>
          <w:lang w:val="en-US"/>
        </w:rPr>
      </w:pPr>
      <w:r w:rsidRPr="00A47080">
        <w:rPr>
          <w:i/>
          <w:lang w:val="en-US"/>
        </w:rPr>
        <w:t>K</w:t>
      </w:r>
      <w:r w:rsidR="009B3BD0" w:rsidRPr="00A47080">
        <w:rPr>
          <w:i/>
          <w:lang w:val="en-US"/>
        </w:rPr>
        <w:t>eyword</w:t>
      </w:r>
      <w:r w:rsidR="009B3BD0" w:rsidRPr="00A47080">
        <w:rPr>
          <w:lang w:val="en-US"/>
        </w:rPr>
        <w:t xml:space="preserve">s: </w:t>
      </w:r>
      <w:r w:rsidR="00F86190" w:rsidRPr="00A47080">
        <w:rPr>
          <w:lang w:val="en-US"/>
        </w:rPr>
        <w:t xml:space="preserve">Alces alces, forest fire, field layer, </w:t>
      </w:r>
      <w:r w:rsidR="00DE0CAD" w:rsidRPr="00A47080">
        <w:rPr>
          <w:lang w:val="en-US"/>
        </w:rPr>
        <w:t xml:space="preserve">pellet counts, </w:t>
      </w:r>
      <w:r w:rsidR="00F86190" w:rsidRPr="00A47080">
        <w:rPr>
          <w:lang w:val="en-US"/>
        </w:rPr>
        <w:t>calf survival</w:t>
      </w:r>
      <w:r w:rsidR="007663B2" w:rsidRPr="00A47080">
        <w:rPr>
          <w:lang w:val="en-US"/>
        </w:rPr>
        <w:t>, predation</w:t>
      </w:r>
      <w:r w:rsidR="00EF1D63" w:rsidRPr="00D679A5">
        <w:rPr>
          <w:color w:val="FF0000"/>
          <w:lang w:val="en-US"/>
        </w:rPr>
        <w:br w:type="page"/>
      </w:r>
    </w:p>
    <w:p w14:paraId="30F4ADB5" w14:textId="4F5C0DBF" w:rsidR="003E7415" w:rsidRPr="00D9448A" w:rsidRDefault="00EF1D63" w:rsidP="00D43D04">
      <w:pPr>
        <w:pStyle w:val="RubrikinnehllsfrteckningHeadingtableofcontents"/>
        <w:framePr w:wrap="notBeside"/>
        <w:rPr>
          <w:lang w:val="sv-SE"/>
        </w:rPr>
      </w:pPr>
      <w:bookmarkStart w:id="1" w:name="_Toc527098940"/>
      <w:bookmarkStart w:id="2" w:name="_Toc527099064"/>
      <w:bookmarkStart w:id="3" w:name="_Toc536000708"/>
      <w:r w:rsidRPr="00D9448A">
        <w:rPr>
          <w:lang w:val="sv-SE"/>
        </w:rPr>
        <w:lastRenderedPageBreak/>
        <w:t>Innehållsförteckning</w:t>
      </w:r>
      <w:r w:rsidR="00CC7EB9" w:rsidRPr="00D9448A">
        <w:rPr>
          <w:lang w:val="sv-SE"/>
        </w:rPr>
        <w:t xml:space="preserve"> </w:t>
      </w:r>
      <w:bookmarkEnd w:id="1"/>
      <w:bookmarkEnd w:id="2"/>
      <w:bookmarkEnd w:id="3"/>
    </w:p>
    <w:p w14:paraId="0AC22D71" w14:textId="77777777" w:rsidR="00477A19" w:rsidRPr="00D679A5" w:rsidRDefault="00477A19" w:rsidP="00D43D04">
      <w:pPr>
        <w:pStyle w:val="TextefterrubrikTextafterheading"/>
        <w:rPr>
          <w:color w:val="FF0000"/>
        </w:rPr>
      </w:pPr>
    </w:p>
    <w:p w14:paraId="4C7B8499" w14:textId="16625F72" w:rsidR="00C95765" w:rsidRDefault="00B313B2">
      <w:pPr>
        <w:pStyle w:val="Innehll1"/>
        <w:tabs>
          <w:tab w:val="left" w:pos="480"/>
          <w:tab w:val="right" w:leader="dot" w:pos="7920"/>
        </w:tabs>
        <w:rPr>
          <w:rFonts w:asciiTheme="minorHAnsi" w:eastAsiaTheme="minorEastAsia" w:hAnsiTheme="minorHAnsi" w:cstheme="minorBidi"/>
          <w:b w:val="0"/>
          <w:bCs w:val="0"/>
          <w:noProof/>
          <w:kern w:val="2"/>
          <w:sz w:val="24"/>
          <w:szCs w:val="24"/>
          <w:lang w:eastAsia="sv-SE"/>
          <w14:ligatures w14:val="standardContextual"/>
        </w:rPr>
      </w:pPr>
      <w:r w:rsidRPr="00D679A5">
        <w:rPr>
          <w:rFonts w:asciiTheme="minorHAnsi" w:hAnsiTheme="minorHAnsi"/>
          <w:color w:val="FF0000"/>
        </w:rPr>
        <w:fldChar w:fldCharType="begin"/>
      </w:r>
      <w:r w:rsidRPr="00D679A5">
        <w:rPr>
          <w:rFonts w:asciiTheme="minorHAnsi" w:hAnsiTheme="minorHAnsi"/>
          <w:color w:val="FF0000"/>
        </w:rPr>
        <w:instrText xml:space="preserve"> TOC \o "1-3" \h \z \t "Rubrik utan numrering / Heading without numbering;1" </w:instrText>
      </w:r>
      <w:r w:rsidRPr="00D679A5">
        <w:rPr>
          <w:rFonts w:asciiTheme="minorHAnsi" w:hAnsiTheme="minorHAnsi"/>
          <w:color w:val="FF0000"/>
        </w:rPr>
        <w:fldChar w:fldCharType="separate"/>
      </w:r>
      <w:hyperlink w:anchor="_Toc209781407" w:history="1">
        <w:r w:rsidR="00C95765" w:rsidRPr="0058582E">
          <w:rPr>
            <w:rStyle w:val="Hyperlnk"/>
            <w:noProof/>
          </w:rPr>
          <w:t>1.</w:t>
        </w:r>
        <w:r w:rsidR="00C95765">
          <w:rPr>
            <w:rFonts w:asciiTheme="minorHAnsi" w:eastAsiaTheme="minorEastAsia" w:hAnsiTheme="minorHAnsi" w:cstheme="minorBidi"/>
            <w:b w:val="0"/>
            <w:bCs w:val="0"/>
            <w:noProof/>
            <w:kern w:val="2"/>
            <w:sz w:val="24"/>
            <w:szCs w:val="24"/>
            <w:lang w:eastAsia="sv-SE"/>
            <w14:ligatures w14:val="standardContextual"/>
          </w:rPr>
          <w:tab/>
        </w:r>
        <w:r w:rsidR="00C95765" w:rsidRPr="0058582E">
          <w:rPr>
            <w:rStyle w:val="Hyperlnk"/>
            <w:noProof/>
          </w:rPr>
          <w:t>Bakgrund</w:t>
        </w:r>
        <w:r w:rsidR="00C95765">
          <w:rPr>
            <w:noProof/>
            <w:webHidden/>
          </w:rPr>
          <w:tab/>
        </w:r>
        <w:r w:rsidR="00C95765">
          <w:rPr>
            <w:noProof/>
            <w:webHidden/>
          </w:rPr>
          <w:fldChar w:fldCharType="begin"/>
        </w:r>
        <w:r w:rsidR="00C95765">
          <w:rPr>
            <w:noProof/>
            <w:webHidden/>
          </w:rPr>
          <w:instrText xml:space="preserve"> PAGEREF _Toc209781407 \h </w:instrText>
        </w:r>
        <w:r w:rsidR="00C95765">
          <w:rPr>
            <w:noProof/>
            <w:webHidden/>
          </w:rPr>
        </w:r>
        <w:r w:rsidR="00C95765">
          <w:rPr>
            <w:noProof/>
            <w:webHidden/>
          </w:rPr>
          <w:fldChar w:fldCharType="separate"/>
        </w:r>
        <w:r w:rsidR="00C95765">
          <w:rPr>
            <w:noProof/>
            <w:webHidden/>
          </w:rPr>
          <w:t>8</w:t>
        </w:r>
        <w:r w:rsidR="00C95765">
          <w:rPr>
            <w:noProof/>
            <w:webHidden/>
          </w:rPr>
          <w:fldChar w:fldCharType="end"/>
        </w:r>
      </w:hyperlink>
    </w:p>
    <w:p w14:paraId="399AC0BE" w14:textId="796B8951" w:rsidR="00C95765" w:rsidRDefault="00C95765">
      <w:pPr>
        <w:pStyle w:val="Innehll1"/>
        <w:tabs>
          <w:tab w:val="left" w:pos="480"/>
          <w:tab w:val="right" w:leader="dot" w:pos="7920"/>
        </w:tabs>
        <w:rPr>
          <w:rFonts w:asciiTheme="minorHAnsi" w:eastAsiaTheme="minorEastAsia" w:hAnsiTheme="minorHAnsi" w:cstheme="minorBidi"/>
          <w:b w:val="0"/>
          <w:bCs w:val="0"/>
          <w:noProof/>
          <w:kern w:val="2"/>
          <w:sz w:val="24"/>
          <w:szCs w:val="24"/>
          <w:lang w:eastAsia="sv-SE"/>
          <w14:ligatures w14:val="standardContextual"/>
        </w:rPr>
      </w:pPr>
      <w:hyperlink w:anchor="_Toc209781408" w:history="1">
        <w:r w:rsidRPr="0058582E">
          <w:rPr>
            <w:rStyle w:val="Hyperlnk"/>
            <w:noProof/>
          </w:rPr>
          <w:t>2.</w:t>
        </w:r>
        <w:r>
          <w:rPr>
            <w:rFonts w:asciiTheme="minorHAnsi" w:eastAsiaTheme="minorEastAsia" w:hAnsiTheme="minorHAnsi" w:cstheme="minorBidi"/>
            <w:b w:val="0"/>
            <w:bCs w:val="0"/>
            <w:noProof/>
            <w:kern w:val="2"/>
            <w:sz w:val="24"/>
            <w:szCs w:val="24"/>
            <w:lang w:eastAsia="sv-SE"/>
            <w14:ligatures w14:val="standardContextual"/>
          </w:rPr>
          <w:tab/>
        </w:r>
        <w:r w:rsidRPr="0058582E">
          <w:rPr>
            <w:rStyle w:val="Hyperlnk"/>
            <w:noProof/>
          </w:rPr>
          <w:t>Märkning och vuxenöverlevnad</w:t>
        </w:r>
        <w:r>
          <w:rPr>
            <w:noProof/>
            <w:webHidden/>
          </w:rPr>
          <w:tab/>
        </w:r>
        <w:r>
          <w:rPr>
            <w:noProof/>
            <w:webHidden/>
          </w:rPr>
          <w:fldChar w:fldCharType="begin"/>
        </w:r>
        <w:r>
          <w:rPr>
            <w:noProof/>
            <w:webHidden/>
          </w:rPr>
          <w:instrText xml:space="preserve"> PAGEREF _Toc209781408 \h </w:instrText>
        </w:r>
        <w:r>
          <w:rPr>
            <w:noProof/>
            <w:webHidden/>
          </w:rPr>
        </w:r>
        <w:r>
          <w:rPr>
            <w:noProof/>
            <w:webHidden/>
          </w:rPr>
          <w:fldChar w:fldCharType="separate"/>
        </w:r>
        <w:r>
          <w:rPr>
            <w:noProof/>
            <w:webHidden/>
          </w:rPr>
          <w:t>12</w:t>
        </w:r>
        <w:r>
          <w:rPr>
            <w:noProof/>
            <w:webHidden/>
          </w:rPr>
          <w:fldChar w:fldCharType="end"/>
        </w:r>
      </w:hyperlink>
    </w:p>
    <w:p w14:paraId="00E106BA" w14:textId="20D265CE" w:rsidR="00C95765" w:rsidRDefault="00C95765">
      <w:pPr>
        <w:pStyle w:val="Innehll1"/>
        <w:tabs>
          <w:tab w:val="left" w:pos="480"/>
          <w:tab w:val="right" w:leader="dot" w:pos="7920"/>
        </w:tabs>
        <w:rPr>
          <w:rFonts w:asciiTheme="minorHAnsi" w:eastAsiaTheme="minorEastAsia" w:hAnsiTheme="minorHAnsi" w:cstheme="minorBidi"/>
          <w:b w:val="0"/>
          <w:bCs w:val="0"/>
          <w:noProof/>
          <w:kern w:val="2"/>
          <w:sz w:val="24"/>
          <w:szCs w:val="24"/>
          <w:lang w:eastAsia="sv-SE"/>
          <w14:ligatures w14:val="standardContextual"/>
        </w:rPr>
      </w:pPr>
      <w:hyperlink w:anchor="_Toc209781409" w:history="1">
        <w:r w:rsidRPr="0058582E">
          <w:rPr>
            <w:rStyle w:val="Hyperlnk"/>
            <w:noProof/>
          </w:rPr>
          <w:t>3.</w:t>
        </w:r>
        <w:r>
          <w:rPr>
            <w:rFonts w:asciiTheme="minorHAnsi" w:eastAsiaTheme="minorEastAsia" w:hAnsiTheme="minorHAnsi" w:cstheme="minorBidi"/>
            <w:b w:val="0"/>
            <w:bCs w:val="0"/>
            <w:noProof/>
            <w:kern w:val="2"/>
            <w:sz w:val="24"/>
            <w:szCs w:val="24"/>
            <w:lang w:eastAsia="sv-SE"/>
            <w14:ligatures w14:val="standardContextual"/>
          </w:rPr>
          <w:tab/>
        </w:r>
        <w:r w:rsidRPr="0058582E">
          <w:rPr>
            <w:rStyle w:val="Hyperlnk"/>
            <w:noProof/>
          </w:rPr>
          <w:t>Reproduktion och kalvöverlevnad</w:t>
        </w:r>
        <w:r>
          <w:rPr>
            <w:noProof/>
            <w:webHidden/>
          </w:rPr>
          <w:tab/>
        </w:r>
        <w:r>
          <w:rPr>
            <w:noProof/>
            <w:webHidden/>
          </w:rPr>
          <w:fldChar w:fldCharType="begin"/>
        </w:r>
        <w:r>
          <w:rPr>
            <w:noProof/>
            <w:webHidden/>
          </w:rPr>
          <w:instrText xml:space="preserve"> PAGEREF _Toc209781409 \h </w:instrText>
        </w:r>
        <w:r>
          <w:rPr>
            <w:noProof/>
            <w:webHidden/>
          </w:rPr>
        </w:r>
        <w:r>
          <w:rPr>
            <w:noProof/>
            <w:webHidden/>
          </w:rPr>
          <w:fldChar w:fldCharType="separate"/>
        </w:r>
        <w:r>
          <w:rPr>
            <w:noProof/>
            <w:webHidden/>
          </w:rPr>
          <w:t>15</w:t>
        </w:r>
        <w:r>
          <w:rPr>
            <w:noProof/>
            <w:webHidden/>
          </w:rPr>
          <w:fldChar w:fldCharType="end"/>
        </w:r>
      </w:hyperlink>
    </w:p>
    <w:p w14:paraId="53CBCEE8" w14:textId="677D78AC" w:rsidR="00C95765" w:rsidRDefault="00C95765">
      <w:pPr>
        <w:pStyle w:val="Innehll1"/>
        <w:tabs>
          <w:tab w:val="left" w:pos="480"/>
          <w:tab w:val="right" w:leader="dot" w:pos="7920"/>
        </w:tabs>
        <w:rPr>
          <w:rFonts w:asciiTheme="minorHAnsi" w:eastAsiaTheme="minorEastAsia" w:hAnsiTheme="minorHAnsi" w:cstheme="minorBidi"/>
          <w:b w:val="0"/>
          <w:bCs w:val="0"/>
          <w:noProof/>
          <w:kern w:val="2"/>
          <w:sz w:val="24"/>
          <w:szCs w:val="24"/>
          <w:lang w:eastAsia="sv-SE"/>
          <w14:ligatures w14:val="standardContextual"/>
        </w:rPr>
      </w:pPr>
      <w:hyperlink w:anchor="_Toc209781410" w:history="1">
        <w:r w:rsidRPr="0058582E">
          <w:rPr>
            <w:rStyle w:val="Hyperlnk"/>
            <w:noProof/>
          </w:rPr>
          <w:t>4.</w:t>
        </w:r>
        <w:r>
          <w:rPr>
            <w:rFonts w:asciiTheme="minorHAnsi" w:eastAsiaTheme="minorEastAsia" w:hAnsiTheme="minorHAnsi" w:cstheme="minorBidi"/>
            <w:b w:val="0"/>
            <w:bCs w:val="0"/>
            <w:noProof/>
            <w:kern w:val="2"/>
            <w:sz w:val="24"/>
            <w:szCs w:val="24"/>
            <w:lang w:eastAsia="sv-SE"/>
            <w14:ligatures w14:val="standardContextual"/>
          </w:rPr>
          <w:tab/>
        </w:r>
        <w:r w:rsidRPr="0058582E">
          <w:rPr>
            <w:rStyle w:val="Hyperlnk"/>
            <w:noProof/>
          </w:rPr>
          <w:t>Älgarnas fördelning, rörelse och hemområden</w:t>
        </w:r>
        <w:r>
          <w:rPr>
            <w:noProof/>
            <w:webHidden/>
          </w:rPr>
          <w:tab/>
        </w:r>
        <w:r>
          <w:rPr>
            <w:noProof/>
            <w:webHidden/>
          </w:rPr>
          <w:fldChar w:fldCharType="begin"/>
        </w:r>
        <w:r>
          <w:rPr>
            <w:noProof/>
            <w:webHidden/>
          </w:rPr>
          <w:instrText xml:space="preserve"> PAGEREF _Toc209781410 \h </w:instrText>
        </w:r>
        <w:r>
          <w:rPr>
            <w:noProof/>
            <w:webHidden/>
          </w:rPr>
        </w:r>
        <w:r>
          <w:rPr>
            <w:noProof/>
            <w:webHidden/>
          </w:rPr>
          <w:fldChar w:fldCharType="separate"/>
        </w:r>
        <w:r>
          <w:rPr>
            <w:noProof/>
            <w:webHidden/>
          </w:rPr>
          <w:t>19</w:t>
        </w:r>
        <w:r>
          <w:rPr>
            <w:noProof/>
            <w:webHidden/>
          </w:rPr>
          <w:fldChar w:fldCharType="end"/>
        </w:r>
      </w:hyperlink>
    </w:p>
    <w:p w14:paraId="4CCD831B" w14:textId="1FC8B0A5" w:rsidR="00C95765" w:rsidRDefault="00C95765">
      <w:pPr>
        <w:pStyle w:val="Innehll2"/>
        <w:tabs>
          <w:tab w:val="left" w:pos="1200"/>
          <w:tab w:val="right" w:leader="dot" w:pos="7920"/>
        </w:tabs>
        <w:rPr>
          <w:rFonts w:asciiTheme="minorHAnsi" w:eastAsiaTheme="minorEastAsia" w:hAnsiTheme="minorHAnsi" w:cstheme="minorBidi"/>
          <w:noProof/>
          <w:kern w:val="2"/>
          <w:sz w:val="24"/>
          <w:szCs w:val="24"/>
          <w:lang w:eastAsia="sv-SE"/>
          <w14:ligatures w14:val="standardContextual"/>
        </w:rPr>
      </w:pPr>
      <w:hyperlink w:anchor="_Toc209781411" w:history="1">
        <w:r w:rsidRPr="0058582E">
          <w:rPr>
            <w:rStyle w:val="Hyperlnk"/>
            <w:noProof/>
          </w:rPr>
          <w:t>4.1.</w:t>
        </w:r>
        <w:r>
          <w:rPr>
            <w:rFonts w:asciiTheme="minorHAnsi" w:eastAsiaTheme="minorEastAsia" w:hAnsiTheme="minorHAnsi" w:cstheme="minorBidi"/>
            <w:noProof/>
            <w:kern w:val="2"/>
            <w:sz w:val="24"/>
            <w:szCs w:val="24"/>
            <w:lang w:eastAsia="sv-SE"/>
            <w14:ligatures w14:val="standardContextual"/>
          </w:rPr>
          <w:tab/>
        </w:r>
        <w:r w:rsidRPr="0058582E">
          <w:rPr>
            <w:rStyle w:val="Hyperlnk"/>
            <w:noProof/>
          </w:rPr>
          <w:t>Vandringsbeteende och -tider</w:t>
        </w:r>
        <w:r>
          <w:rPr>
            <w:noProof/>
            <w:webHidden/>
          </w:rPr>
          <w:tab/>
        </w:r>
        <w:r>
          <w:rPr>
            <w:noProof/>
            <w:webHidden/>
          </w:rPr>
          <w:fldChar w:fldCharType="begin"/>
        </w:r>
        <w:r>
          <w:rPr>
            <w:noProof/>
            <w:webHidden/>
          </w:rPr>
          <w:instrText xml:space="preserve"> PAGEREF _Toc209781411 \h </w:instrText>
        </w:r>
        <w:r>
          <w:rPr>
            <w:noProof/>
            <w:webHidden/>
          </w:rPr>
        </w:r>
        <w:r>
          <w:rPr>
            <w:noProof/>
            <w:webHidden/>
          </w:rPr>
          <w:fldChar w:fldCharType="separate"/>
        </w:r>
        <w:r>
          <w:rPr>
            <w:noProof/>
            <w:webHidden/>
          </w:rPr>
          <w:t>21</w:t>
        </w:r>
        <w:r>
          <w:rPr>
            <w:noProof/>
            <w:webHidden/>
          </w:rPr>
          <w:fldChar w:fldCharType="end"/>
        </w:r>
      </w:hyperlink>
    </w:p>
    <w:p w14:paraId="032B8C89" w14:textId="76796B9D" w:rsidR="00C95765" w:rsidRDefault="00C95765">
      <w:pPr>
        <w:pStyle w:val="Innehll2"/>
        <w:tabs>
          <w:tab w:val="left" w:pos="1200"/>
          <w:tab w:val="right" w:leader="dot" w:pos="7920"/>
        </w:tabs>
        <w:rPr>
          <w:rFonts w:asciiTheme="minorHAnsi" w:eastAsiaTheme="minorEastAsia" w:hAnsiTheme="minorHAnsi" w:cstheme="minorBidi"/>
          <w:noProof/>
          <w:kern w:val="2"/>
          <w:sz w:val="24"/>
          <w:szCs w:val="24"/>
          <w:lang w:eastAsia="sv-SE"/>
          <w14:ligatures w14:val="standardContextual"/>
        </w:rPr>
      </w:pPr>
      <w:hyperlink w:anchor="_Toc209781412" w:history="1">
        <w:r w:rsidRPr="0058582E">
          <w:rPr>
            <w:rStyle w:val="Hyperlnk"/>
            <w:noProof/>
          </w:rPr>
          <w:t>4.2.</w:t>
        </w:r>
        <w:r>
          <w:rPr>
            <w:rFonts w:asciiTheme="minorHAnsi" w:eastAsiaTheme="minorEastAsia" w:hAnsiTheme="minorHAnsi" w:cstheme="minorBidi"/>
            <w:noProof/>
            <w:kern w:val="2"/>
            <w:sz w:val="24"/>
            <w:szCs w:val="24"/>
            <w:lang w:eastAsia="sv-SE"/>
            <w14:ligatures w14:val="standardContextual"/>
          </w:rPr>
          <w:tab/>
        </w:r>
        <w:r w:rsidRPr="0058582E">
          <w:rPr>
            <w:rStyle w:val="Hyperlnk"/>
            <w:noProof/>
          </w:rPr>
          <w:t>Säsongsområden</w:t>
        </w:r>
        <w:r>
          <w:rPr>
            <w:noProof/>
            <w:webHidden/>
          </w:rPr>
          <w:tab/>
        </w:r>
        <w:r>
          <w:rPr>
            <w:noProof/>
            <w:webHidden/>
          </w:rPr>
          <w:fldChar w:fldCharType="begin"/>
        </w:r>
        <w:r>
          <w:rPr>
            <w:noProof/>
            <w:webHidden/>
          </w:rPr>
          <w:instrText xml:space="preserve"> PAGEREF _Toc209781412 \h </w:instrText>
        </w:r>
        <w:r>
          <w:rPr>
            <w:noProof/>
            <w:webHidden/>
          </w:rPr>
        </w:r>
        <w:r>
          <w:rPr>
            <w:noProof/>
            <w:webHidden/>
          </w:rPr>
          <w:fldChar w:fldCharType="separate"/>
        </w:r>
        <w:r>
          <w:rPr>
            <w:noProof/>
            <w:webHidden/>
          </w:rPr>
          <w:t>26</w:t>
        </w:r>
        <w:r>
          <w:rPr>
            <w:noProof/>
            <w:webHidden/>
          </w:rPr>
          <w:fldChar w:fldCharType="end"/>
        </w:r>
      </w:hyperlink>
    </w:p>
    <w:p w14:paraId="38BB228F" w14:textId="62657C25" w:rsidR="00C95765" w:rsidRDefault="00C95765">
      <w:pPr>
        <w:pStyle w:val="Innehll1"/>
        <w:tabs>
          <w:tab w:val="left" w:pos="480"/>
          <w:tab w:val="right" w:leader="dot" w:pos="7920"/>
        </w:tabs>
        <w:rPr>
          <w:rFonts w:asciiTheme="minorHAnsi" w:eastAsiaTheme="minorEastAsia" w:hAnsiTheme="minorHAnsi" w:cstheme="minorBidi"/>
          <w:b w:val="0"/>
          <w:bCs w:val="0"/>
          <w:noProof/>
          <w:kern w:val="2"/>
          <w:sz w:val="24"/>
          <w:szCs w:val="24"/>
          <w:lang w:eastAsia="sv-SE"/>
          <w14:ligatures w14:val="standardContextual"/>
        </w:rPr>
      </w:pPr>
      <w:hyperlink w:anchor="_Toc209781413" w:history="1">
        <w:r w:rsidRPr="0058582E">
          <w:rPr>
            <w:rStyle w:val="Hyperlnk"/>
            <w:noProof/>
          </w:rPr>
          <w:t>5.</w:t>
        </w:r>
        <w:r>
          <w:rPr>
            <w:rFonts w:asciiTheme="minorHAnsi" w:eastAsiaTheme="minorEastAsia" w:hAnsiTheme="minorHAnsi" w:cstheme="minorBidi"/>
            <w:b w:val="0"/>
            <w:bCs w:val="0"/>
            <w:noProof/>
            <w:kern w:val="2"/>
            <w:sz w:val="24"/>
            <w:szCs w:val="24"/>
            <w:lang w:eastAsia="sv-SE"/>
            <w14:ligatures w14:val="standardContextual"/>
          </w:rPr>
          <w:tab/>
        </w:r>
        <w:r w:rsidRPr="0058582E">
          <w:rPr>
            <w:rStyle w:val="Hyperlnk"/>
            <w:noProof/>
          </w:rPr>
          <w:t>Tid och reproduktion i brandområdet</w:t>
        </w:r>
        <w:r>
          <w:rPr>
            <w:noProof/>
            <w:webHidden/>
          </w:rPr>
          <w:tab/>
        </w:r>
        <w:r>
          <w:rPr>
            <w:noProof/>
            <w:webHidden/>
          </w:rPr>
          <w:fldChar w:fldCharType="begin"/>
        </w:r>
        <w:r>
          <w:rPr>
            <w:noProof/>
            <w:webHidden/>
          </w:rPr>
          <w:instrText xml:space="preserve"> PAGEREF _Toc209781413 \h </w:instrText>
        </w:r>
        <w:r>
          <w:rPr>
            <w:noProof/>
            <w:webHidden/>
          </w:rPr>
        </w:r>
        <w:r>
          <w:rPr>
            <w:noProof/>
            <w:webHidden/>
          </w:rPr>
          <w:fldChar w:fldCharType="separate"/>
        </w:r>
        <w:r>
          <w:rPr>
            <w:noProof/>
            <w:webHidden/>
          </w:rPr>
          <w:t>30</w:t>
        </w:r>
        <w:r>
          <w:rPr>
            <w:noProof/>
            <w:webHidden/>
          </w:rPr>
          <w:fldChar w:fldCharType="end"/>
        </w:r>
      </w:hyperlink>
    </w:p>
    <w:p w14:paraId="7E29AA07" w14:textId="622918D9" w:rsidR="00C95765" w:rsidRDefault="00C95765">
      <w:pPr>
        <w:pStyle w:val="Innehll1"/>
        <w:tabs>
          <w:tab w:val="left" w:pos="480"/>
          <w:tab w:val="right" w:leader="dot" w:pos="7920"/>
        </w:tabs>
        <w:rPr>
          <w:rFonts w:asciiTheme="minorHAnsi" w:eastAsiaTheme="minorEastAsia" w:hAnsiTheme="minorHAnsi" w:cstheme="minorBidi"/>
          <w:b w:val="0"/>
          <w:bCs w:val="0"/>
          <w:noProof/>
          <w:kern w:val="2"/>
          <w:sz w:val="24"/>
          <w:szCs w:val="24"/>
          <w:lang w:eastAsia="sv-SE"/>
          <w14:ligatures w14:val="standardContextual"/>
        </w:rPr>
      </w:pPr>
      <w:hyperlink w:anchor="_Toc209781414" w:history="1">
        <w:r w:rsidRPr="0058582E">
          <w:rPr>
            <w:rStyle w:val="Hyperlnk"/>
            <w:noProof/>
          </w:rPr>
          <w:t>6.</w:t>
        </w:r>
        <w:r>
          <w:rPr>
            <w:rFonts w:asciiTheme="minorHAnsi" w:eastAsiaTheme="minorEastAsia" w:hAnsiTheme="minorHAnsi" w:cstheme="minorBidi"/>
            <w:b w:val="0"/>
            <w:bCs w:val="0"/>
            <w:noProof/>
            <w:kern w:val="2"/>
            <w:sz w:val="24"/>
            <w:szCs w:val="24"/>
            <w:lang w:eastAsia="sv-SE"/>
            <w14:ligatures w14:val="standardContextual"/>
          </w:rPr>
          <w:tab/>
        </w:r>
        <w:r w:rsidRPr="0058582E">
          <w:rPr>
            <w:rStyle w:val="Hyperlnk"/>
            <w:noProof/>
          </w:rPr>
          <w:t>Livsmiljöanvändning under olika säsonger</w:t>
        </w:r>
        <w:r>
          <w:rPr>
            <w:noProof/>
            <w:webHidden/>
          </w:rPr>
          <w:tab/>
        </w:r>
        <w:r>
          <w:rPr>
            <w:noProof/>
            <w:webHidden/>
          </w:rPr>
          <w:fldChar w:fldCharType="begin"/>
        </w:r>
        <w:r>
          <w:rPr>
            <w:noProof/>
            <w:webHidden/>
          </w:rPr>
          <w:instrText xml:space="preserve"> PAGEREF _Toc209781414 \h </w:instrText>
        </w:r>
        <w:r>
          <w:rPr>
            <w:noProof/>
            <w:webHidden/>
          </w:rPr>
        </w:r>
        <w:r>
          <w:rPr>
            <w:noProof/>
            <w:webHidden/>
          </w:rPr>
          <w:fldChar w:fldCharType="separate"/>
        </w:r>
        <w:r>
          <w:rPr>
            <w:noProof/>
            <w:webHidden/>
          </w:rPr>
          <w:t>36</w:t>
        </w:r>
        <w:r>
          <w:rPr>
            <w:noProof/>
            <w:webHidden/>
          </w:rPr>
          <w:fldChar w:fldCharType="end"/>
        </w:r>
      </w:hyperlink>
    </w:p>
    <w:p w14:paraId="1F6CDCD6" w14:textId="0857ED3D" w:rsidR="00C95765" w:rsidRDefault="00C95765">
      <w:pPr>
        <w:pStyle w:val="Innehll1"/>
        <w:tabs>
          <w:tab w:val="left" w:pos="480"/>
          <w:tab w:val="right" w:leader="dot" w:pos="7920"/>
        </w:tabs>
        <w:rPr>
          <w:rFonts w:asciiTheme="minorHAnsi" w:eastAsiaTheme="minorEastAsia" w:hAnsiTheme="minorHAnsi" w:cstheme="minorBidi"/>
          <w:b w:val="0"/>
          <w:bCs w:val="0"/>
          <w:noProof/>
          <w:kern w:val="2"/>
          <w:sz w:val="24"/>
          <w:szCs w:val="24"/>
          <w:lang w:eastAsia="sv-SE"/>
          <w14:ligatures w14:val="standardContextual"/>
        </w:rPr>
      </w:pPr>
      <w:hyperlink w:anchor="_Toc209781415" w:history="1">
        <w:r w:rsidRPr="0058582E">
          <w:rPr>
            <w:rStyle w:val="Hyperlnk"/>
            <w:noProof/>
          </w:rPr>
          <w:t>7.</w:t>
        </w:r>
        <w:r>
          <w:rPr>
            <w:rFonts w:asciiTheme="minorHAnsi" w:eastAsiaTheme="minorEastAsia" w:hAnsiTheme="minorHAnsi" w:cstheme="minorBidi"/>
            <w:b w:val="0"/>
            <w:bCs w:val="0"/>
            <w:noProof/>
            <w:kern w:val="2"/>
            <w:sz w:val="24"/>
            <w:szCs w:val="24"/>
            <w:lang w:eastAsia="sv-SE"/>
            <w14:ligatures w14:val="standardContextual"/>
          </w:rPr>
          <w:tab/>
        </w:r>
        <w:r w:rsidRPr="0058582E">
          <w:rPr>
            <w:rStyle w:val="Hyperlnk"/>
            <w:noProof/>
          </w:rPr>
          <w:t>Inventeringar</w:t>
        </w:r>
        <w:r>
          <w:rPr>
            <w:noProof/>
            <w:webHidden/>
          </w:rPr>
          <w:tab/>
        </w:r>
        <w:r>
          <w:rPr>
            <w:noProof/>
            <w:webHidden/>
          </w:rPr>
          <w:fldChar w:fldCharType="begin"/>
        </w:r>
        <w:r>
          <w:rPr>
            <w:noProof/>
            <w:webHidden/>
          </w:rPr>
          <w:instrText xml:space="preserve"> PAGEREF _Toc209781415 \h </w:instrText>
        </w:r>
        <w:r>
          <w:rPr>
            <w:noProof/>
            <w:webHidden/>
          </w:rPr>
        </w:r>
        <w:r>
          <w:rPr>
            <w:noProof/>
            <w:webHidden/>
          </w:rPr>
          <w:fldChar w:fldCharType="separate"/>
        </w:r>
        <w:r>
          <w:rPr>
            <w:noProof/>
            <w:webHidden/>
          </w:rPr>
          <w:t>42</w:t>
        </w:r>
        <w:r>
          <w:rPr>
            <w:noProof/>
            <w:webHidden/>
          </w:rPr>
          <w:fldChar w:fldCharType="end"/>
        </w:r>
      </w:hyperlink>
    </w:p>
    <w:p w14:paraId="2E60AED2" w14:textId="7790AAF3" w:rsidR="00C95765" w:rsidRDefault="00C95765">
      <w:pPr>
        <w:pStyle w:val="Innehll2"/>
        <w:tabs>
          <w:tab w:val="left" w:pos="1200"/>
          <w:tab w:val="right" w:leader="dot" w:pos="7920"/>
        </w:tabs>
        <w:rPr>
          <w:rFonts w:asciiTheme="minorHAnsi" w:eastAsiaTheme="minorEastAsia" w:hAnsiTheme="minorHAnsi" w:cstheme="minorBidi"/>
          <w:noProof/>
          <w:kern w:val="2"/>
          <w:sz w:val="24"/>
          <w:szCs w:val="24"/>
          <w:lang w:eastAsia="sv-SE"/>
          <w14:ligatures w14:val="standardContextual"/>
        </w:rPr>
      </w:pPr>
      <w:hyperlink w:anchor="_Toc209781416" w:history="1">
        <w:r w:rsidRPr="0058582E">
          <w:rPr>
            <w:rStyle w:val="Hyperlnk"/>
            <w:noProof/>
          </w:rPr>
          <w:t>7.1.</w:t>
        </w:r>
        <w:r>
          <w:rPr>
            <w:rFonts w:asciiTheme="minorHAnsi" w:eastAsiaTheme="minorEastAsia" w:hAnsiTheme="minorHAnsi" w:cstheme="minorBidi"/>
            <w:noProof/>
            <w:kern w:val="2"/>
            <w:sz w:val="24"/>
            <w:szCs w:val="24"/>
            <w:lang w:eastAsia="sv-SE"/>
            <w14:ligatures w14:val="standardContextual"/>
          </w:rPr>
          <w:tab/>
        </w:r>
        <w:r w:rsidRPr="0058582E">
          <w:rPr>
            <w:rStyle w:val="Hyperlnk"/>
            <w:noProof/>
          </w:rPr>
          <w:t>Bärris</w:t>
        </w:r>
        <w:r>
          <w:rPr>
            <w:noProof/>
            <w:webHidden/>
          </w:rPr>
          <w:tab/>
        </w:r>
        <w:r>
          <w:rPr>
            <w:noProof/>
            <w:webHidden/>
          </w:rPr>
          <w:fldChar w:fldCharType="begin"/>
        </w:r>
        <w:r>
          <w:rPr>
            <w:noProof/>
            <w:webHidden/>
          </w:rPr>
          <w:instrText xml:space="preserve"> PAGEREF _Toc209781416 \h </w:instrText>
        </w:r>
        <w:r>
          <w:rPr>
            <w:noProof/>
            <w:webHidden/>
          </w:rPr>
        </w:r>
        <w:r>
          <w:rPr>
            <w:noProof/>
            <w:webHidden/>
          </w:rPr>
          <w:fldChar w:fldCharType="separate"/>
        </w:r>
        <w:r>
          <w:rPr>
            <w:noProof/>
            <w:webHidden/>
          </w:rPr>
          <w:t>42</w:t>
        </w:r>
        <w:r>
          <w:rPr>
            <w:noProof/>
            <w:webHidden/>
          </w:rPr>
          <w:fldChar w:fldCharType="end"/>
        </w:r>
      </w:hyperlink>
    </w:p>
    <w:p w14:paraId="4E1F8727" w14:textId="51DE4AC8" w:rsidR="00C95765" w:rsidRDefault="00C95765">
      <w:pPr>
        <w:pStyle w:val="Innehll2"/>
        <w:tabs>
          <w:tab w:val="left" w:pos="1200"/>
          <w:tab w:val="right" w:leader="dot" w:pos="7920"/>
        </w:tabs>
        <w:rPr>
          <w:rFonts w:asciiTheme="minorHAnsi" w:eastAsiaTheme="minorEastAsia" w:hAnsiTheme="minorHAnsi" w:cstheme="minorBidi"/>
          <w:noProof/>
          <w:kern w:val="2"/>
          <w:sz w:val="24"/>
          <w:szCs w:val="24"/>
          <w:lang w:eastAsia="sv-SE"/>
          <w14:ligatures w14:val="standardContextual"/>
        </w:rPr>
      </w:pPr>
      <w:hyperlink w:anchor="_Toc209781417" w:history="1">
        <w:r w:rsidRPr="0058582E">
          <w:rPr>
            <w:rStyle w:val="Hyperlnk"/>
            <w:noProof/>
          </w:rPr>
          <w:t>7.2.</w:t>
        </w:r>
        <w:r>
          <w:rPr>
            <w:rFonts w:asciiTheme="minorHAnsi" w:eastAsiaTheme="minorEastAsia" w:hAnsiTheme="minorHAnsi" w:cstheme="minorBidi"/>
            <w:noProof/>
            <w:kern w:val="2"/>
            <w:sz w:val="24"/>
            <w:szCs w:val="24"/>
            <w:lang w:eastAsia="sv-SE"/>
            <w14:ligatures w14:val="standardContextual"/>
          </w:rPr>
          <w:tab/>
        </w:r>
        <w:r w:rsidRPr="0058582E">
          <w:rPr>
            <w:rStyle w:val="Hyperlnk"/>
            <w:noProof/>
          </w:rPr>
          <w:t>Spillning</w:t>
        </w:r>
        <w:r>
          <w:rPr>
            <w:noProof/>
            <w:webHidden/>
          </w:rPr>
          <w:tab/>
        </w:r>
        <w:r>
          <w:rPr>
            <w:noProof/>
            <w:webHidden/>
          </w:rPr>
          <w:fldChar w:fldCharType="begin"/>
        </w:r>
        <w:r>
          <w:rPr>
            <w:noProof/>
            <w:webHidden/>
          </w:rPr>
          <w:instrText xml:space="preserve"> PAGEREF _Toc209781417 \h </w:instrText>
        </w:r>
        <w:r>
          <w:rPr>
            <w:noProof/>
            <w:webHidden/>
          </w:rPr>
        </w:r>
        <w:r>
          <w:rPr>
            <w:noProof/>
            <w:webHidden/>
          </w:rPr>
          <w:fldChar w:fldCharType="separate"/>
        </w:r>
        <w:r>
          <w:rPr>
            <w:noProof/>
            <w:webHidden/>
          </w:rPr>
          <w:t>45</w:t>
        </w:r>
        <w:r>
          <w:rPr>
            <w:noProof/>
            <w:webHidden/>
          </w:rPr>
          <w:fldChar w:fldCharType="end"/>
        </w:r>
      </w:hyperlink>
    </w:p>
    <w:p w14:paraId="2A90CD58" w14:textId="7231B935" w:rsidR="00C95765" w:rsidRDefault="00C95765">
      <w:pPr>
        <w:pStyle w:val="Innehll1"/>
        <w:tabs>
          <w:tab w:val="left" w:pos="480"/>
          <w:tab w:val="right" w:leader="dot" w:pos="7920"/>
        </w:tabs>
        <w:rPr>
          <w:rFonts w:asciiTheme="minorHAnsi" w:eastAsiaTheme="minorEastAsia" w:hAnsiTheme="minorHAnsi" w:cstheme="minorBidi"/>
          <w:b w:val="0"/>
          <w:bCs w:val="0"/>
          <w:noProof/>
          <w:kern w:val="2"/>
          <w:sz w:val="24"/>
          <w:szCs w:val="24"/>
          <w:lang w:eastAsia="sv-SE"/>
          <w14:ligatures w14:val="standardContextual"/>
        </w:rPr>
      </w:pPr>
      <w:hyperlink w:anchor="_Toc209781418" w:history="1">
        <w:r w:rsidRPr="0058582E">
          <w:rPr>
            <w:rStyle w:val="Hyperlnk"/>
            <w:noProof/>
          </w:rPr>
          <w:t>8.</w:t>
        </w:r>
        <w:r>
          <w:rPr>
            <w:rFonts w:asciiTheme="minorHAnsi" w:eastAsiaTheme="minorEastAsia" w:hAnsiTheme="minorHAnsi" w:cstheme="minorBidi"/>
            <w:b w:val="0"/>
            <w:bCs w:val="0"/>
            <w:noProof/>
            <w:kern w:val="2"/>
            <w:sz w:val="24"/>
            <w:szCs w:val="24"/>
            <w:lang w:eastAsia="sv-SE"/>
            <w14:ligatures w14:val="standardContextual"/>
          </w:rPr>
          <w:tab/>
        </w:r>
        <w:r w:rsidRPr="0058582E">
          <w:rPr>
            <w:rStyle w:val="Hyperlnk"/>
            <w:noProof/>
          </w:rPr>
          <w:t>Vetenskapliga artiklar, studentarbeten och annat</w:t>
        </w:r>
        <w:r>
          <w:rPr>
            <w:noProof/>
            <w:webHidden/>
          </w:rPr>
          <w:tab/>
        </w:r>
        <w:r>
          <w:rPr>
            <w:noProof/>
            <w:webHidden/>
          </w:rPr>
          <w:fldChar w:fldCharType="begin"/>
        </w:r>
        <w:r>
          <w:rPr>
            <w:noProof/>
            <w:webHidden/>
          </w:rPr>
          <w:instrText xml:space="preserve"> PAGEREF _Toc209781418 \h </w:instrText>
        </w:r>
        <w:r>
          <w:rPr>
            <w:noProof/>
            <w:webHidden/>
          </w:rPr>
        </w:r>
        <w:r>
          <w:rPr>
            <w:noProof/>
            <w:webHidden/>
          </w:rPr>
          <w:fldChar w:fldCharType="separate"/>
        </w:r>
        <w:r>
          <w:rPr>
            <w:noProof/>
            <w:webHidden/>
          </w:rPr>
          <w:t>48</w:t>
        </w:r>
        <w:r>
          <w:rPr>
            <w:noProof/>
            <w:webHidden/>
          </w:rPr>
          <w:fldChar w:fldCharType="end"/>
        </w:r>
      </w:hyperlink>
    </w:p>
    <w:p w14:paraId="10226B35" w14:textId="70C0A376" w:rsidR="00C95765" w:rsidRDefault="00C95765">
      <w:pPr>
        <w:pStyle w:val="Innehll1"/>
        <w:tabs>
          <w:tab w:val="left" w:pos="480"/>
          <w:tab w:val="right" w:leader="dot" w:pos="7920"/>
        </w:tabs>
        <w:rPr>
          <w:rFonts w:asciiTheme="minorHAnsi" w:eastAsiaTheme="minorEastAsia" w:hAnsiTheme="minorHAnsi" w:cstheme="minorBidi"/>
          <w:b w:val="0"/>
          <w:bCs w:val="0"/>
          <w:noProof/>
          <w:kern w:val="2"/>
          <w:sz w:val="24"/>
          <w:szCs w:val="24"/>
          <w:lang w:eastAsia="sv-SE"/>
          <w14:ligatures w14:val="standardContextual"/>
        </w:rPr>
      </w:pPr>
      <w:hyperlink w:anchor="_Toc209781419" w:history="1">
        <w:r w:rsidRPr="0058582E">
          <w:rPr>
            <w:rStyle w:val="Hyperlnk"/>
            <w:noProof/>
          </w:rPr>
          <w:t>9.</w:t>
        </w:r>
        <w:r>
          <w:rPr>
            <w:rFonts w:asciiTheme="minorHAnsi" w:eastAsiaTheme="minorEastAsia" w:hAnsiTheme="minorHAnsi" w:cstheme="minorBidi"/>
            <w:b w:val="0"/>
            <w:bCs w:val="0"/>
            <w:noProof/>
            <w:kern w:val="2"/>
            <w:sz w:val="24"/>
            <w:szCs w:val="24"/>
            <w:lang w:eastAsia="sv-SE"/>
            <w14:ligatures w14:val="standardContextual"/>
          </w:rPr>
          <w:tab/>
        </w:r>
        <w:r w:rsidRPr="0058582E">
          <w:rPr>
            <w:rStyle w:val="Hyperlnk"/>
            <w:noProof/>
          </w:rPr>
          <w:t>Samverkan</w:t>
        </w:r>
        <w:r>
          <w:rPr>
            <w:noProof/>
            <w:webHidden/>
          </w:rPr>
          <w:tab/>
        </w:r>
        <w:r>
          <w:rPr>
            <w:noProof/>
            <w:webHidden/>
          </w:rPr>
          <w:fldChar w:fldCharType="begin"/>
        </w:r>
        <w:r>
          <w:rPr>
            <w:noProof/>
            <w:webHidden/>
          </w:rPr>
          <w:instrText xml:space="preserve"> PAGEREF _Toc209781419 \h </w:instrText>
        </w:r>
        <w:r>
          <w:rPr>
            <w:noProof/>
            <w:webHidden/>
          </w:rPr>
        </w:r>
        <w:r>
          <w:rPr>
            <w:noProof/>
            <w:webHidden/>
          </w:rPr>
          <w:fldChar w:fldCharType="separate"/>
        </w:r>
        <w:r>
          <w:rPr>
            <w:noProof/>
            <w:webHidden/>
          </w:rPr>
          <w:t>50</w:t>
        </w:r>
        <w:r>
          <w:rPr>
            <w:noProof/>
            <w:webHidden/>
          </w:rPr>
          <w:fldChar w:fldCharType="end"/>
        </w:r>
      </w:hyperlink>
    </w:p>
    <w:p w14:paraId="1377999D" w14:textId="5DCC290C" w:rsidR="00C95765" w:rsidRDefault="00C95765">
      <w:pPr>
        <w:pStyle w:val="Innehll1"/>
        <w:tabs>
          <w:tab w:val="left" w:pos="720"/>
          <w:tab w:val="right" w:leader="dot" w:pos="7920"/>
        </w:tabs>
        <w:rPr>
          <w:rFonts w:asciiTheme="minorHAnsi" w:eastAsiaTheme="minorEastAsia" w:hAnsiTheme="minorHAnsi" w:cstheme="minorBidi"/>
          <w:b w:val="0"/>
          <w:bCs w:val="0"/>
          <w:noProof/>
          <w:kern w:val="2"/>
          <w:sz w:val="24"/>
          <w:szCs w:val="24"/>
          <w:lang w:eastAsia="sv-SE"/>
          <w14:ligatures w14:val="standardContextual"/>
        </w:rPr>
      </w:pPr>
      <w:hyperlink w:anchor="_Toc209781420" w:history="1">
        <w:r w:rsidRPr="0058582E">
          <w:rPr>
            <w:rStyle w:val="Hyperlnk"/>
            <w:noProof/>
          </w:rPr>
          <w:t>10.</w:t>
        </w:r>
        <w:r>
          <w:rPr>
            <w:rFonts w:asciiTheme="minorHAnsi" w:eastAsiaTheme="minorEastAsia" w:hAnsiTheme="minorHAnsi" w:cstheme="minorBidi"/>
            <w:b w:val="0"/>
            <w:bCs w:val="0"/>
            <w:noProof/>
            <w:kern w:val="2"/>
            <w:sz w:val="24"/>
            <w:szCs w:val="24"/>
            <w:lang w:eastAsia="sv-SE"/>
            <w14:ligatures w14:val="standardContextual"/>
          </w:rPr>
          <w:tab/>
        </w:r>
        <w:r w:rsidRPr="0058582E">
          <w:rPr>
            <w:rStyle w:val="Hyperlnk"/>
            <w:noProof/>
          </w:rPr>
          <w:t>Referenser</w:t>
        </w:r>
        <w:r>
          <w:rPr>
            <w:noProof/>
            <w:webHidden/>
          </w:rPr>
          <w:tab/>
        </w:r>
        <w:r>
          <w:rPr>
            <w:noProof/>
            <w:webHidden/>
          </w:rPr>
          <w:fldChar w:fldCharType="begin"/>
        </w:r>
        <w:r>
          <w:rPr>
            <w:noProof/>
            <w:webHidden/>
          </w:rPr>
          <w:instrText xml:space="preserve"> PAGEREF _Toc209781420 \h </w:instrText>
        </w:r>
        <w:r>
          <w:rPr>
            <w:noProof/>
            <w:webHidden/>
          </w:rPr>
        </w:r>
        <w:r>
          <w:rPr>
            <w:noProof/>
            <w:webHidden/>
          </w:rPr>
          <w:fldChar w:fldCharType="separate"/>
        </w:r>
        <w:r>
          <w:rPr>
            <w:noProof/>
            <w:webHidden/>
          </w:rPr>
          <w:t>51</w:t>
        </w:r>
        <w:r>
          <w:rPr>
            <w:noProof/>
            <w:webHidden/>
          </w:rPr>
          <w:fldChar w:fldCharType="end"/>
        </w:r>
      </w:hyperlink>
    </w:p>
    <w:p w14:paraId="6E4CC8D7" w14:textId="130C1029" w:rsidR="00C95765" w:rsidRDefault="00C95765">
      <w:pPr>
        <w:pStyle w:val="Innehll1"/>
        <w:tabs>
          <w:tab w:val="right" w:leader="dot" w:pos="7920"/>
        </w:tabs>
        <w:rPr>
          <w:rFonts w:asciiTheme="minorHAnsi" w:eastAsiaTheme="minorEastAsia" w:hAnsiTheme="minorHAnsi" w:cstheme="minorBidi"/>
          <w:b w:val="0"/>
          <w:bCs w:val="0"/>
          <w:noProof/>
          <w:kern w:val="2"/>
          <w:sz w:val="24"/>
          <w:szCs w:val="24"/>
          <w:lang w:eastAsia="sv-SE"/>
          <w14:ligatures w14:val="standardContextual"/>
        </w:rPr>
      </w:pPr>
      <w:hyperlink w:anchor="_Toc209781421" w:history="1">
        <w:r w:rsidRPr="0058582E">
          <w:rPr>
            <w:rStyle w:val="Hyperlnk"/>
            <w:noProof/>
          </w:rPr>
          <w:t>Bilagor</w:t>
        </w:r>
        <w:r>
          <w:rPr>
            <w:noProof/>
            <w:webHidden/>
          </w:rPr>
          <w:tab/>
        </w:r>
        <w:r>
          <w:rPr>
            <w:noProof/>
            <w:webHidden/>
          </w:rPr>
          <w:fldChar w:fldCharType="begin"/>
        </w:r>
        <w:r>
          <w:rPr>
            <w:noProof/>
            <w:webHidden/>
          </w:rPr>
          <w:instrText xml:space="preserve"> PAGEREF _Toc209781421 \h </w:instrText>
        </w:r>
        <w:r>
          <w:rPr>
            <w:noProof/>
            <w:webHidden/>
          </w:rPr>
        </w:r>
        <w:r>
          <w:rPr>
            <w:noProof/>
            <w:webHidden/>
          </w:rPr>
          <w:fldChar w:fldCharType="separate"/>
        </w:r>
        <w:r>
          <w:rPr>
            <w:noProof/>
            <w:webHidden/>
          </w:rPr>
          <w:t>53</w:t>
        </w:r>
        <w:r>
          <w:rPr>
            <w:noProof/>
            <w:webHidden/>
          </w:rPr>
          <w:fldChar w:fldCharType="end"/>
        </w:r>
      </w:hyperlink>
    </w:p>
    <w:p w14:paraId="69854185" w14:textId="12C1D1C6" w:rsidR="009538C7" w:rsidRPr="00D679A5" w:rsidRDefault="00B313B2" w:rsidP="00D43D04">
      <w:pPr>
        <w:pStyle w:val="TextefterrubrikTextafterheading"/>
        <w:rPr>
          <w:color w:val="FF0000"/>
        </w:rPr>
        <w:sectPr w:rsidR="009538C7" w:rsidRPr="00D679A5" w:rsidSect="00321AC5">
          <w:footerReference w:type="default" r:id="rId19"/>
          <w:pgSz w:w="11900" w:h="16840"/>
          <w:pgMar w:top="1701" w:right="1985" w:bottom="1701" w:left="1985" w:header="720" w:footer="720" w:gutter="0"/>
          <w:cols w:space="708"/>
          <w:docGrid w:linePitch="360"/>
        </w:sectPr>
      </w:pPr>
      <w:r w:rsidRPr="00D679A5">
        <w:rPr>
          <w:rFonts w:asciiTheme="minorHAnsi" w:hAnsiTheme="minorHAnsi" w:cstheme="minorHAnsi"/>
          <w:color w:val="FF0000"/>
          <w:sz w:val="20"/>
          <w:szCs w:val="20"/>
        </w:rPr>
        <w:fldChar w:fldCharType="end"/>
      </w:r>
    </w:p>
    <w:p w14:paraId="3649EA4F" w14:textId="67378824" w:rsidR="00D6631D" w:rsidRPr="00D679A5" w:rsidRDefault="00D6631D" w:rsidP="00D43D04">
      <w:pPr>
        <w:pStyle w:val="BeskrivningtabellTabledescription"/>
        <w:framePr w:wrap="notBeside"/>
        <w:rPr>
          <w:color w:val="FF0000"/>
        </w:rPr>
      </w:pPr>
    </w:p>
    <w:p w14:paraId="784A273E" w14:textId="77777777" w:rsidR="001A6B90" w:rsidRPr="00B35BB4" w:rsidRDefault="00243B27" w:rsidP="00D43D04">
      <w:pPr>
        <w:pStyle w:val="Rubrik1Heading1"/>
        <w:framePr w:wrap="notBeside"/>
        <w:rPr>
          <w:color w:val="auto"/>
        </w:rPr>
      </w:pPr>
      <w:bookmarkStart w:id="4" w:name="_Toc209781407"/>
      <w:r w:rsidRPr="00B35BB4">
        <w:rPr>
          <w:color w:val="auto"/>
        </w:rPr>
        <w:lastRenderedPageBreak/>
        <w:t>Bakgrund</w:t>
      </w:r>
      <w:bookmarkEnd w:id="4"/>
    </w:p>
    <w:p w14:paraId="6D111869" w14:textId="4406B6B4" w:rsidR="00904962" w:rsidRPr="00B35BB4" w:rsidRDefault="00124A48" w:rsidP="00D43D04">
      <w:pPr>
        <w:ind w:firstLine="0"/>
      </w:pPr>
      <w:r w:rsidRPr="00B35BB4">
        <w:t>S</w:t>
      </w:r>
      <w:r w:rsidR="00237B79" w:rsidRPr="00B35BB4">
        <w:t>ommaren 2018 var en sommar många kommer minnas som ”Brandens sommar”. Sverige drabbades av ett stort antal skogsbränder och i Kårböle</w:t>
      </w:r>
      <w:r w:rsidR="00934A63" w:rsidRPr="00B35BB4">
        <w:t>,</w:t>
      </w:r>
      <w:r w:rsidR="00237B79" w:rsidRPr="00B35BB4">
        <w:t xml:space="preserve"> Ljusdals kommun</w:t>
      </w:r>
      <w:r w:rsidR="00934A63" w:rsidRPr="00B35BB4">
        <w:t>,</w:t>
      </w:r>
      <w:r w:rsidR="00237B79" w:rsidRPr="00B35BB4">
        <w:t xml:space="preserve"> startade en brand som kom att bli en av de största vi sett under modern tid. Totalt </w:t>
      </w:r>
      <w:r w:rsidR="00934A63" w:rsidRPr="00B35BB4">
        <w:t xml:space="preserve">brann </w:t>
      </w:r>
      <w:r w:rsidR="00237B79" w:rsidRPr="00B35BB4">
        <w:t>det 2018 ca 9500</w:t>
      </w:r>
      <w:r w:rsidRPr="00B35BB4">
        <w:t xml:space="preserve"> hektar (ha)</w:t>
      </w:r>
      <w:r w:rsidR="00237B79" w:rsidRPr="00B35BB4">
        <w:t xml:space="preserve"> i Ljusdals kommun inom loppet av några dagar. I området runt Kårböle brinner det i tre del</w:t>
      </w:r>
      <w:r w:rsidR="00934A63" w:rsidRPr="00B35BB4">
        <w:t>områden;</w:t>
      </w:r>
      <w:r w:rsidR="00237B79" w:rsidRPr="00B35BB4">
        <w:t xml:space="preserve"> Ängra, Enskogen och Nötberget där brandytan uppgår till </w:t>
      </w:r>
      <w:r w:rsidR="00D46409" w:rsidRPr="00B35BB4">
        <w:t xml:space="preserve">ca </w:t>
      </w:r>
      <w:r w:rsidR="00237B79" w:rsidRPr="00B35BB4">
        <w:t>8</w:t>
      </w:r>
      <w:r w:rsidR="00D46409" w:rsidRPr="00B35BB4">
        <w:t>4</w:t>
      </w:r>
      <w:r w:rsidR="00237B79" w:rsidRPr="00B35BB4">
        <w:t>00</w:t>
      </w:r>
      <w:r w:rsidRPr="00B35BB4">
        <w:t xml:space="preserve"> </w:t>
      </w:r>
      <w:r w:rsidR="00237B79" w:rsidRPr="00B35BB4">
        <w:t xml:space="preserve">ha. </w:t>
      </w:r>
      <w:r w:rsidR="00904962" w:rsidRPr="00B35BB4">
        <w:t>Det</w:t>
      </w:r>
      <w:r w:rsidRPr="00B35BB4">
        <w:t xml:space="preserve"> </w:t>
      </w:r>
      <w:r w:rsidR="00904962" w:rsidRPr="00B35BB4">
        <w:t xml:space="preserve">drabbar </w:t>
      </w:r>
      <w:r w:rsidRPr="00B35BB4">
        <w:t>cirka</w:t>
      </w:r>
      <w:r w:rsidR="00904962" w:rsidRPr="00B35BB4">
        <w:t xml:space="preserve"> 150 </w:t>
      </w:r>
      <w:r w:rsidR="00A21BBF" w:rsidRPr="00B35BB4">
        <w:t>olika</w:t>
      </w:r>
      <w:r w:rsidR="00904962" w:rsidRPr="00B35BB4">
        <w:t xml:space="preserve"> skogsägare och </w:t>
      </w:r>
      <w:r w:rsidR="00904962" w:rsidRPr="00B35BB4">
        <w:rPr>
          <w:rFonts w:eastAsia="Times New Roman" w:cstheme="minorHAnsi"/>
          <w:lang w:eastAsia="sv-SE"/>
        </w:rPr>
        <w:t xml:space="preserve">ytan </w:t>
      </w:r>
      <w:r w:rsidR="00904962" w:rsidRPr="00B35BB4">
        <w:rPr>
          <w:rFonts w:cstheme="minorHAnsi"/>
        </w:rPr>
        <w:t>motsvarar cirka 40 procent av den brända skogsmarken i landet 2018</w:t>
      </w:r>
      <w:r w:rsidR="00904962" w:rsidRPr="00B35BB4">
        <w:rPr>
          <w:rFonts w:eastAsia="Times New Roman" w:cstheme="minorHAnsi"/>
          <w:lang w:eastAsia="sv-SE"/>
        </w:rPr>
        <w:t xml:space="preserve"> (</w:t>
      </w:r>
      <w:r w:rsidR="00A21BBF" w:rsidRPr="00B35BB4">
        <w:rPr>
          <w:rFonts w:eastAsia="Times New Roman" w:cstheme="minorHAnsi"/>
          <w:lang w:eastAsia="sv-SE"/>
        </w:rPr>
        <w:t>www.ljusdal.se</w:t>
      </w:r>
      <w:r w:rsidR="00904962" w:rsidRPr="00B35BB4">
        <w:rPr>
          <w:rFonts w:eastAsia="Times New Roman" w:cstheme="minorHAnsi"/>
          <w:lang w:eastAsia="sv-SE"/>
        </w:rPr>
        <w:t>).</w:t>
      </w:r>
      <w:r w:rsidR="00A21BBF" w:rsidRPr="00B35BB4">
        <w:rPr>
          <w:rFonts w:eastAsia="Times New Roman" w:cstheme="minorHAnsi"/>
          <w:lang w:eastAsia="sv-SE"/>
        </w:rPr>
        <w:t xml:space="preserve"> </w:t>
      </w:r>
      <w:r w:rsidR="00237B79" w:rsidRPr="00B35BB4">
        <w:t>De</w:t>
      </w:r>
      <w:r w:rsidRPr="00B35BB4">
        <w:t>n</w:t>
      </w:r>
      <w:r w:rsidR="00237B79" w:rsidRPr="00B35BB4">
        <w:t xml:space="preserve"> brandhärjade </w:t>
      </w:r>
      <w:r w:rsidRPr="00B35BB4">
        <w:t>ytan med</w:t>
      </w:r>
      <w:r w:rsidR="00237B79" w:rsidRPr="00B35BB4">
        <w:t xml:space="preserve"> kransområden hyser en sedan lång tid mycket kvalitativ </w:t>
      </w:r>
      <w:r w:rsidR="00934A63" w:rsidRPr="00B35BB4">
        <w:t xml:space="preserve">älgpopulation </w:t>
      </w:r>
      <w:r w:rsidR="00237B79" w:rsidRPr="00B35BB4">
        <w:t>där statistik från jägarnas datainsamling från älgjakter vittnar om älgar i bra kondition. Älgarna har höga medelvikter.</w:t>
      </w:r>
      <w:r w:rsidR="00A21BBF" w:rsidRPr="00B35BB4">
        <w:t xml:space="preserve"> </w:t>
      </w:r>
      <w:r w:rsidR="00237B79" w:rsidRPr="00B35BB4">
        <w:t xml:space="preserve">Kombinationen älgar av hög kvalité samt stora brandhärjade områden skapade </w:t>
      </w:r>
      <w:r w:rsidR="00934A63" w:rsidRPr="00B35BB4">
        <w:t xml:space="preserve">en </w:t>
      </w:r>
      <w:r w:rsidR="00237B79" w:rsidRPr="00B35BB4">
        <w:t>unik</w:t>
      </w:r>
      <w:r w:rsidR="00934A63" w:rsidRPr="00B35BB4">
        <w:t xml:space="preserve"> nordisk</w:t>
      </w:r>
      <w:r w:rsidR="00237B79" w:rsidRPr="00B35BB4">
        <w:t xml:space="preserve"> möjlighet att </w:t>
      </w:r>
      <w:r w:rsidR="00934A63" w:rsidRPr="00B35BB4">
        <w:t xml:space="preserve">storskaligt </w:t>
      </w:r>
      <w:r w:rsidR="00237B79" w:rsidRPr="00B35BB4">
        <w:t>studera samspel</w:t>
      </w:r>
      <w:r w:rsidR="00934A63" w:rsidRPr="00B35BB4">
        <w:t>et älgar-skogsbruk-vegetation-rovdjur</w:t>
      </w:r>
      <w:r w:rsidR="00237B79" w:rsidRPr="00B35BB4">
        <w:t xml:space="preserve">. </w:t>
      </w:r>
    </w:p>
    <w:p w14:paraId="5A5C2307" w14:textId="6F59CD42" w:rsidR="00904962" w:rsidRPr="00B35BB4" w:rsidRDefault="00904962" w:rsidP="005B2E6B">
      <w:pPr>
        <w:ind w:firstLine="357"/>
      </w:pPr>
      <w:r w:rsidRPr="00B35BB4">
        <w:t xml:space="preserve">Skogsbränder var tidigare ett naturligt inslag som skapade en </w:t>
      </w:r>
      <w:r w:rsidR="00934A63" w:rsidRPr="00B35BB4">
        <w:t xml:space="preserve">stor </w:t>
      </w:r>
      <w:r w:rsidRPr="00B35BB4">
        <w:t xml:space="preserve">störning i den boreala skogen. </w:t>
      </w:r>
      <w:r w:rsidR="00934A63" w:rsidRPr="00B35BB4">
        <w:t xml:space="preserve">Bränder </w:t>
      </w:r>
      <w:r w:rsidRPr="00B35BB4">
        <w:t>förändra</w:t>
      </w:r>
      <w:r w:rsidR="00934A63" w:rsidRPr="00B35BB4">
        <w:t>r</w:t>
      </w:r>
      <w:r w:rsidRPr="00B35BB4">
        <w:t xml:space="preserve"> skogens struktur och </w:t>
      </w:r>
      <w:r w:rsidR="00934A63" w:rsidRPr="00B35BB4">
        <w:t xml:space="preserve">skapar </w:t>
      </w:r>
      <w:r w:rsidRPr="00B35BB4">
        <w:t xml:space="preserve">öppnar ytor i skogen. Många växt- och djurarter är väl anpassad till återkommande störningar från skogsbrand. Förekomsten av skogsbränder i barrskog har minskat kraftigt i Sverige med en årlig brandyta av cirka 1% av totalarealen för 150 år och cirka 0.016% idag (www.naturvardsverktet.se). En skogsbrand medför en stor ekologisk förändring för de djur som lever i skogen och branden återskapar en skog i </w:t>
      </w:r>
      <w:r w:rsidR="00934A63" w:rsidRPr="00B35BB4">
        <w:t xml:space="preserve">ett </w:t>
      </w:r>
      <w:r w:rsidRPr="00B35BB4">
        <w:t xml:space="preserve">tidigt successionsskede med </w:t>
      </w:r>
      <w:r w:rsidR="00934A63" w:rsidRPr="00B35BB4">
        <w:t xml:space="preserve">en </w:t>
      </w:r>
      <w:r w:rsidRPr="00B35BB4">
        <w:t>rik förekomst av unga skogar med god fodertillgång som gynnar många växtätare – allt från insekter till klövviltet</w:t>
      </w:r>
      <w:r w:rsidR="00934A63" w:rsidRPr="00B35BB4">
        <w:t xml:space="preserve"> och stora rovdjur</w:t>
      </w:r>
      <w:r w:rsidRPr="00B35BB4">
        <w:t xml:space="preserve">.  </w:t>
      </w:r>
    </w:p>
    <w:p w14:paraId="20EC5EBB" w14:textId="77777777" w:rsidR="00124A48" w:rsidRPr="00B35BB4" w:rsidRDefault="00904962" w:rsidP="005B2E6B">
      <w:pPr>
        <w:ind w:firstLine="357"/>
        <w:rPr>
          <w:rFonts w:cstheme="minorHAnsi"/>
        </w:rPr>
      </w:pPr>
      <w:r w:rsidRPr="00B35BB4">
        <w:rPr>
          <w:rFonts w:cstheme="minorHAnsi"/>
        </w:rPr>
        <w:t xml:space="preserve">I Sverige saknar vi bred kunskap om och hur snabbt växter och djur återetablerar sig efter en brand. Förutom kunskap från Salabranden så vilar mycket av vår kunskap på erfarenheter från andra länder. Det begränsar möjligheterna för skogsbruk och viltförvaltningen. Vi saknar särskilt kunskap om hur vi i en lärande förvaltning tar in kunskapen om brand till en hållbar naturresursförvaltning där ett aktivt skogsbruk, ett aktivt friluftsliv och en adaptiv viltförvaltning bedrivs. </w:t>
      </w:r>
    </w:p>
    <w:p w14:paraId="5361DC81" w14:textId="0F3519AB" w:rsidR="00A21BBF" w:rsidRPr="00B35BB4" w:rsidRDefault="00904962" w:rsidP="005B2E6B">
      <w:pPr>
        <w:ind w:firstLine="357"/>
        <w:rPr>
          <w:rFonts w:cstheme="minorHAnsi"/>
        </w:rPr>
      </w:pPr>
      <w:r w:rsidRPr="00B35BB4">
        <w:rPr>
          <w:rFonts w:eastAsia="Times New Roman" w:cstheme="minorHAnsi"/>
          <w:lang w:eastAsia="sv-SE"/>
        </w:rPr>
        <w:t>Från tidigare forskning efter naturliga ekosystemstörningar som stormarna Gudrun (2005) och Per (2007) i Kronobergs läns vet vi att växtätare och särskilt klövviltet gynnas snabbt av ökningen av högkvalitativt foder som återväxande skog producerar – men att vilt- och skogsförvaltningen inte är lika snabba att re</w:t>
      </w:r>
      <w:r w:rsidR="004E4DA5" w:rsidRPr="00B35BB4">
        <w:rPr>
          <w:rFonts w:eastAsia="Times New Roman" w:cstheme="minorHAnsi"/>
          <w:lang w:eastAsia="sv-SE"/>
        </w:rPr>
        <w:t>a</w:t>
      </w:r>
      <w:r w:rsidRPr="00B35BB4">
        <w:rPr>
          <w:rFonts w:eastAsia="Times New Roman" w:cstheme="minorHAnsi"/>
          <w:lang w:eastAsia="sv-SE"/>
        </w:rPr>
        <w:t xml:space="preserve">gera. </w:t>
      </w:r>
      <w:r w:rsidR="006B6F80" w:rsidRPr="00B35BB4">
        <w:rPr>
          <w:rFonts w:eastAsia="Times New Roman" w:cstheme="minorHAnsi"/>
          <w:lang w:eastAsia="sv-SE"/>
        </w:rPr>
        <w:t>Eftersläpningen gör att b</w:t>
      </w:r>
      <w:r w:rsidRPr="00B35BB4">
        <w:rPr>
          <w:rFonts w:eastAsia="Times New Roman" w:cstheme="minorHAnsi"/>
          <w:lang w:eastAsia="sv-SE"/>
        </w:rPr>
        <w:t>etespåverkan ökar</w:t>
      </w:r>
      <w:r w:rsidR="004E4DA5" w:rsidRPr="00B35BB4">
        <w:rPr>
          <w:rFonts w:eastAsia="Times New Roman" w:cstheme="minorHAnsi"/>
          <w:lang w:eastAsia="sv-SE"/>
        </w:rPr>
        <w:t>,</w:t>
      </w:r>
      <w:r w:rsidRPr="00B35BB4">
        <w:rPr>
          <w:rFonts w:eastAsia="Times New Roman" w:cstheme="minorHAnsi"/>
          <w:lang w:eastAsia="sv-SE"/>
        </w:rPr>
        <w:t xml:space="preserve"> </w:t>
      </w:r>
      <w:r w:rsidR="006B6F80" w:rsidRPr="00B35BB4">
        <w:rPr>
          <w:rFonts w:eastAsia="Times New Roman" w:cstheme="minorHAnsi"/>
          <w:lang w:eastAsia="sv-SE"/>
        </w:rPr>
        <w:t xml:space="preserve">vilket kan </w:t>
      </w:r>
      <w:r w:rsidRPr="00B35BB4">
        <w:rPr>
          <w:rFonts w:eastAsia="Times New Roman" w:cstheme="minorHAnsi"/>
          <w:lang w:eastAsia="sv-SE"/>
        </w:rPr>
        <w:t>begränsa möjligheterna för skogsbruk</w:t>
      </w:r>
      <w:r w:rsidR="006B6F80" w:rsidRPr="00B35BB4">
        <w:rPr>
          <w:rFonts w:eastAsia="Times New Roman" w:cstheme="minorHAnsi"/>
          <w:lang w:eastAsia="sv-SE"/>
        </w:rPr>
        <w:t>are</w:t>
      </w:r>
      <w:r w:rsidRPr="00B35BB4">
        <w:rPr>
          <w:rFonts w:eastAsia="Times New Roman" w:cstheme="minorHAnsi"/>
          <w:lang w:eastAsia="sv-SE"/>
        </w:rPr>
        <w:t xml:space="preserve"> att nå sina mål. Ett ökat antal djur och nya rörelsemönster kan också </w:t>
      </w:r>
      <w:r w:rsidRPr="00B35BB4">
        <w:rPr>
          <w:rFonts w:eastAsia="Times New Roman" w:cstheme="minorHAnsi"/>
          <w:lang w:eastAsia="sv-SE"/>
        </w:rPr>
        <w:lastRenderedPageBreak/>
        <w:t xml:space="preserve">bidra till att öka </w:t>
      </w:r>
      <w:r w:rsidR="006B6F80" w:rsidRPr="00B35BB4">
        <w:rPr>
          <w:rFonts w:eastAsia="Times New Roman" w:cstheme="minorHAnsi"/>
          <w:lang w:eastAsia="sv-SE"/>
        </w:rPr>
        <w:t xml:space="preserve">antal </w:t>
      </w:r>
      <w:r w:rsidRPr="00B35BB4">
        <w:rPr>
          <w:rFonts w:eastAsia="Times New Roman" w:cstheme="minorHAnsi"/>
          <w:lang w:eastAsia="sv-SE"/>
        </w:rPr>
        <w:t xml:space="preserve">kollisioner med vilt. Så sammantaget, </w:t>
      </w:r>
      <w:r w:rsidRPr="00B35BB4">
        <w:rPr>
          <w:rFonts w:cstheme="minorHAnsi"/>
        </w:rPr>
        <w:t>ett förbättrat underlag om hur brand påverkar växtätare som klövviltets nyttjande av området året om främjar en framtida adaptiv viltförvaltning och ett aktivt skogsbruk. Det är inte bara klövviltet som påverkas av storskaliga bränder.</w:t>
      </w:r>
    </w:p>
    <w:p w14:paraId="51955C23" w14:textId="03266C6C" w:rsidR="00904962" w:rsidRPr="00B35BB4" w:rsidRDefault="00904962" w:rsidP="005B2E6B">
      <w:pPr>
        <w:ind w:firstLine="357"/>
        <w:rPr>
          <w:rFonts w:cstheme="minorHAnsi"/>
          <w:lang w:eastAsia="sv-SE"/>
        </w:rPr>
      </w:pPr>
      <w:r w:rsidRPr="00B35BB4">
        <w:rPr>
          <w:rFonts w:cstheme="minorHAnsi"/>
          <w:lang w:eastAsia="sv-SE"/>
        </w:rPr>
        <w:t xml:space="preserve">Brand påverkar arter som gynnas av olika successionsstadier, exempelvis förväntas samspelet mellan smågnagare, skogshöns och rovdjur variera i takt med att vegetationen återkommer i ett brandområde. </w:t>
      </w:r>
      <w:r w:rsidRPr="00B35BB4">
        <w:rPr>
          <w:rFonts w:cstheme="minorHAnsi"/>
        </w:rPr>
        <w:t xml:space="preserve">Tidigare och pågående forskning visar att smågnagare, skogshöns, rovdjur och klövvilt alla samtidigt reagerar positivt på en brand – men med olika hastighet i responsen. Vi förväntar oss att Ljusdalsområdet under ett antal år kommer att hålla ett sommarbete av hög kvalitét som drar till sig många växtätare. Det medför att viltstammarna kommer att ha potential för en hög tillväxttakt. </w:t>
      </w:r>
      <w:r w:rsidRPr="00B35BB4">
        <w:rPr>
          <w:rFonts w:cstheme="minorHAnsi"/>
          <w:lang w:eastAsia="sv-SE"/>
        </w:rPr>
        <w:t xml:space="preserve">De stora brandområdena </w:t>
      </w:r>
      <w:r w:rsidR="004E4DA5" w:rsidRPr="00B35BB4">
        <w:rPr>
          <w:rFonts w:cstheme="minorHAnsi"/>
          <w:lang w:eastAsia="sv-SE"/>
        </w:rPr>
        <w:t>v</w:t>
      </w:r>
      <w:r w:rsidRPr="00B35BB4">
        <w:rPr>
          <w:rFonts w:cstheme="minorHAnsi"/>
          <w:lang w:eastAsia="sv-SE"/>
        </w:rPr>
        <w:t>i</w:t>
      </w:r>
      <w:r w:rsidR="004E4DA5" w:rsidRPr="00B35BB4">
        <w:rPr>
          <w:rFonts w:cstheme="minorHAnsi"/>
          <w:lang w:eastAsia="sv-SE"/>
        </w:rPr>
        <w:t>d</w:t>
      </w:r>
      <w:r w:rsidRPr="00B35BB4">
        <w:rPr>
          <w:rFonts w:cstheme="minorHAnsi"/>
          <w:lang w:eastAsia="sv-SE"/>
        </w:rPr>
        <w:t xml:space="preserve"> Ängra, Nötberget och Enskogen utgör en utmärkt möjlighet att studera viltets nyttjande av ett brandområde när bärris och annan vegetation återkommer, och när en aktiv återbeskogning sker av markägarna. Det ökar vår allmänna förståelse hur bränder påverkar viltets utnyttjande av de nya foderresurserna och hur det påverkar skogsbrukets förutsättningar på återbeskogning av ett brandområde. Fodermängd, viltets utveckling och betestryck är centrala frågor att studera </w:t>
      </w:r>
      <w:r w:rsidR="004E4DA5" w:rsidRPr="00B35BB4">
        <w:rPr>
          <w:rFonts w:cstheme="minorHAnsi"/>
          <w:lang w:eastAsia="sv-SE"/>
        </w:rPr>
        <w:t>i detalj.</w:t>
      </w:r>
    </w:p>
    <w:p w14:paraId="2B12C4C9" w14:textId="22D5F64E" w:rsidR="00124A48" w:rsidRPr="00B35BB4" w:rsidRDefault="00904962" w:rsidP="005B2E6B">
      <w:pPr>
        <w:ind w:firstLine="357"/>
        <w:rPr>
          <w:rFonts w:cstheme="minorHAnsi"/>
        </w:rPr>
      </w:pPr>
      <w:r w:rsidRPr="00B35BB4">
        <w:rPr>
          <w:rFonts w:cstheme="minorHAnsi"/>
        </w:rPr>
        <w:t xml:space="preserve">Vi förväntar oss att fler älgar och rådjur innebär ett större </w:t>
      </w:r>
      <w:r w:rsidR="00124A48" w:rsidRPr="00B35BB4">
        <w:rPr>
          <w:rFonts w:cstheme="minorHAnsi"/>
        </w:rPr>
        <w:t xml:space="preserve">betesutnyttjande </w:t>
      </w:r>
      <w:r w:rsidRPr="00B35BB4">
        <w:rPr>
          <w:rFonts w:cstheme="minorHAnsi"/>
        </w:rPr>
        <w:t xml:space="preserve">på de vinterbetesområden som finns runt </w:t>
      </w:r>
      <w:r w:rsidRPr="00B35BB4">
        <w:rPr>
          <w:rFonts w:eastAsia="Times New Roman" w:cstheme="minorHAnsi"/>
          <w:lang w:eastAsia="sv-SE"/>
        </w:rPr>
        <w:t>brandområdena i Ängra, Nötberget och Enskogen. Vi vet till exemp</w:t>
      </w:r>
      <w:r w:rsidR="00FC2CB0">
        <w:rPr>
          <w:rFonts w:eastAsia="Times New Roman" w:cstheme="minorHAnsi"/>
          <w:lang w:eastAsia="sv-SE"/>
        </w:rPr>
        <w:t>e</w:t>
      </w:r>
      <w:r w:rsidRPr="00B35BB4">
        <w:rPr>
          <w:rFonts w:eastAsia="Times New Roman" w:cstheme="minorHAnsi"/>
          <w:lang w:eastAsia="sv-SE"/>
        </w:rPr>
        <w:t xml:space="preserve">l inte var </w:t>
      </w:r>
      <w:r w:rsidRPr="00B35BB4">
        <w:rPr>
          <w:rFonts w:cstheme="minorHAnsi"/>
        </w:rPr>
        <w:t>älgarna kommer att ha sina vinterbetesområden och hur stort det omgivande området är som kommer att påverkas av ökad vinterbetning. Vi förväntar oss</w:t>
      </w:r>
      <w:r w:rsidR="006B6F80" w:rsidRPr="00B35BB4">
        <w:rPr>
          <w:rFonts w:cstheme="minorHAnsi"/>
        </w:rPr>
        <w:t xml:space="preserve"> att</w:t>
      </w:r>
      <w:r w:rsidRPr="00B35BB4">
        <w:rPr>
          <w:rFonts w:cstheme="minorHAnsi"/>
        </w:rPr>
        <w:t xml:space="preserve"> med tiden kommer </w:t>
      </w:r>
      <w:r w:rsidR="006B6F80" w:rsidRPr="00B35BB4">
        <w:rPr>
          <w:rFonts w:cstheme="minorHAnsi"/>
        </w:rPr>
        <w:t xml:space="preserve">fler </w:t>
      </w:r>
      <w:r w:rsidRPr="00B35BB4">
        <w:rPr>
          <w:rFonts w:cstheme="minorHAnsi"/>
        </w:rPr>
        <w:t xml:space="preserve">älgar att finnas kvar i brandområdet under vintern och </w:t>
      </w:r>
      <w:r w:rsidR="00471C38" w:rsidRPr="00B35BB4">
        <w:rPr>
          <w:rFonts w:cstheme="minorHAnsi"/>
        </w:rPr>
        <w:t>betar</w:t>
      </w:r>
      <w:r w:rsidRPr="00B35BB4">
        <w:rPr>
          <w:rFonts w:cstheme="minorHAnsi"/>
        </w:rPr>
        <w:t xml:space="preserve"> i den ungskog som kommer att växa upp i området. Brandområdet är nationellt intressant eftersom det kommer att ge viltförvaltningen värdefull information om exempelvis älgarnas kondition och hälsa i ett område med </w:t>
      </w:r>
      <w:r w:rsidR="006B6F80" w:rsidRPr="00B35BB4">
        <w:rPr>
          <w:rFonts w:cstheme="minorHAnsi"/>
        </w:rPr>
        <w:t xml:space="preserve">hög </w:t>
      </w:r>
      <w:r w:rsidRPr="00B35BB4">
        <w:rPr>
          <w:rFonts w:cstheme="minorHAnsi"/>
        </w:rPr>
        <w:t>foderproduktion.</w:t>
      </w:r>
    </w:p>
    <w:p w14:paraId="69FC83BA" w14:textId="741A20A8" w:rsidR="00904962" w:rsidRPr="00B35BB4" w:rsidRDefault="00904962" w:rsidP="005B2E6B">
      <w:pPr>
        <w:ind w:firstLine="357"/>
        <w:rPr>
          <w:rFonts w:cstheme="minorHAnsi"/>
        </w:rPr>
      </w:pPr>
      <w:r w:rsidRPr="00B35BB4">
        <w:rPr>
          <w:rFonts w:cstheme="minorHAnsi"/>
        </w:rPr>
        <w:t xml:space="preserve">Att förstå hur älgens reproduktion fungerar under olika foderförhållanden är en viktig del i den adaptiva </w:t>
      </w:r>
      <w:r w:rsidR="00A21BBF" w:rsidRPr="00B35BB4">
        <w:rPr>
          <w:rFonts w:cstheme="minorHAnsi"/>
        </w:rPr>
        <w:t>älg</w:t>
      </w:r>
      <w:r w:rsidRPr="00B35BB4">
        <w:rPr>
          <w:rFonts w:cstheme="minorHAnsi"/>
        </w:rPr>
        <w:t>förvaltningen. Brandområdet förväntas ge oss bra förutsättningar för att förstå hur snabbt viltet generellt reagerarar på mer foder av högre kvalitet, och hur snabbt den adaptiva vilt- och älgförvaltningen reagerar på ett ökat antal vilt.</w:t>
      </w:r>
      <w:r w:rsidRPr="00B35BB4">
        <w:rPr>
          <w:rFonts w:eastAsia="Times New Roman" w:cstheme="minorHAnsi"/>
          <w:lang w:eastAsia="sv-SE"/>
        </w:rPr>
        <w:t xml:space="preserve"> Söder om det huvudsakliga brandområdet finns ett område som är lika värdefullt som jämförelseområde för att se hur viltförvaltningen där påverkas av ökningen av växtätare i brandområdet. Alla växtätare i området kommer att påverka och påverkas av de stora rovdjuren, främst varg och björn.</w:t>
      </w:r>
    </w:p>
    <w:p w14:paraId="1AAECA49" w14:textId="2963BA6E" w:rsidR="00904962" w:rsidRPr="00B35BB4" w:rsidRDefault="00904962" w:rsidP="005B2E6B">
      <w:pPr>
        <w:ind w:firstLine="357"/>
      </w:pPr>
      <w:r w:rsidRPr="00B35BB4">
        <w:t xml:space="preserve">Förekomsten av de stora rovdjuren gör att området är än mer intressant som ett nationellt referensområde. De stora rovdjuren förväntas alla påverkas positivt av branden eftersom mängden bytesdjur ökar. När smågnagare, skogshöns och klövvilt ökar, så förväntas också rovdjuren att öka. Utmaningen för både människor och de stora rovdjuren är att följa hur snabbt tillgängligheten på bytesdjur ökar, och hur uttaget/predation ska fördelas i tid och rum mellan människa och rovdjur. Några </w:t>
      </w:r>
      <w:r w:rsidRPr="00B35BB4">
        <w:lastRenderedPageBreak/>
        <w:t>av nyckelfrågorna är när viltet ökar, hur snabbt ska avskjutningen förändras och hur snabbt hinner rovdjuren att reagera på den ökande bytesmängden? Hur påverkar det utvecklingen av bete och skogsskador, hur påverkas förutsättningarna och möjligheterna för ett skogsbruk och viltförvaltning. Erfarenheterna från bland annat Gudrun-</w:t>
      </w:r>
      <w:r w:rsidR="00124A48" w:rsidRPr="00B35BB4">
        <w:t xml:space="preserve"> </w:t>
      </w:r>
      <w:r w:rsidRPr="00B35BB4">
        <w:t xml:space="preserve">och Per-områdena i Kronoberg 2005/2007 och framåt var att avskjutningen ökade långsammare än </w:t>
      </w:r>
      <w:r w:rsidR="00124A48" w:rsidRPr="00B35BB4">
        <w:t xml:space="preserve">vad antalet djur </w:t>
      </w:r>
      <w:r w:rsidRPr="00B35BB4">
        <w:t xml:space="preserve">gjorde. I början var påverkan liten på skadebilden, men efter ett tag ökade betet och skador på skogen. Dock var </w:t>
      </w:r>
      <w:r w:rsidR="004E4DA5" w:rsidRPr="00B35BB4">
        <w:t xml:space="preserve">det </w:t>
      </w:r>
      <w:r w:rsidRPr="00B35BB4">
        <w:t>ett område utan nämnvärd påverkan av rovdjur. Kommer den kombinerade effekten av både jakt och rovdjur göra att viltpopulationerna över</w:t>
      </w:r>
      <w:r w:rsidR="006B6F80" w:rsidRPr="00B35BB4">
        <w:t>-</w:t>
      </w:r>
      <w:r w:rsidRPr="00B35BB4">
        <w:t xml:space="preserve"> eller underutnyttjar fodret i skogen i brandens spår de närmast</w:t>
      </w:r>
      <w:r w:rsidR="004E4DA5" w:rsidRPr="00B35BB4">
        <w:t>e</w:t>
      </w:r>
      <w:r w:rsidRPr="00B35BB4">
        <w:t xml:space="preserve"> åren? Sammantaget leder dagens kunskapsläge och behov fram till att vi inom temaprogrammet ”Samverkan i brandens spår” kraftsamlar i en verksamhetsmatris med sex fokusområden och fem teman</w:t>
      </w:r>
      <w:r w:rsidR="00A21BBF" w:rsidRPr="00B35BB4">
        <w:t>.</w:t>
      </w:r>
    </w:p>
    <w:p w14:paraId="65F25AF3" w14:textId="71F3E001" w:rsidR="006B6F80" w:rsidRPr="00B35BB4" w:rsidRDefault="00237B79" w:rsidP="005B2E6B">
      <w:pPr>
        <w:ind w:firstLine="357"/>
      </w:pPr>
      <w:r w:rsidRPr="00B35BB4">
        <w:t xml:space="preserve">För skogsbrukare och jägare växer frågan hur förvaltningen i området bör hanteras för att nå balans i ett läge där foderutbudet förväntas bli högre än normalt. Hur väl kan förvaltningen svara upp på den stora förändringen? Hur har branden påverkat foderutbudet direkt och hur påverkar den utbudet på sikt? Kommer området attrahera älgar på lång sikt och hur kommer stora </w:t>
      </w:r>
      <w:r w:rsidR="00374D75" w:rsidRPr="00B35BB4">
        <w:t>rovdjur</w:t>
      </w:r>
      <w:r w:rsidRPr="00B35BB4">
        <w:t xml:space="preserve"> som </w:t>
      </w:r>
      <w:r w:rsidR="00424FE2" w:rsidRPr="00B35BB4">
        <w:t>v</w:t>
      </w:r>
      <w:r w:rsidRPr="00B35BB4">
        <w:t xml:space="preserve">arg, </w:t>
      </w:r>
      <w:r w:rsidR="00424FE2" w:rsidRPr="00B35BB4">
        <w:t>b</w:t>
      </w:r>
      <w:r w:rsidRPr="00B35BB4">
        <w:t xml:space="preserve">jörn och </w:t>
      </w:r>
      <w:r w:rsidR="00424FE2" w:rsidRPr="00B35BB4">
        <w:t>j</w:t>
      </w:r>
      <w:r w:rsidRPr="00B35BB4">
        <w:t xml:space="preserve">ärv svara på detta? </w:t>
      </w:r>
    </w:p>
    <w:p w14:paraId="4006D680" w14:textId="6FFF6D0C" w:rsidR="00237B79" w:rsidRPr="00B35BB4" w:rsidRDefault="00237B79" w:rsidP="005B2E6B">
      <w:pPr>
        <w:ind w:firstLine="357"/>
      </w:pPr>
      <w:r w:rsidRPr="00B35BB4">
        <w:t xml:space="preserve">I januari 2020 </w:t>
      </w:r>
      <w:r w:rsidR="00124A48" w:rsidRPr="00B35BB4">
        <w:t>bjöd</w:t>
      </w:r>
      <w:r w:rsidRPr="00B35BB4">
        <w:t xml:space="preserve"> Sveaskog in intressenter för ett förutsättningslöst möte i Ängra för att studera älgar och skog i området. Mötet </w:t>
      </w:r>
      <w:r w:rsidR="006B6F80" w:rsidRPr="00B35BB4">
        <w:t xml:space="preserve">blev </w:t>
      </w:r>
      <w:r w:rsidRPr="00B35BB4">
        <w:t>starten för ett samarbete mellan Sveaskog, SLU</w:t>
      </w:r>
      <w:r w:rsidR="00424FE2" w:rsidRPr="00B35BB4">
        <w:t xml:space="preserve"> (Institutionen för </w:t>
      </w:r>
      <w:r w:rsidRPr="00B35BB4">
        <w:t>vilt</w:t>
      </w:r>
      <w:r w:rsidR="00424FE2" w:rsidRPr="00B35BB4">
        <w:t>,</w:t>
      </w:r>
      <w:r w:rsidRPr="00B35BB4">
        <w:t xml:space="preserve"> fisk och miljö</w:t>
      </w:r>
      <w:r w:rsidR="00424FE2" w:rsidRPr="00B35BB4">
        <w:t>)</w:t>
      </w:r>
      <w:r w:rsidRPr="00B35BB4">
        <w:t xml:space="preserve">, Jägarorganisationerna </w:t>
      </w:r>
      <w:r w:rsidR="00424FE2" w:rsidRPr="00B35BB4">
        <w:t>(</w:t>
      </w:r>
      <w:r w:rsidRPr="00B35BB4">
        <w:t>SJF samt JRF</w:t>
      </w:r>
      <w:r w:rsidR="00424FE2" w:rsidRPr="00B35BB4">
        <w:t>)</w:t>
      </w:r>
      <w:r w:rsidRPr="00B35BB4">
        <w:t xml:space="preserve">, Kopparfors skogar och Länsstyrelsen Gävleborg. </w:t>
      </w:r>
      <w:r w:rsidR="006B6F80" w:rsidRPr="00B35BB4">
        <w:t xml:space="preserve">Samarbetet </w:t>
      </w:r>
      <w:r w:rsidR="00904962" w:rsidRPr="00B35BB4">
        <w:t>får namnet</w:t>
      </w:r>
      <w:r w:rsidRPr="00B35BB4">
        <w:t xml:space="preserve"> ”Viltsamverkan i brandens spår”. Samverkan sprider sig till att under 2021 börja samverka med andra projekt som Skandinaviska Björnprojektet, varg och järvforskningen</w:t>
      </w:r>
      <w:r w:rsidR="00124A48" w:rsidRPr="00B35BB4">
        <w:t>.</w:t>
      </w:r>
    </w:p>
    <w:p w14:paraId="4EB21D7B" w14:textId="18287236" w:rsidR="00424FE2" w:rsidRPr="00B35BB4" w:rsidRDefault="00424FE2" w:rsidP="005B2E6B">
      <w:pPr>
        <w:ind w:firstLine="357"/>
      </w:pPr>
      <w:r w:rsidRPr="00B35BB4">
        <w:t>Vårt övergripande mål med samverkansprojektet är att beskriva förutsättningar, begränsningar och möjligheter för ett aktivt skogsbruk och en adaptiv viltförvaltning efter Kårbölebranden i Ljusdalsområdet 2018, då cirka 8400</w:t>
      </w:r>
      <w:r w:rsidR="006B6F80" w:rsidRPr="00B35BB4">
        <w:t xml:space="preserve"> </w:t>
      </w:r>
      <w:r w:rsidRPr="00B35BB4">
        <w:t xml:space="preserve">ha brann. </w:t>
      </w:r>
    </w:p>
    <w:p w14:paraId="2221E156" w14:textId="7327670B" w:rsidR="00424FE2" w:rsidRPr="00B35BB4" w:rsidRDefault="00424FE2" w:rsidP="005B2E6B">
      <w:pPr>
        <w:ind w:firstLine="357"/>
      </w:pPr>
      <w:r w:rsidRPr="00B35BB4">
        <w:t>Delmål är</w:t>
      </w:r>
      <w:r w:rsidR="00EC12A6" w:rsidRPr="00B35BB4">
        <w:t>:</w:t>
      </w:r>
      <w:r w:rsidRPr="00B35BB4">
        <w:t xml:space="preserve"> </w:t>
      </w:r>
    </w:p>
    <w:p w14:paraId="1422DEB8" w14:textId="77777777" w:rsidR="00992A09" w:rsidRPr="00B35BB4" w:rsidRDefault="00992A09" w:rsidP="00992A09">
      <w:pPr>
        <w:numPr>
          <w:ilvl w:val="0"/>
          <w:numId w:val="32"/>
        </w:numPr>
        <w:spacing w:line="240" w:lineRule="auto"/>
        <w:ind w:left="357" w:hanging="357"/>
        <w:jc w:val="left"/>
      </w:pPr>
      <w:r w:rsidRPr="00B35BB4">
        <w:t>Uppskatta om och hur stor andel älgar som nyttjar andra jaktenheter (förvaltningsområden/licensområden) än där de är märkta.</w:t>
      </w:r>
    </w:p>
    <w:p w14:paraId="18C6FDDB" w14:textId="77777777" w:rsidR="00992A09" w:rsidRPr="00B35BB4" w:rsidRDefault="00992A09" w:rsidP="00992A09">
      <w:pPr>
        <w:numPr>
          <w:ilvl w:val="0"/>
          <w:numId w:val="32"/>
        </w:numPr>
        <w:spacing w:line="240" w:lineRule="auto"/>
        <w:ind w:left="357" w:hanging="357"/>
        <w:jc w:val="left"/>
      </w:pPr>
      <w:r w:rsidRPr="00B35BB4">
        <w:t>Fastställa vart utvandrande älgar tar vägen under vinter- och sommarsäsong.</w:t>
      </w:r>
    </w:p>
    <w:p w14:paraId="25057933" w14:textId="77777777" w:rsidR="00992A09" w:rsidRPr="00B35BB4" w:rsidRDefault="00992A09" w:rsidP="00992A09">
      <w:pPr>
        <w:numPr>
          <w:ilvl w:val="0"/>
          <w:numId w:val="32"/>
        </w:numPr>
        <w:spacing w:line="240" w:lineRule="auto"/>
        <w:ind w:left="357" w:hanging="357"/>
        <w:jc w:val="left"/>
      </w:pPr>
      <w:r w:rsidRPr="00B35BB4">
        <w:t>Bestämma andel älgar som stannar i eller nära brandområdet året om</w:t>
      </w:r>
    </w:p>
    <w:p w14:paraId="5E076DAC" w14:textId="77777777" w:rsidR="00992A09" w:rsidRPr="00B35BB4" w:rsidRDefault="00992A09" w:rsidP="00992A09">
      <w:pPr>
        <w:numPr>
          <w:ilvl w:val="0"/>
          <w:numId w:val="32"/>
        </w:numPr>
        <w:spacing w:line="240" w:lineRule="auto"/>
        <w:ind w:left="357" w:hanging="357"/>
        <w:jc w:val="left"/>
      </w:pPr>
      <w:r w:rsidRPr="00B35BB4">
        <w:t>Bestämma när förflyttningar sker från och till respektive område, med särskilt beaktande av rörelsemönstret under pågående jakttid.</w:t>
      </w:r>
    </w:p>
    <w:p w14:paraId="5E0738A6" w14:textId="77777777" w:rsidR="00992A09" w:rsidRPr="00B35BB4" w:rsidRDefault="00992A09" w:rsidP="00992A09">
      <w:pPr>
        <w:numPr>
          <w:ilvl w:val="0"/>
          <w:numId w:val="32"/>
        </w:numPr>
        <w:spacing w:line="240" w:lineRule="auto"/>
        <w:ind w:left="357" w:hanging="357"/>
        <w:jc w:val="left"/>
      </w:pPr>
      <w:r w:rsidRPr="00B35BB4">
        <w:t>Bestämma vilka områden som utnyttjas i närhet av brandområdet.</w:t>
      </w:r>
    </w:p>
    <w:p w14:paraId="561517FD" w14:textId="77777777" w:rsidR="00992A09" w:rsidRPr="00B35BB4" w:rsidRDefault="00992A09" w:rsidP="00992A09">
      <w:pPr>
        <w:numPr>
          <w:ilvl w:val="0"/>
          <w:numId w:val="32"/>
        </w:numPr>
        <w:spacing w:line="240" w:lineRule="auto"/>
        <w:ind w:left="357" w:hanging="357"/>
        <w:jc w:val="left"/>
      </w:pPr>
      <w:r w:rsidRPr="00B35BB4">
        <w:t>Beräkna hemområdesstorlek.</w:t>
      </w:r>
    </w:p>
    <w:p w14:paraId="02461D08" w14:textId="2C18DF43" w:rsidR="00992A09" w:rsidRPr="00B35BB4" w:rsidRDefault="00992A09" w:rsidP="00992A09">
      <w:pPr>
        <w:numPr>
          <w:ilvl w:val="0"/>
          <w:numId w:val="32"/>
        </w:numPr>
        <w:spacing w:line="240" w:lineRule="auto"/>
        <w:ind w:left="357" w:hanging="357"/>
        <w:jc w:val="left"/>
      </w:pPr>
      <w:r w:rsidRPr="00B35BB4">
        <w:t xml:space="preserve">Avgöra </w:t>
      </w:r>
      <w:r w:rsidR="00B8207B" w:rsidRPr="00B35BB4">
        <w:t>vilka habitat</w:t>
      </w:r>
      <w:r w:rsidRPr="00B35BB4">
        <w:t xml:space="preserve"> (skogsbestånd) som älgarna utnyttjar under året, och hur intensiteten i älgarnas nyttjande är i olika typer av skogsbestånd i relation till brandområdet.</w:t>
      </w:r>
    </w:p>
    <w:p w14:paraId="56D46065" w14:textId="77777777" w:rsidR="00992A09" w:rsidRPr="00B35BB4" w:rsidRDefault="00992A09" w:rsidP="00992A09">
      <w:pPr>
        <w:numPr>
          <w:ilvl w:val="0"/>
          <w:numId w:val="32"/>
        </w:numPr>
        <w:spacing w:line="240" w:lineRule="auto"/>
        <w:ind w:left="357" w:hanging="357"/>
        <w:jc w:val="left"/>
      </w:pPr>
      <w:r w:rsidRPr="00B35BB4">
        <w:t>Fastställa älgkornas reproduktion och kalvarnas överlevnad.</w:t>
      </w:r>
    </w:p>
    <w:p w14:paraId="2C82EE24" w14:textId="5139C8C2" w:rsidR="00992A09" w:rsidRPr="00B35BB4" w:rsidRDefault="00992A09" w:rsidP="00992A09">
      <w:pPr>
        <w:numPr>
          <w:ilvl w:val="0"/>
          <w:numId w:val="32"/>
        </w:numPr>
        <w:spacing w:line="240" w:lineRule="auto"/>
        <w:ind w:left="357" w:hanging="357"/>
        <w:jc w:val="left"/>
      </w:pPr>
      <w:r w:rsidRPr="00B35BB4">
        <w:lastRenderedPageBreak/>
        <w:t xml:space="preserve">Beräkna reproduktion och </w:t>
      </w:r>
      <w:r w:rsidR="00FC2CB0">
        <w:t>kalv</w:t>
      </w:r>
      <w:r w:rsidRPr="00B35BB4">
        <w:t xml:space="preserve">överlevnad i relation till kornas utnyttjande av brandområdet. </w:t>
      </w:r>
    </w:p>
    <w:p w14:paraId="35F6B7B1" w14:textId="77777777" w:rsidR="00992A09" w:rsidRPr="00B35BB4" w:rsidRDefault="00992A09" w:rsidP="00992A09">
      <w:pPr>
        <w:numPr>
          <w:ilvl w:val="0"/>
          <w:numId w:val="32"/>
        </w:numPr>
        <w:spacing w:line="240" w:lineRule="auto"/>
        <w:ind w:left="357" w:hanging="357"/>
        <w:jc w:val="left"/>
      </w:pPr>
      <w:r w:rsidRPr="00B35BB4">
        <w:t>I nära samverkan med björn- och vargprojekten kvantifiera andel årskalvar som tas av respektive rovdjur.</w:t>
      </w:r>
    </w:p>
    <w:p w14:paraId="54F1C842" w14:textId="30D795E4" w:rsidR="00992A09" w:rsidRPr="00B35BB4" w:rsidRDefault="00992A09" w:rsidP="00992A09">
      <w:pPr>
        <w:numPr>
          <w:ilvl w:val="0"/>
          <w:numId w:val="32"/>
        </w:numPr>
        <w:spacing w:line="240" w:lineRule="auto"/>
        <w:ind w:left="357" w:hanging="357"/>
        <w:jc w:val="left"/>
      </w:pPr>
      <w:r w:rsidRPr="00B35BB4">
        <w:t xml:space="preserve">Relatera </w:t>
      </w:r>
      <w:r w:rsidR="00B35BB4" w:rsidRPr="00B35BB4">
        <w:t>årskalvöverlevnad</w:t>
      </w:r>
      <w:r w:rsidRPr="00B35BB4">
        <w:t xml:space="preserve"> till olika rumsliga skalor (dvs lokal i relation till landskapet). Hur nyttjar </w:t>
      </w:r>
      <w:r w:rsidR="00FC2CB0">
        <w:t>älg</w:t>
      </w:r>
      <w:r w:rsidRPr="00B35BB4">
        <w:t xml:space="preserve">kor geografin till skydd </w:t>
      </w:r>
      <w:r w:rsidR="00FC2CB0">
        <w:t>för</w:t>
      </w:r>
      <w:r w:rsidRPr="00B35BB4">
        <w:t xml:space="preserve"> avkomma?</w:t>
      </w:r>
    </w:p>
    <w:p w14:paraId="5A9C6657" w14:textId="15F9A536" w:rsidR="00992A09" w:rsidRPr="00B35BB4" w:rsidRDefault="00992A09" w:rsidP="00992A09">
      <w:pPr>
        <w:numPr>
          <w:ilvl w:val="0"/>
          <w:numId w:val="32"/>
        </w:numPr>
        <w:spacing w:line="240" w:lineRule="auto"/>
        <w:ind w:left="357" w:hanging="357"/>
        <w:jc w:val="left"/>
      </w:pPr>
      <w:r w:rsidRPr="00B35BB4">
        <w:t xml:space="preserve">Beräkna </w:t>
      </w:r>
      <w:r w:rsidR="00B35BB4" w:rsidRPr="00B35BB4">
        <w:t>habitatselektion</w:t>
      </w:r>
      <w:r w:rsidRPr="00B35BB4">
        <w:t xml:space="preserve"> av olika älgkategorier (dvs ko med/utan kalv, tjur) under första jaktveckan för att öka vår förståelse hur vidare enskilda kategorier kan variera i sin observerbarhet under ÄlgObsen och därmed bidra </w:t>
      </w:r>
      <w:r w:rsidR="00FC2CB0">
        <w:t xml:space="preserve">med </w:t>
      </w:r>
      <w:r w:rsidRPr="00B35BB4">
        <w:t xml:space="preserve">information till skattning av älgtätheten. </w:t>
      </w:r>
    </w:p>
    <w:p w14:paraId="3D0EF3B1" w14:textId="25A8961E" w:rsidR="00992A09" w:rsidRPr="00B35BB4" w:rsidRDefault="00992A09" w:rsidP="00992A09">
      <w:pPr>
        <w:numPr>
          <w:ilvl w:val="0"/>
          <w:numId w:val="32"/>
        </w:numPr>
        <w:spacing w:line="240" w:lineRule="auto"/>
        <w:ind w:left="357" w:hanging="357"/>
        <w:jc w:val="left"/>
      </w:pPr>
      <w:r w:rsidRPr="00B35BB4">
        <w:t>Samverka och bidra med data och fakta till förvaltningen t ex samverka med framtagande och drift av olika modeller för populationsberäkningar</w:t>
      </w:r>
      <w:r w:rsidR="00374D75" w:rsidRPr="00B35BB4">
        <w:t>.</w:t>
      </w:r>
    </w:p>
    <w:p w14:paraId="01A7B036" w14:textId="4F804E13" w:rsidR="00992A09" w:rsidRPr="00B35BB4" w:rsidRDefault="00992A09" w:rsidP="00992A09">
      <w:pPr>
        <w:numPr>
          <w:ilvl w:val="0"/>
          <w:numId w:val="32"/>
        </w:numPr>
        <w:spacing w:line="240" w:lineRule="auto"/>
        <w:ind w:left="357" w:hanging="357"/>
        <w:jc w:val="left"/>
      </w:pPr>
      <w:r w:rsidRPr="00B35BB4">
        <w:t>Analysera rörelsemönstrens betydelse för olika gränser</w:t>
      </w:r>
      <w:r w:rsidR="00B8207B">
        <w:t>, t</w:t>
      </w:r>
      <w:r w:rsidR="00B8207B" w:rsidRPr="00B35BB4">
        <w:t>ill exempel</w:t>
      </w:r>
      <w:r w:rsidRPr="00B35BB4">
        <w:t xml:space="preserve"> förvaltningsgränser. Finns det barriärer, förutsättningar vi inte tänkt på vid fastställande av förvaltningsgränser?</w:t>
      </w:r>
    </w:p>
    <w:p w14:paraId="75AD834B" w14:textId="313E0DDC" w:rsidR="00992A09" w:rsidRPr="00B35BB4" w:rsidRDefault="00992A09" w:rsidP="005B2E6B">
      <w:pPr>
        <w:ind w:firstLine="357"/>
      </w:pPr>
    </w:p>
    <w:p w14:paraId="7E5C28CF" w14:textId="084021C5" w:rsidR="00424FE2" w:rsidRPr="00DD20B6" w:rsidRDefault="00424FE2" w:rsidP="00034C0D">
      <w:pPr>
        <w:ind w:firstLine="360"/>
      </w:pPr>
      <w:r w:rsidRPr="00B35BB4">
        <w:t>Syftet är att aktörerna inom skogsbruk, viltförvaltning och offentlig förvaltning ska kunna ta in kunskapen löpande i det praktiska arbetet på lokal, regional och nationell nivå. Det uppfyller programmet genom att fokusera på utvecklingen över tid för återetablering av djur</w:t>
      </w:r>
      <w:r w:rsidR="00B8207B">
        <w:t>,</w:t>
      </w:r>
      <w:r w:rsidRPr="00B35BB4">
        <w:t xml:space="preserve"> växter och produktionsskog, för rörelse och habitat för vilt, och för biologisk mångfald. Programmet bidrar till att förstärka de nationella målen för en lärande viltförvaltning och miljömålen. Programmet är uppbyggt som ett temaprogram som samordnas av SLU med en </w:t>
      </w:r>
      <w:r w:rsidR="00610FE5" w:rsidRPr="00B35BB4">
        <w:t>tre</w:t>
      </w:r>
      <w:r w:rsidRPr="00B35BB4">
        <w:t xml:space="preserve">årig planeringscykel där </w:t>
      </w:r>
      <w:r w:rsidRPr="00DD20B6">
        <w:t xml:space="preserve">aktörer medverkar genom ett eller fleråriga samverkans- och bidragsavtal. </w:t>
      </w:r>
      <w:r w:rsidR="00610FE5" w:rsidRPr="00DD20B6">
        <w:t>År 2023 startade vi de</w:t>
      </w:r>
      <w:r w:rsidR="00EC12A6" w:rsidRPr="00DD20B6">
        <w:t>n</w:t>
      </w:r>
      <w:r w:rsidR="00610FE5" w:rsidRPr="00DD20B6">
        <w:t xml:space="preserve"> andra fasen av programmet. </w:t>
      </w:r>
    </w:p>
    <w:p w14:paraId="54E93D37" w14:textId="549FC71D" w:rsidR="007769EC" w:rsidRPr="00DD20B6" w:rsidRDefault="007A4F15" w:rsidP="00DD20B6">
      <w:pPr>
        <w:ind w:firstLine="360"/>
      </w:pPr>
      <w:r w:rsidRPr="00DD20B6">
        <w:t xml:space="preserve">Studieområdet samlar svensk forskning om växtätare och rovdjur – tillsammans tar vi möjligheten att studera mer ingående dynamiken i bytesdjur-rovdjur-interaktioner inom brukade skogar. Tack vare en tre-årig finansiering av Viltvårdsfonden kommer vi satsa på att märka vild kronhjort i området och följa björn- och vargpredation på årskalvar av älg och kronhjort, samt habitatselektion av växtätarna i relation till predationsrisken och interaktioner mellan älg och kronhjort.  </w:t>
      </w:r>
    </w:p>
    <w:p w14:paraId="0B8BB40F" w14:textId="2352077B" w:rsidR="007769EC" w:rsidRPr="00DD20B6" w:rsidRDefault="007769EC" w:rsidP="007769EC">
      <w:pPr>
        <w:rPr>
          <w:rFonts w:eastAsia="Times New Roman"/>
          <w:lang w:eastAsia="en-GB"/>
        </w:rPr>
      </w:pPr>
      <w:r w:rsidRPr="00DD20B6">
        <w:t xml:space="preserve">Här rapporterar vi vad som hänt under det </w:t>
      </w:r>
      <w:r w:rsidR="00B35BB4" w:rsidRPr="00DD20B6">
        <w:t>femte</w:t>
      </w:r>
      <w:r w:rsidRPr="00DD20B6">
        <w:t xml:space="preserve"> året i Ljusdalområdet där vi följde rörelse av </w:t>
      </w:r>
      <w:r w:rsidR="00B35BB4" w:rsidRPr="00DD20B6">
        <w:t>30</w:t>
      </w:r>
      <w:r w:rsidRPr="00DD20B6">
        <w:t xml:space="preserve"> vuxna älgar (</w:t>
      </w:r>
      <w:r w:rsidR="00B35BB4" w:rsidRPr="00DD20B6">
        <w:t>26</w:t>
      </w:r>
      <w:r w:rsidRPr="00DD20B6">
        <w:t xml:space="preserve"> kor, </w:t>
      </w:r>
      <w:r w:rsidR="00B35BB4" w:rsidRPr="00DD20B6">
        <w:t>4</w:t>
      </w:r>
      <w:r w:rsidRPr="00DD20B6">
        <w:t xml:space="preserve"> tjurar) mellan mars 202</w:t>
      </w:r>
      <w:r w:rsidR="00B35BB4" w:rsidRPr="00DD20B6">
        <w:t>4</w:t>
      </w:r>
      <w:r w:rsidRPr="00DD20B6">
        <w:t xml:space="preserve"> och mars 202</w:t>
      </w:r>
      <w:r w:rsidR="00B35BB4" w:rsidRPr="00DD20B6">
        <w:t>5</w:t>
      </w:r>
      <w:r w:rsidRPr="00DD20B6">
        <w:t>. Som bilaga redovisas positionerna under 12 tidpunkter under året (den 1:a varje månad), samt en veckovis upplösning under september och okt</w:t>
      </w:r>
      <w:r w:rsidR="007663B2" w:rsidRPr="00DD20B6">
        <w:t>ober</w:t>
      </w:r>
      <w:r w:rsidR="005C3365" w:rsidRPr="00DD20B6">
        <w:t xml:space="preserve"> (b</w:t>
      </w:r>
      <w:r w:rsidR="00574414" w:rsidRPr="00DD20B6">
        <w:t xml:space="preserve">ilaga </w:t>
      </w:r>
      <w:r w:rsidR="005C3365" w:rsidRPr="00DD20B6">
        <w:t>7</w:t>
      </w:r>
      <w:r w:rsidR="00574414" w:rsidRPr="00DD20B6">
        <w:t>)</w:t>
      </w:r>
      <w:r w:rsidRPr="00DD20B6">
        <w:t xml:space="preserve">. </w:t>
      </w:r>
      <w:r w:rsidRPr="00DD20B6">
        <w:rPr>
          <w:rFonts w:eastAsia="Times New Roman"/>
          <w:lang w:eastAsia="en-GB"/>
        </w:rPr>
        <w:t>Följ länken nedan för att se rörelsemönster av alla älgar som är märkta i Gävleborgs län: https://wram.slu.se/public.</w:t>
      </w:r>
    </w:p>
    <w:p w14:paraId="3D3B3048" w14:textId="64C3A267" w:rsidR="007769EC" w:rsidRPr="00D679A5" w:rsidRDefault="007769EC" w:rsidP="007769EC">
      <w:pPr>
        <w:ind w:firstLine="0"/>
        <w:rPr>
          <w:color w:val="FF0000"/>
        </w:rPr>
      </w:pPr>
    </w:p>
    <w:p w14:paraId="0BE7EAD2" w14:textId="77777777" w:rsidR="0035410F" w:rsidRPr="00D679A5" w:rsidRDefault="00243B27" w:rsidP="00D43D04">
      <w:pPr>
        <w:pStyle w:val="Rubrik1Heading1"/>
        <w:framePr w:wrap="notBeside"/>
        <w:rPr>
          <w:color w:val="auto"/>
        </w:rPr>
      </w:pPr>
      <w:bookmarkStart w:id="5" w:name="_Toc209781408"/>
      <w:r w:rsidRPr="00D679A5">
        <w:rPr>
          <w:color w:val="auto"/>
        </w:rPr>
        <w:lastRenderedPageBreak/>
        <w:t>Märkning och vuxenöverlevnad</w:t>
      </w:r>
      <w:bookmarkEnd w:id="5"/>
    </w:p>
    <w:p w14:paraId="5152F396" w14:textId="2581685E" w:rsidR="00CD52F7" w:rsidRPr="007A4F15" w:rsidRDefault="00212D0F" w:rsidP="004C6A1B">
      <w:pPr>
        <w:spacing w:line="276" w:lineRule="auto"/>
        <w:ind w:firstLine="0"/>
      </w:pPr>
      <w:r w:rsidRPr="007A4F15">
        <w:t xml:space="preserve">Under mars </w:t>
      </w:r>
      <w:r w:rsidR="00D679A5" w:rsidRPr="007A4F15">
        <w:t>2024-2025</w:t>
      </w:r>
      <w:r w:rsidRPr="007A4F15">
        <w:t xml:space="preserve"> kunde vi följa 3</w:t>
      </w:r>
      <w:r w:rsidR="00A91C55" w:rsidRPr="007A4F15">
        <w:t>0</w:t>
      </w:r>
      <w:r w:rsidRPr="007A4F15">
        <w:t xml:space="preserve"> vuxna GPS-märkta älgar (</w:t>
      </w:r>
      <w:r w:rsidR="00D679A5" w:rsidRPr="007A4F15">
        <w:t>26</w:t>
      </w:r>
      <w:r w:rsidR="00243B27" w:rsidRPr="007A4F15">
        <w:t xml:space="preserve"> kor, </w:t>
      </w:r>
      <w:r w:rsidR="00D679A5" w:rsidRPr="007A4F15">
        <w:t>4</w:t>
      </w:r>
      <w:r w:rsidR="00243B27" w:rsidRPr="007A4F15">
        <w:t xml:space="preserve"> tjurar) </w:t>
      </w:r>
      <w:r w:rsidRPr="007A4F15">
        <w:t>och kartlagde</w:t>
      </w:r>
      <w:r w:rsidR="00243B27" w:rsidRPr="007A4F15">
        <w:t xml:space="preserve"> deras rörelse, livsmiljönyttjande</w:t>
      </w:r>
      <w:r w:rsidRPr="007A4F15">
        <w:t xml:space="preserve">, reproduktion och överlevnad i och kring </w:t>
      </w:r>
      <w:r w:rsidR="00A86AE0" w:rsidRPr="007A4F15">
        <w:t>brandområdet i Ljusdal</w:t>
      </w:r>
      <w:r w:rsidR="003C6147" w:rsidRPr="007A4F15">
        <w:t>s</w:t>
      </w:r>
      <w:r w:rsidR="00A86AE0" w:rsidRPr="007A4F15">
        <w:t xml:space="preserve"> kommun</w:t>
      </w:r>
      <w:r w:rsidR="0004474B" w:rsidRPr="007A4F15">
        <w:t>, Gävleborgs län</w:t>
      </w:r>
      <w:r w:rsidR="00A86AE0" w:rsidRPr="007A4F15">
        <w:t>.</w:t>
      </w:r>
      <w:r w:rsidR="00280AB6" w:rsidRPr="007A4F15">
        <w:t xml:space="preserve"> </w:t>
      </w:r>
      <w:r w:rsidR="00A86AE0" w:rsidRPr="007A4F15">
        <w:rPr>
          <w:rFonts w:cs="Times New Roman"/>
        </w:rPr>
        <w:t>I samband med märkningen uppskatta</w:t>
      </w:r>
      <w:r w:rsidR="007A4F15" w:rsidRPr="007A4F15">
        <w:rPr>
          <w:rFonts w:cs="Times New Roman"/>
        </w:rPr>
        <w:t>r vi alltid</w:t>
      </w:r>
      <w:r w:rsidR="00B12DE2" w:rsidRPr="007A4F15">
        <w:rPr>
          <w:rFonts w:cs="Times New Roman"/>
        </w:rPr>
        <w:t xml:space="preserve"> </w:t>
      </w:r>
      <w:r w:rsidR="00A86AE0" w:rsidRPr="007A4F15">
        <w:rPr>
          <w:rFonts w:cs="Times New Roman"/>
        </w:rPr>
        <w:t>älg</w:t>
      </w:r>
      <w:r w:rsidR="00B12DE2" w:rsidRPr="007A4F15">
        <w:rPr>
          <w:rFonts w:cs="Times New Roman"/>
        </w:rPr>
        <w:t>arna</w:t>
      </w:r>
      <w:r w:rsidR="00A86AE0" w:rsidRPr="007A4F15">
        <w:rPr>
          <w:rFonts w:cs="Times New Roman"/>
        </w:rPr>
        <w:t xml:space="preserve">s ålder utifrån </w:t>
      </w:r>
      <w:r w:rsidR="00B12DE2" w:rsidRPr="007A4F15">
        <w:rPr>
          <w:rFonts w:cs="Times New Roman"/>
        </w:rPr>
        <w:t xml:space="preserve">deras </w:t>
      </w:r>
      <w:r w:rsidR="00A86AE0" w:rsidRPr="007A4F15">
        <w:rPr>
          <w:rFonts w:cs="Times New Roman"/>
        </w:rPr>
        <w:t>tandslitage; vi verifierade åldern med tandsnittning för de älgar som senare dog eller sköts under jakten</w:t>
      </w:r>
      <w:r w:rsidR="007A4F15" w:rsidRPr="007A4F15">
        <w:rPr>
          <w:rFonts w:cs="Times New Roman"/>
        </w:rPr>
        <w:t xml:space="preserve">. Av älgarna som vi kunde följa under projektets femte år </w:t>
      </w:r>
      <w:r w:rsidR="00D679A5" w:rsidRPr="007A4F15">
        <w:rPr>
          <w:rFonts w:cs="Times New Roman"/>
        </w:rPr>
        <w:t xml:space="preserve">hade </w:t>
      </w:r>
      <w:r w:rsidR="007A4F15" w:rsidRPr="007A4F15">
        <w:rPr>
          <w:rFonts w:cs="Times New Roman"/>
        </w:rPr>
        <w:t xml:space="preserve">en del </w:t>
      </w:r>
      <w:r w:rsidR="00D679A5" w:rsidRPr="007A4F15">
        <w:rPr>
          <w:rFonts w:cs="Times New Roman"/>
        </w:rPr>
        <w:t xml:space="preserve">märkts för första gången 2020, andra 2021 </w:t>
      </w:r>
      <w:r w:rsidR="007A4F15" w:rsidRPr="007A4F15">
        <w:rPr>
          <w:rFonts w:cs="Times New Roman"/>
        </w:rPr>
        <w:t>eller</w:t>
      </w:r>
      <w:r w:rsidR="00D679A5" w:rsidRPr="007A4F15">
        <w:rPr>
          <w:rFonts w:cs="Times New Roman"/>
        </w:rPr>
        <w:t xml:space="preserve"> 2023</w:t>
      </w:r>
      <w:r w:rsidR="00A86AE0" w:rsidRPr="007A4F15">
        <w:rPr>
          <w:rFonts w:cs="Times New Roman"/>
        </w:rPr>
        <w:t xml:space="preserve">. </w:t>
      </w:r>
      <w:r w:rsidR="00D679A5" w:rsidRPr="007A4F15">
        <w:rPr>
          <w:rFonts w:cs="Times New Roman"/>
        </w:rPr>
        <w:t>Året 2024 låg m</w:t>
      </w:r>
      <w:r w:rsidR="00A86AE0" w:rsidRPr="007A4F15">
        <w:t xml:space="preserve">edelålder </w:t>
      </w:r>
      <w:r w:rsidR="005C5AD1" w:rsidRPr="007A4F15">
        <w:t xml:space="preserve">av de </w:t>
      </w:r>
      <w:r w:rsidR="00D679A5" w:rsidRPr="007A4F15">
        <w:t>26</w:t>
      </w:r>
      <w:r w:rsidR="005C5AD1" w:rsidRPr="007A4F15">
        <w:t xml:space="preserve"> älgkorna på </w:t>
      </w:r>
      <w:r w:rsidR="00D679A5" w:rsidRPr="007A4F15">
        <w:t>9.5</w:t>
      </w:r>
      <w:r w:rsidR="00A86AE0" w:rsidRPr="007A4F15">
        <w:t xml:space="preserve"> år</w:t>
      </w:r>
      <w:r w:rsidR="005C5AD1" w:rsidRPr="007A4F15">
        <w:t xml:space="preserve"> (</w:t>
      </w:r>
      <w:r w:rsidR="00D679A5" w:rsidRPr="007A4F15">
        <w:t>2.7</w:t>
      </w:r>
      <w:r w:rsidR="005C5AD1" w:rsidRPr="007A4F15">
        <w:t xml:space="preserve"> år</w:t>
      </w:r>
      <w:r w:rsidR="00D679A5" w:rsidRPr="007A4F15">
        <w:t xml:space="preserve"> standardavvikelse</w:t>
      </w:r>
      <w:r w:rsidR="00A86AE0" w:rsidRPr="007A4F15">
        <w:t xml:space="preserve">) </w:t>
      </w:r>
      <w:r w:rsidR="005C5AD1" w:rsidRPr="007A4F15">
        <w:t xml:space="preserve">och var därmed </w:t>
      </w:r>
      <w:r w:rsidR="00B12DE2" w:rsidRPr="007A4F15">
        <w:t>något högre än</w:t>
      </w:r>
      <w:r w:rsidR="00CD52F7" w:rsidRPr="007A4F15">
        <w:t xml:space="preserve"> </w:t>
      </w:r>
      <w:r w:rsidR="00B12DE2" w:rsidRPr="007A4F15">
        <w:t>tjurarnas (</w:t>
      </w:r>
      <w:r w:rsidR="00D679A5" w:rsidRPr="007A4F15">
        <w:t>8.5</w:t>
      </w:r>
      <w:r w:rsidR="00A86AE0" w:rsidRPr="007A4F15">
        <w:t xml:space="preserve"> år, </w:t>
      </w:r>
      <w:r w:rsidR="00D679A5" w:rsidRPr="007A4F15">
        <w:t xml:space="preserve">3.0 </w:t>
      </w:r>
      <w:r w:rsidR="001C2F29" w:rsidRPr="007A4F15">
        <w:t>år</w:t>
      </w:r>
      <w:r w:rsidR="00D679A5" w:rsidRPr="007A4F15">
        <w:t xml:space="preserve"> standardavvikelse</w:t>
      </w:r>
      <w:r w:rsidR="00A86AE0" w:rsidRPr="007A4F15">
        <w:t xml:space="preserve">). </w:t>
      </w:r>
      <w:r w:rsidR="003A7BCB" w:rsidRPr="007A4F15">
        <w:t xml:space="preserve">Ingen av älgarna vi kunde följa dog </w:t>
      </w:r>
      <w:r w:rsidR="00AB76C8" w:rsidRPr="007A4F15">
        <w:t>men vi</w:t>
      </w:r>
      <w:r w:rsidR="00946E59" w:rsidRPr="007A4F15">
        <w:t xml:space="preserve"> </w:t>
      </w:r>
      <w:r w:rsidR="0062696F" w:rsidRPr="007A4F15">
        <w:t xml:space="preserve">tappade kontakt </w:t>
      </w:r>
      <w:r w:rsidR="00946E59" w:rsidRPr="007A4F15">
        <w:t xml:space="preserve">med </w:t>
      </w:r>
      <w:r w:rsidR="00AB76C8" w:rsidRPr="007A4F15">
        <w:t>tre</w:t>
      </w:r>
      <w:r w:rsidR="00582672" w:rsidRPr="007A4F15">
        <w:t xml:space="preserve"> älgar</w:t>
      </w:r>
      <w:r w:rsidR="00AB76C8" w:rsidRPr="007A4F15">
        <w:t xml:space="preserve"> </w:t>
      </w:r>
      <w:r w:rsidR="00C3392C" w:rsidRPr="007A4F15">
        <w:t xml:space="preserve">varav med två </w:t>
      </w:r>
      <w:r w:rsidR="00AB76C8" w:rsidRPr="007A4F15">
        <w:t>tidigt under året</w:t>
      </w:r>
      <w:r w:rsidR="00582672" w:rsidRPr="007A4F15">
        <w:t xml:space="preserve">: </w:t>
      </w:r>
      <w:r w:rsidR="00946E59" w:rsidRPr="007A4F15">
        <w:t>F</w:t>
      </w:r>
      <w:r w:rsidR="00C3392C" w:rsidRPr="007A4F15">
        <w:t xml:space="preserve">1360(1891) (i mitten av mars), F4691 (i mitten av april) och </w:t>
      </w:r>
      <w:r w:rsidR="00582672" w:rsidRPr="007A4F15">
        <w:t>F58</w:t>
      </w:r>
      <w:r w:rsidR="00C3392C" w:rsidRPr="007A4F15">
        <w:t>88 (i mitten av september)</w:t>
      </w:r>
      <w:r w:rsidR="00582672" w:rsidRPr="007A4F15">
        <w:t>, dels</w:t>
      </w:r>
      <w:r w:rsidR="00946E59" w:rsidRPr="007A4F15">
        <w:t xml:space="preserve"> </w:t>
      </w:r>
      <w:r w:rsidR="00000BB8" w:rsidRPr="007A4F15">
        <w:t>p</w:t>
      </w:r>
      <w:r w:rsidR="00482840" w:rsidRPr="007A4F15">
        <w:t>å</w:t>
      </w:r>
      <w:r w:rsidR="00000BB8" w:rsidRPr="007A4F15">
        <w:t xml:space="preserve"> g</w:t>
      </w:r>
      <w:r w:rsidR="00482840" w:rsidRPr="007A4F15">
        <w:t>rund</w:t>
      </w:r>
      <w:r w:rsidR="00000BB8" w:rsidRPr="007A4F15">
        <w:t xml:space="preserve"> a</w:t>
      </w:r>
      <w:r w:rsidR="00482840" w:rsidRPr="007A4F15">
        <w:t>v</w:t>
      </w:r>
      <w:r w:rsidR="00000BB8" w:rsidRPr="007A4F15">
        <w:t xml:space="preserve"> tekniska </w:t>
      </w:r>
      <w:r w:rsidR="00582672" w:rsidRPr="007A4F15">
        <w:t xml:space="preserve">eller okända </w:t>
      </w:r>
      <w:r w:rsidR="00000BB8" w:rsidRPr="007A4F15">
        <w:t>problem</w:t>
      </w:r>
      <w:r w:rsidR="00946E59" w:rsidRPr="007A4F15">
        <w:t>.</w:t>
      </w:r>
      <w:r w:rsidR="00000BB8" w:rsidRPr="007A4F15">
        <w:t xml:space="preserve"> </w:t>
      </w:r>
      <w:r w:rsidR="00004EE5">
        <w:t xml:space="preserve">Både ko F1360(1891) och ko F5888 har dock visat sig </w:t>
      </w:r>
      <w:r w:rsidR="00C54BFB">
        <w:t xml:space="preserve">vid liv </w:t>
      </w:r>
      <w:r w:rsidR="00004EE5">
        <w:t xml:space="preserve">på viltkameror vid saltstenar under </w:t>
      </w:r>
      <w:r w:rsidR="00C54BFB">
        <w:t xml:space="preserve">2025. </w:t>
      </w:r>
      <w:r w:rsidR="00E83FB3" w:rsidRPr="007A4F15">
        <w:t xml:space="preserve">Sammanlagt kunde vi följa </w:t>
      </w:r>
      <w:r w:rsidR="00C3392C" w:rsidRPr="007A4F15">
        <w:t>30</w:t>
      </w:r>
      <w:r w:rsidR="00E83FB3" w:rsidRPr="007A4F15">
        <w:t xml:space="preserve"> älgar under hela året.</w:t>
      </w:r>
      <w:r w:rsidR="00C51855">
        <w:t xml:space="preserve"> Öronmärkt </w:t>
      </w:r>
      <w:r w:rsidR="00485001">
        <w:t xml:space="preserve">kviga </w:t>
      </w:r>
      <w:r w:rsidR="00C51855">
        <w:t xml:space="preserve">0517 </w:t>
      </w:r>
      <w:r w:rsidR="00DC0251">
        <w:t>(märkt som kalv maj 2023</w:t>
      </w:r>
      <w:r w:rsidR="004405A6">
        <w:t>, mor F1365(1925)</w:t>
      </w:r>
      <w:r w:rsidR="00DC0251">
        <w:t xml:space="preserve">) </w:t>
      </w:r>
      <w:r w:rsidR="003444BF">
        <w:t>dog i trafiken</w:t>
      </w:r>
      <w:r w:rsidR="00C51855">
        <w:t xml:space="preserve"> vid Nötberget </w:t>
      </w:r>
      <w:r w:rsidR="00450EA6">
        <w:t>i februari 2025.</w:t>
      </w:r>
    </w:p>
    <w:p w14:paraId="46DAD1DB" w14:textId="0528B35E" w:rsidR="009A11B4" w:rsidRDefault="00B20613" w:rsidP="004C6A1B">
      <w:pPr>
        <w:spacing w:line="276" w:lineRule="auto"/>
        <w:ind w:firstLine="357"/>
      </w:pPr>
      <w:r w:rsidRPr="0062608C">
        <w:t xml:space="preserve">Som åren innan rörde sig de GPS-märkta älgarna också </w:t>
      </w:r>
      <w:r w:rsidR="0062608C" w:rsidRPr="0062608C">
        <w:t>det här året</w:t>
      </w:r>
      <w:r w:rsidR="003A54AD" w:rsidRPr="0062608C">
        <w:t xml:space="preserve"> </w:t>
      </w:r>
      <w:r w:rsidR="00A04144" w:rsidRPr="0062608C">
        <w:t>framför</w:t>
      </w:r>
      <w:r w:rsidR="0062608C" w:rsidRPr="0062608C">
        <w:t xml:space="preserve"> </w:t>
      </w:r>
      <w:r w:rsidR="00A04144" w:rsidRPr="0062608C">
        <w:t>allt i</w:t>
      </w:r>
      <w:r w:rsidR="00CD52F7" w:rsidRPr="0062608C">
        <w:t xml:space="preserve"> </w:t>
      </w:r>
      <w:r w:rsidR="00A04144" w:rsidRPr="0062608C">
        <w:t xml:space="preserve">två </w:t>
      </w:r>
      <w:r w:rsidR="006B6F80" w:rsidRPr="001304F2">
        <w:t>älg</w:t>
      </w:r>
      <w:r w:rsidR="00A04144" w:rsidRPr="001304F2">
        <w:t>förvaltningsområden (ÄFO); Ljusdal-Voxnan och Ljusdal-R</w:t>
      </w:r>
      <w:r w:rsidR="00884E24" w:rsidRPr="001304F2">
        <w:t>a</w:t>
      </w:r>
      <w:r w:rsidR="009971DF" w:rsidRPr="001304F2">
        <w:t>msjö (Figur 1</w:t>
      </w:r>
      <w:r w:rsidR="00A04144" w:rsidRPr="001304F2">
        <w:t xml:space="preserve">). </w:t>
      </w:r>
      <w:r w:rsidR="00482840" w:rsidRPr="001304F2">
        <w:t>N</w:t>
      </w:r>
      <w:r w:rsidR="009971DF" w:rsidRPr="001304F2">
        <w:t xml:space="preserve">ågra </w:t>
      </w:r>
      <w:r w:rsidRPr="001304F2">
        <w:t xml:space="preserve">enskilda </w:t>
      </w:r>
      <w:r w:rsidR="009971DF" w:rsidRPr="001304F2">
        <w:t>vandringsälgar förflyttade sig</w:t>
      </w:r>
      <w:r w:rsidRPr="001304F2">
        <w:t xml:space="preserve"> till andra ÄFO</w:t>
      </w:r>
      <w:r w:rsidR="00C54BFB">
        <w:t>n</w:t>
      </w:r>
      <w:r w:rsidRPr="001304F2">
        <w:t>. Ko F</w:t>
      </w:r>
      <w:r w:rsidR="001304F2" w:rsidRPr="001304F2">
        <w:t>1354(</w:t>
      </w:r>
      <w:r w:rsidRPr="001304F2">
        <w:t>1874</w:t>
      </w:r>
      <w:r w:rsidR="001304F2" w:rsidRPr="001304F2">
        <w:t>)</w:t>
      </w:r>
      <w:r w:rsidR="009971DF" w:rsidRPr="001304F2">
        <w:t xml:space="preserve"> nordväst till Bergs ÄFO i Jämtlands län </w:t>
      </w:r>
      <w:r w:rsidRPr="001304F2">
        <w:t xml:space="preserve">och ko </w:t>
      </w:r>
      <w:r w:rsidR="001304F2" w:rsidRPr="001304F2">
        <w:t>F1358</w:t>
      </w:r>
      <w:r w:rsidRPr="001304F2">
        <w:t xml:space="preserve"> </w:t>
      </w:r>
      <w:r w:rsidR="001304F2" w:rsidRPr="001304F2">
        <w:t>nordöst</w:t>
      </w:r>
      <w:r w:rsidRPr="001304F2">
        <w:t xml:space="preserve"> till </w:t>
      </w:r>
      <w:r w:rsidR="001304F2" w:rsidRPr="001304F2">
        <w:t>Ånge i Norra Hälsingland</w:t>
      </w:r>
      <w:r w:rsidRPr="001304F2">
        <w:t xml:space="preserve"> ÄFO</w:t>
      </w:r>
      <w:r w:rsidR="009971DF" w:rsidRPr="001304F2">
        <w:t>.</w:t>
      </w:r>
      <w:r w:rsidR="00043E80">
        <w:t xml:space="preserve"> Räknar vi ihop längden av alla rörelsestråk en enskild älg har förflyttat sig </w:t>
      </w:r>
      <w:r w:rsidR="00D3342D">
        <w:t>mellan mars 2024-2025</w:t>
      </w:r>
      <w:r w:rsidR="00043E80">
        <w:t xml:space="preserve"> (baserad på 3-timmarsinterval mellan positioner) </w:t>
      </w:r>
      <w:r w:rsidR="00C915AB">
        <w:t>ha</w:t>
      </w:r>
      <w:r w:rsidR="00043E80">
        <w:t xml:space="preserve">r </w:t>
      </w:r>
      <w:r w:rsidR="00C915AB">
        <w:t xml:space="preserve">älgarna i </w:t>
      </w:r>
      <w:r w:rsidR="00043E80">
        <w:t>medel</w:t>
      </w:r>
      <w:r w:rsidR="00C915AB">
        <w:t xml:space="preserve"> rört sig</w:t>
      </w:r>
      <w:r w:rsidR="00043E80">
        <w:t xml:space="preserve"> </w:t>
      </w:r>
      <w:r w:rsidR="00C915AB">
        <w:t>567 km (min 371 km, max 984 km) under år</w:t>
      </w:r>
      <w:r w:rsidR="00D3342D">
        <w:t>et</w:t>
      </w:r>
      <w:r w:rsidR="00C915AB">
        <w:t>. Delat med antal dagar vi kunde följa en enskild älg</w:t>
      </w:r>
      <w:r w:rsidR="00C54BFB">
        <w:t>,</w:t>
      </w:r>
      <w:r w:rsidR="00C915AB">
        <w:t xml:space="preserve"> hamnar rörelse på 1.5 km </w:t>
      </w:r>
      <w:r w:rsidR="00D3342D">
        <w:t xml:space="preserve">per dygn </w:t>
      </w:r>
      <w:r w:rsidR="00C915AB">
        <w:t>(min 1 km, max 2.7 km). Dessa skattningar kan anses som mycket konservativ</w:t>
      </w:r>
      <w:r w:rsidR="00C54BFB">
        <w:t>a</w:t>
      </w:r>
      <w:r w:rsidR="00C915AB">
        <w:t xml:space="preserve"> eftersom de baseras på positioner kalkylerat i 3-timmarintervall och vi </w:t>
      </w:r>
      <w:r w:rsidR="00D3342D">
        <w:t xml:space="preserve">därmed </w:t>
      </w:r>
      <w:r w:rsidR="00C54BFB">
        <w:t xml:space="preserve">ej känner till de </w:t>
      </w:r>
      <w:r w:rsidR="00D3342D">
        <w:t>rörelse</w:t>
      </w:r>
      <w:r w:rsidR="00C54BFB">
        <w:t>r</w:t>
      </w:r>
      <w:r w:rsidR="00C915AB">
        <w:t xml:space="preserve"> en älg </w:t>
      </w:r>
      <w:r w:rsidR="00D3342D">
        <w:t>kan har gjort</w:t>
      </w:r>
      <w:r w:rsidR="00C915AB">
        <w:t xml:space="preserve"> mellan positionerna.   </w:t>
      </w:r>
    </w:p>
    <w:p w14:paraId="1E041669" w14:textId="77777777" w:rsidR="00F50749" w:rsidRPr="001304F2" w:rsidRDefault="00F50749" w:rsidP="004C6A1B">
      <w:pPr>
        <w:spacing w:line="276" w:lineRule="auto"/>
        <w:ind w:firstLine="357"/>
      </w:pPr>
    </w:p>
    <w:p w14:paraId="04058A26" w14:textId="1A8B1333" w:rsidR="00A86AE0" w:rsidRPr="0062608C" w:rsidRDefault="00A86AE0" w:rsidP="004C6A1B">
      <w:pPr>
        <w:spacing w:line="276" w:lineRule="auto"/>
        <w:ind w:firstLine="357"/>
      </w:pPr>
      <w:r w:rsidRPr="001304F2">
        <w:t xml:space="preserve">Från första märkning fram </w:t>
      </w:r>
      <w:r w:rsidRPr="0062608C">
        <w:t>till juni, och varje år under kalvningssäsong</w:t>
      </w:r>
      <w:r w:rsidR="00CD52F7" w:rsidRPr="0062608C">
        <w:t>en</w:t>
      </w:r>
      <w:r w:rsidRPr="0062608C">
        <w:t xml:space="preserve"> (kor) och </w:t>
      </w:r>
      <w:r w:rsidR="00CD52F7" w:rsidRPr="0062608C">
        <w:t xml:space="preserve">under brunstperioden </w:t>
      </w:r>
      <w:r w:rsidRPr="0062608C">
        <w:t xml:space="preserve">(tjur) tas en position varje halvtimme. Övriga tider på året är positionsintervallet var 3:e timme för att använda halsbandets batteri mer återhållsamt. Halsbandet samlar </w:t>
      </w:r>
      <w:r w:rsidR="00C54BFB">
        <w:t>8</w:t>
      </w:r>
      <w:r w:rsidRPr="0062608C">
        <w:t xml:space="preserve"> positioner innan det skickar ett textmeddelande (SMS) till e-infrastrukturen för biotelemetri ’Umeå Center for Wireless Remote Animal Monitoring’ (WRAM) på SLU (</w:t>
      </w:r>
      <w:r w:rsidR="00A4316A">
        <w:t>https://wram.slu.se</w:t>
      </w:r>
      <w:r w:rsidRPr="0062608C">
        <w:t xml:space="preserve">) som lagrar alla positioner i en databas och som också ritar upp rörelsemönster för varje älg på en </w:t>
      </w:r>
      <w:r w:rsidRPr="0062608C">
        <w:lastRenderedPageBreak/>
        <w:t>hemsida (Dettki m fl. 201</w:t>
      </w:r>
      <w:r w:rsidR="00C3175A">
        <w:t>4</w:t>
      </w:r>
      <w:r w:rsidRPr="0062608C">
        <w:t xml:space="preserve">). Skillnaden i tidsintervall under året betyder att för ett halsband med positionering varje halvtimme skickas ett textmeddelande var </w:t>
      </w:r>
      <w:r w:rsidR="00C54BFB">
        <w:t>4</w:t>
      </w:r>
      <w:r w:rsidRPr="0062608C">
        <w:t>:e timme, och för ett halsband med 3 timmarsinterval var 2</w:t>
      </w:r>
      <w:r w:rsidR="00C54BFB">
        <w:t>4</w:t>
      </w:r>
      <w:r w:rsidRPr="0062608C">
        <w:t>:</w:t>
      </w:r>
      <w:r w:rsidR="00C54BFB">
        <w:t>e</w:t>
      </w:r>
      <w:r w:rsidRPr="0062608C">
        <w:t xml:space="preserve"> timme. </w:t>
      </w:r>
    </w:p>
    <w:p w14:paraId="697579DE" w14:textId="01E7DEE7" w:rsidR="0053354F" w:rsidRPr="00D679A5" w:rsidRDefault="0053354F" w:rsidP="00D43D04">
      <w:pPr>
        <w:ind w:firstLine="0"/>
        <w:rPr>
          <w:color w:val="FF0000"/>
        </w:rPr>
      </w:pPr>
      <w:r w:rsidRPr="00D679A5">
        <w:rPr>
          <w:color w:val="FF0000"/>
        </w:rPr>
        <w:t xml:space="preserve"> </w:t>
      </w:r>
    </w:p>
    <w:p w14:paraId="3D07E438" w14:textId="1256F5DD" w:rsidR="00694084" w:rsidRPr="00D679A5" w:rsidRDefault="00694084" w:rsidP="00D43D04">
      <w:pPr>
        <w:ind w:firstLine="0"/>
        <w:rPr>
          <w:color w:val="FF0000"/>
        </w:rPr>
      </w:pPr>
    </w:p>
    <w:p w14:paraId="00C95F6B" w14:textId="2B1921D4" w:rsidR="00BB6A19" w:rsidRDefault="00027BD7" w:rsidP="004C6A1B">
      <w:pPr>
        <w:spacing w:line="240" w:lineRule="auto"/>
        <w:ind w:firstLine="0"/>
        <w:rPr>
          <w:rFonts w:ascii="Arial" w:hAnsi="Arial" w:cs="Arial"/>
          <w:b/>
          <w:color w:val="FF0000"/>
          <w:sz w:val="18"/>
          <w:szCs w:val="18"/>
        </w:rPr>
      </w:pPr>
      <w:r>
        <w:rPr>
          <w:rFonts w:ascii="Arial" w:hAnsi="Arial" w:cs="Arial"/>
          <w:b/>
          <w:noProof/>
          <w:color w:val="FF0000"/>
          <w:sz w:val="18"/>
          <w:szCs w:val="18"/>
        </w:rPr>
        <w:drawing>
          <wp:inline distT="0" distB="0" distL="0" distR="0" wp14:anchorId="7E339A5A" wp14:editId="3507AA0B">
            <wp:extent cx="5035550" cy="7179310"/>
            <wp:effectExtent l="0" t="0" r="0" b="2540"/>
            <wp:docPr id="21077783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778394" name="Picture 2107778394"/>
                    <pic:cNvPicPr/>
                  </pic:nvPicPr>
                  <pic:blipFill>
                    <a:blip r:embed="rId20">
                      <a:extLst>
                        <a:ext uri="{28A0092B-C50C-407E-A947-70E740481C1C}">
                          <a14:useLocalDpi xmlns:a14="http://schemas.microsoft.com/office/drawing/2010/main" val="0"/>
                        </a:ext>
                      </a:extLst>
                    </a:blip>
                    <a:stretch>
                      <a:fillRect/>
                    </a:stretch>
                  </pic:blipFill>
                  <pic:spPr>
                    <a:xfrm>
                      <a:off x="0" y="0"/>
                      <a:ext cx="5035550" cy="7179310"/>
                    </a:xfrm>
                    <a:prstGeom prst="rect">
                      <a:avLst/>
                    </a:prstGeom>
                  </pic:spPr>
                </pic:pic>
              </a:graphicData>
            </a:graphic>
          </wp:inline>
        </w:drawing>
      </w:r>
    </w:p>
    <w:p w14:paraId="5AD118F5" w14:textId="52E6C80E" w:rsidR="0053354F" w:rsidRPr="007A4F15" w:rsidRDefault="0053354F" w:rsidP="004C6A1B">
      <w:pPr>
        <w:spacing w:line="240" w:lineRule="auto"/>
        <w:ind w:firstLine="0"/>
        <w:rPr>
          <w:rFonts w:ascii="Arial" w:hAnsi="Arial" w:cs="Arial"/>
          <w:sz w:val="18"/>
          <w:szCs w:val="18"/>
        </w:rPr>
      </w:pPr>
      <w:r w:rsidRPr="007A4F15">
        <w:rPr>
          <w:rFonts w:ascii="Arial" w:hAnsi="Arial" w:cs="Arial"/>
          <w:b/>
          <w:sz w:val="18"/>
          <w:szCs w:val="18"/>
        </w:rPr>
        <w:t>Figur 1</w:t>
      </w:r>
      <w:r w:rsidRPr="007A4F15">
        <w:rPr>
          <w:rFonts w:ascii="Arial" w:hAnsi="Arial" w:cs="Arial"/>
          <w:sz w:val="18"/>
          <w:szCs w:val="18"/>
        </w:rPr>
        <w:t>.</w:t>
      </w:r>
      <w:r w:rsidR="003A54AD" w:rsidRPr="007A4F15">
        <w:rPr>
          <w:rFonts w:ascii="Arial" w:hAnsi="Arial" w:cs="Arial"/>
          <w:sz w:val="18"/>
          <w:szCs w:val="18"/>
        </w:rPr>
        <w:t xml:space="preserve"> Älgarnas position</w:t>
      </w:r>
      <w:r w:rsidR="009971DF" w:rsidRPr="007A4F15">
        <w:rPr>
          <w:rFonts w:ascii="Arial" w:hAnsi="Arial" w:cs="Arial"/>
          <w:sz w:val="18"/>
          <w:szCs w:val="18"/>
        </w:rPr>
        <w:t>er</w:t>
      </w:r>
      <w:r w:rsidR="003A54AD" w:rsidRPr="007A4F15">
        <w:rPr>
          <w:rFonts w:ascii="Arial" w:hAnsi="Arial" w:cs="Arial"/>
          <w:sz w:val="18"/>
          <w:szCs w:val="18"/>
        </w:rPr>
        <w:t xml:space="preserve"> inom studieområdet Ljusdal oc</w:t>
      </w:r>
      <w:r w:rsidR="009B7168" w:rsidRPr="007A4F15">
        <w:rPr>
          <w:rFonts w:ascii="Arial" w:hAnsi="Arial" w:cs="Arial"/>
          <w:sz w:val="18"/>
          <w:szCs w:val="18"/>
        </w:rPr>
        <w:t>h i relation till brandfältet (</w:t>
      </w:r>
      <w:r w:rsidR="00F5182B" w:rsidRPr="007A4F15">
        <w:rPr>
          <w:rFonts w:ascii="Arial" w:hAnsi="Arial" w:cs="Arial"/>
          <w:sz w:val="18"/>
          <w:szCs w:val="18"/>
        </w:rPr>
        <w:t>svart nätmönster</w:t>
      </w:r>
      <w:r w:rsidR="003A54AD" w:rsidRPr="007A4F15">
        <w:rPr>
          <w:rFonts w:ascii="Arial" w:hAnsi="Arial" w:cs="Arial"/>
          <w:sz w:val="18"/>
          <w:szCs w:val="18"/>
        </w:rPr>
        <w:t>)</w:t>
      </w:r>
      <w:r w:rsidR="002F075C" w:rsidRPr="007A4F15">
        <w:rPr>
          <w:rFonts w:ascii="Arial" w:hAnsi="Arial" w:cs="Arial"/>
          <w:sz w:val="18"/>
          <w:szCs w:val="18"/>
        </w:rPr>
        <w:t>,</w:t>
      </w:r>
      <w:r w:rsidR="003A54AD" w:rsidRPr="007A4F15">
        <w:rPr>
          <w:rFonts w:ascii="Arial" w:hAnsi="Arial" w:cs="Arial"/>
          <w:sz w:val="18"/>
          <w:szCs w:val="18"/>
        </w:rPr>
        <w:t xml:space="preserve"> gränserna av älgförvaltningsområden (</w:t>
      </w:r>
      <w:r w:rsidR="00F5182B" w:rsidRPr="007A4F15">
        <w:rPr>
          <w:rFonts w:ascii="Arial" w:hAnsi="Arial" w:cs="Arial"/>
          <w:sz w:val="18"/>
          <w:szCs w:val="18"/>
        </w:rPr>
        <w:t>bruna</w:t>
      </w:r>
      <w:r w:rsidR="003A54AD" w:rsidRPr="007A4F15">
        <w:rPr>
          <w:rFonts w:ascii="Arial" w:hAnsi="Arial" w:cs="Arial"/>
          <w:sz w:val="18"/>
          <w:szCs w:val="18"/>
        </w:rPr>
        <w:t xml:space="preserve"> linje</w:t>
      </w:r>
      <w:r w:rsidR="0004474B" w:rsidRPr="007A4F15">
        <w:rPr>
          <w:rFonts w:ascii="Arial" w:hAnsi="Arial" w:cs="Arial"/>
          <w:sz w:val="18"/>
          <w:szCs w:val="18"/>
        </w:rPr>
        <w:t>r</w:t>
      </w:r>
      <w:r w:rsidR="003A54AD" w:rsidRPr="007A4F15">
        <w:rPr>
          <w:rFonts w:ascii="Arial" w:hAnsi="Arial" w:cs="Arial"/>
          <w:sz w:val="18"/>
          <w:szCs w:val="18"/>
        </w:rPr>
        <w:t>)</w:t>
      </w:r>
      <w:r w:rsidR="009971DF" w:rsidRPr="007A4F15">
        <w:rPr>
          <w:rFonts w:ascii="Arial" w:hAnsi="Arial" w:cs="Arial"/>
          <w:sz w:val="18"/>
          <w:szCs w:val="18"/>
        </w:rPr>
        <w:t xml:space="preserve">, </w:t>
      </w:r>
      <w:r w:rsidR="00C54BFB">
        <w:rPr>
          <w:rFonts w:ascii="Arial" w:hAnsi="Arial" w:cs="Arial"/>
          <w:sz w:val="18"/>
          <w:szCs w:val="18"/>
        </w:rPr>
        <w:t xml:space="preserve">mellan </w:t>
      </w:r>
      <w:r w:rsidRPr="007A4F15">
        <w:rPr>
          <w:rFonts w:ascii="Arial" w:hAnsi="Arial" w:cs="Arial"/>
          <w:sz w:val="18"/>
          <w:szCs w:val="18"/>
        </w:rPr>
        <w:t>mars 202</w:t>
      </w:r>
      <w:r w:rsidR="0062608C" w:rsidRPr="007A4F15">
        <w:rPr>
          <w:rFonts w:ascii="Arial" w:hAnsi="Arial" w:cs="Arial"/>
          <w:sz w:val="18"/>
          <w:szCs w:val="18"/>
        </w:rPr>
        <w:t>4</w:t>
      </w:r>
      <w:r w:rsidR="00B12DE2" w:rsidRPr="007A4F15">
        <w:rPr>
          <w:rFonts w:ascii="Arial" w:hAnsi="Arial" w:cs="Arial"/>
          <w:sz w:val="18"/>
          <w:szCs w:val="18"/>
        </w:rPr>
        <w:t xml:space="preserve"> och 202</w:t>
      </w:r>
      <w:r w:rsidR="0062608C" w:rsidRPr="007A4F15">
        <w:rPr>
          <w:rFonts w:ascii="Arial" w:hAnsi="Arial" w:cs="Arial"/>
          <w:sz w:val="18"/>
          <w:szCs w:val="18"/>
        </w:rPr>
        <w:t>5</w:t>
      </w:r>
      <w:r w:rsidRPr="007A4F15">
        <w:rPr>
          <w:rFonts w:ascii="Arial" w:hAnsi="Arial" w:cs="Arial"/>
          <w:sz w:val="18"/>
          <w:szCs w:val="18"/>
        </w:rPr>
        <w:t>.</w:t>
      </w:r>
      <w:r w:rsidR="00A93F74" w:rsidRPr="007A4F15">
        <w:rPr>
          <w:rFonts w:ascii="Arial" w:hAnsi="Arial" w:cs="Arial"/>
          <w:sz w:val="18"/>
          <w:szCs w:val="18"/>
        </w:rPr>
        <w:t xml:space="preserve"> </w:t>
      </w:r>
    </w:p>
    <w:p w14:paraId="22B74AA5" w14:textId="77777777" w:rsidR="0053354F" w:rsidRPr="00D679A5" w:rsidRDefault="0053354F" w:rsidP="00D43D04">
      <w:pPr>
        <w:ind w:firstLine="0"/>
        <w:rPr>
          <w:color w:val="FF0000"/>
        </w:rPr>
      </w:pPr>
    </w:p>
    <w:p w14:paraId="6CB75509" w14:textId="64A2354C" w:rsidR="00A86AE0" w:rsidRPr="00027BD7" w:rsidRDefault="00A04144" w:rsidP="00D43D04">
      <w:pPr>
        <w:ind w:firstLine="0"/>
      </w:pPr>
      <w:r w:rsidRPr="00027BD7">
        <w:t xml:space="preserve">Ibland händer det att ett halsband slutar att skicka nya positioner så att vi inte kan uppdatera älgens position. Det kan bero på ett flertal anledningar. Att uppdateringen slutar att fungera beror oftast på att älgen rör sig utanför täckning av mobilnätverket och därmed skickas inga nya sms till servern. Halsbandet sparar dock </w:t>
      </w:r>
      <w:r w:rsidR="00CD52F7" w:rsidRPr="00027BD7">
        <w:t>alla</w:t>
      </w:r>
      <w:r w:rsidRPr="00027BD7">
        <w:t xml:space="preserve"> positioner </w:t>
      </w:r>
      <w:r w:rsidR="00A22F0B" w:rsidRPr="00027BD7">
        <w:t xml:space="preserve">även </w:t>
      </w:r>
      <w:r w:rsidR="00CD52F7" w:rsidRPr="00027BD7">
        <w:t xml:space="preserve">då det är utanför täckning </w:t>
      </w:r>
      <w:r w:rsidRPr="00027BD7">
        <w:t>och skicka</w:t>
      </w:r>
      <w:r w:rsidR="00CD52F7" w:rsidRPr="00027BD7">
        <w:t>r</w:t>
      </w:r>
      <w:r w:rsidRPr="00027BD7">
        <w:t xml:space="preserve"> positioner </w:t>
      </w:r>
      <w:r w:rsidR="00CD52F7" w:rsidRPr="00027BD7">
        <w:t xml:space="preserve">igen </w:t>
      </w:r>
      <w:r w:rsidRPr="00027BD7">
        <w:t xml:space="preserve">så fort det är tillbaka i mobilnätet. En annan anledning kan vara att GSM-delen i halsbandet inte fungerar. Oavsett orsak kan GPS-delen normalt alltid beräkna en position. Informationen sparas i halsbandet på ett minneskort och det kan vi ladda ner när vi får tillbaka halsbandet – det gäller även flera år efter det att batteriet upphört att fungera. </w:t>
      </w:r>
      <w:r w:rsidR="00CD52F7" w:rsidRPr="00027BD7">
        <w:t>A</w:t>
      </w:r>
      <w:r w:rsidRPr="00027BD7">
        <w:t>lla halsband innehåller värdefulla data och det är viktigt att vi får tillbaka dem oavsett när de hittas.</w:t>
      </w:r>
    </w:p>
    <w:p w14:paraId="504623D8" w14:textId="64C61816" w:rsidR="0035410F" w:rsidRPr="007831F7" w:rsidRDefault="00A86AE0" w:rsidP="00D43D04">
      <w:pPr>
        <w:pStyle w:val="Rubrik1Heading1"/>
        <w:framePr w:wrap="notBeside"/>
        <w:rPr>
          <w:color w:val="auto"/>
        </w:rPr>
      </w:pPr>
      <w:bookmarkStart w:id="6" w:name="_Toc536028034"/>
      <w:bookmarkStart w:id="7" w:name="_Toc536028864"/>
      <w:bookmarkStart w:id="8" w:name="_Toc209781409"/>
      <w:r w:rsidRPr="007831F7">
        <w:rPr>
          <w:color w:val="auto"/>
        </w:rPr>
        <w:lastRenderedPageBreak/>
        <w:t>Reproduktion</w:t>
      </w:r>
      <w:bookmarkEnd w:id="6"/>
      <w:bookmarkEnd w:id="7"/>
      <w:r w:rsidR="001B4145" w:rsidRPr="007831F7">
        <w:rPr>
          <w:color w:val="auto"/>
        </w:rPr>
        <w:t xml:space="preserve"> och kalvöverlevnad</w:t>
      </w:r>
      <w:bookmarkEnd w:id="8"/>
    </w:p>
    <w:p w14:paraId="2DD9ECC3" w14:textId="69E04D09" w:rsidR="0099039C" w:rsidRPr="007831F7" w:rsidRDefault="0099039C" w:rsidP="00034C0D">
      <w:pPr>
        <w:pStyle w:val="ListaList"/>
        <w:numPr>
          <w:ilvl w:val="0"/>
          <w:numId w:val="0"/>
        </w:numPr>
        <w:spacing w:before="0" w:line="283" w:lineRule="auto"/>
        <w:jc w:val="both"/>
        <w:rPr>
          <w:rFonts w:cs="Times New Roman"/>
        </w:rPr>
      </w:pPr>
      <w:r w:rsidRPr="007831F7">
        <w:rPr>
          <w:rFonts w:cs="Times New Roman"/>
        </w:rPr>
        <w:t xml:space="preserve">Reproduktion – </w:t>
      </w:r>
      <w:r w:rsidR="00A86AE0" w:rsidRPr="007831F7">
        <w:rPr>
          <w:rFonts w:cs="Times New Roman"/>
        </w:rPr>
        <w:t xml:space="preserve">andel kor som kalvar, och kalvarnas överlevnad fram till att de själva får egna kalvar </w:t>
      </w:r>
      <w:r w:rsidRPr="007831F7">
        <w:rPr>
          <w:rFonts w:cs="Times New Roman"/>
        </w:rPr>
        <w:t xml:space="preserve">– </w:t>
      </w:r>
      <w:r w:rsidR="00A86AE0" w:rsidRPr="007831F7">
        <w:rPr>
          <w:rFonts w:cs="Times New Roman"/>
        </w:rPr>
        <w:t>är avgörande för älgarnas populationsutveckling och status. För att öka kunskapen</w:t>
      </w:r>
      <w:r w:rsidRPr="007831F7">
        <w:rPr>
          <w:rFonts w:cs="Times New Roman"/>
        </w:rPr>
        <w:t xml:space="preserve"> </w:t>
      </w:r>
      <w:r w:rsidR="00A86AE0" w:rsidRPr="007831F7">
        <w:rPr>
          <w:rFonts w:cs="Times New Roman"/>
        </w:rPr>
        <w:t>om älgkons beteende, reproduktion</w:t>
      </w:r>
      <w:r w:rsidRPr="007831F7">
        <w:rPr>
          <w:rFonts w:cs="Times New Roman"/>
        </w:rPr>
        <w:t xml:space="preserve"> </w:t>
      </w:r>
      <w:r w:rsidR="00A86AE0" w:rsidRPr="007831F7">
        <w:rPr>
          <w:rFonts w:cs="Times New Roman"/>
        </w:rPr>
        <w:t>och val av levnadsmiljö under kalvningstiden</w:t>
      </w:r>
      <w:r w:rsidRPr="007831F7">
        <w:rPr>
          <w:rFonts w:cs="Times New Roman"/>
        </w:rPr>
        <w:t xml:space="preserve"> </w:t>
      </w:r>
      <w:r w:rsidR="00A86AE0" w:rsidRPr="007831F7">
        <w:rPr>
          <w:rFonts w:cs="Times New Roman"/>
        </w:rPr>
        <w:t>övervakade vi noga de GPS-märkta älgkorna från maj till juli. Med hjälp av positionsdata som löpande kommer in, kan vi analysera om, när och var kalvningen</w:t>
      </w:r>
      <w:r w:rsidRPr="007831F7">
        <w:rPr>
          <w:rFonts w:cs="Times New Roman"/>
        </w:rPr>
        <w:t xml:space="preserve"> </w:t>
      </w:r>
      <w:r w:rsidR="00A86AE0" w:rsidRPr="007831F7">
        <w:rPr>
          <w:rFonts w:cs="Times New Roman"/>
        </w:rPr>
        <w:t>sker eftersom korna ändrar sitt beteende tydligt när de kalvar. Genom att studera kornas rörelsemönster kan vi också bestämma kalvningstiden med några timmars precision</w:t>
      </w:r>
      <w:r w:rsidRPr="007831F7">
        <w:rPr>
          <w:rFonts w:cs="Times New Roman"/>
        </w:rPr>
        <w:t xml:space="preserve"> </w:t>
      </w:r>
      <w:r w:rsidR="00A86AE0" w:rsidRPr="007831F7">
        <w:rPr>
          <w:rFonts w:cs="Times New Roman"/>
        </w:rPr>
        <w:t>samt ange plats för kalvningen med några meters noggrannhet. På kartsidan visas kalvningsplatsen som en tät samling av positioner (kluster) som skiljer sig tydligt</w:t>
      </w:r>
      <w:r w:rsidRPr="007831F7">
        <w:rPr>
          <w:rFonts w:cs="Times New Roman"/>
        </w:rPr>
        <w:t xml:space="preserve"> </w:t>
      </w:r>
      <w:r w:rsidR="00A86AE0" w:rsidRPr="007831F7">
        <w:rPr>
          <w:rFonts w:cs="Times New Roman"/>
        </w:rPr>
        <w:t xml:space="preserve">från den samling av punkter som uppstår under älgens födosök. Med </w:t>
      </w:r>
      <w:r w:rsidR="009B1D27" w:rsidRPr="007831F7">
        <w:rPr>
          <w:rFonts w:cs="Times New Roman"/>
        </w:rPr>
        <w:t>en</w:t>
      </w:r>
      <w:r w:rsidR="00A86AE0" w:rsidRPr="007831F7">
        <w:rPr>
          <w:rFonts w:cs="Times New Roman"/>
        </w:rPr>
        <w:t xml:space="preserve"> känd position för kalvningen, kan vi smyga in på den</w:t>
      </w:r>
      <w:r w:rsidRPr="007831F7">
        <w:rPr>
          <w:rFonts w:cs="Times New Roman"/>
        </w:rPr>
        <w:t xml:space="preserve"> </w:t>
      </w:r>
      <w:r w:rsidR="00A86AE0" w:rsidRPr="007831F7">
        <w:rPr>
          <w:rFonts w:cs="Times New Roman"/>
        </w:rPr>
        <w:t>märkta kon och därigenom</w:t>
      </w:r>
      <w:r w:rsidRPr="007831F7">
        <w:rPr>
          <w:rFonts w:cs="Times New Roman"/>
        </w:rPr>
        <w:t xml:space="preserve"> </w:t>
      </w:r>
      <w:r w:rsidR="00A86AE0" w:rsidRPr="007831F7">
        <w:rPr>
          <w:rFonts w:cs="Times New Roman"/>
        </w:rPr>
        <w:t>bestämma</w:t>
      </w:r>
      <w:r w:rsidRPr="007831F7">
        <w:rPr>
          <w:rFonts w:cs="Times New Roman"/>
        </w:rPr>
        <w:t xml:space="preserve"> </w:t>
      </w:r>
      <w:r w:rsidR="00A86AE0" w:rsidRPr="007831F7">
        <w:rPr>
          <w:rFonts w:cs="Times New Roman"/>
        </w:rPr>
        <w:t xml:space="preserve">antalet födda kalvar. </w:t>
      </w:r>
      <w:r w:rsidR="00350BAD" w:rsidRPr="007831F7">
        <w:rPr>
          <w:rFonts w:cs="Times New Roman"/>
        </w:rPr>
        <w:t>Under de senaste åren använde</w:t>
      </w:r>
      <w:r w:rsidR="009F6131">
        <w:rPr>
          <w:rFonts w:cs="Times New Roman"/>
        </w:rPr>
        <w:t>r</w:t>
      </w:r>
      <w:r w:rsidR="00350BAD" w:rsidRPr="007831F7">
        <w:rPr>
          <w:rFonts w:cs="Times New Roman"/>
        </w:rPr>
        <w:t xml:space="preserve"> vi oss också i allt större utsträckning av drönare för att dokumentera antal kalvar en given kor har fö</w:t>
      </w:r>
      <w:r w:rsidR="003D67D3" w:rsidRPr="007831F7">
        <w:rPr>
          <w:rFonts w:cs="Times New Roman"/>
        </w:rPr>
        <w:t>tt</w:t>
      </w:r>
      <w:r w:rsidR="00350BAD" w:rsidRPr="007831F7">
        <w:rPr>
          <w:rFonts w:cs="Times New Roman"/>
        </w:rPr>
        <w:t>.</w:t>
      </w:r>
    </w:p>
    <w:p w14:paraId="469D2E57" w14:textId="0033D090" w:rsidR="002036FC" w:rsidRPr="00190E66" w:rsidRDefault="00147E47" w:rsidP="00D00601">
      <w:pPr>
        <w:spacing w:line="283" w:lineRule="auto"/>
        <w:ind w:firstLine="357"/>
        <w:rPr>
          <w:rFonts w:eastAsia="Times New Roman" w:cs="Times New Roman"/>
        </w:rPr>
      </w:pPr>
      <w:r>
        <w:rPr>
          <w:rFonts w:cs="Times New Roman"/>
        </w:rPr>
        <w:t xml:space="preserve">Vi kunde dokumentera kalvningar av </w:t>
      </w:r>
      <w:r w:rsidR="00184225" w:rsidRPr="00184225">
        <w:rPr>
          <w:rFonts w:cs="Times New Roman"/>
        </w:rPr>
        <w:t>26</w:t>
      </w:r>
      <w:r w:rsidR="0099039C" w:rsidRPr="00184225">
        <w:rPr>
          <w:rFonts w:cs="Times New Roman"/>
        </w:rPr>
        <w:t xml:space="preserve"> </w:t>
      </w:r>
      <w:r w:rsidR="00A86AE0" w:rsidRPr="00184225">
        <w:rPr>
          <w:rFonts w:cs="Times New Roman"/>
        </w:rPr>
        <w:t xml:space="preserve">märkta kor </w:t>
      </w:r>
      <w:r>
        <w:rPr>
          <w:rFonts w:cs="Times New Roman"/>
        </w:rPr>
        <w:t>och observerade tre</w:t>
      </w:r>
      <w:r w:rsidRPr="00481544">
        <w:rPr>
          <w:rFonts w:cs="Times New Roman"/>
        </w:rPr>
        <w:t xml:space="preserve"> kor ensamma (F4686(1896), F4694(5893) och F5888</w:t>
      </w:r>
      <w:r w:rsidRPr="00147E47">
        <w:rPr>
          <w:rFonts w:cs="Times New Roman"/>
        </w:rPr>
        <w:t>).</w:t>
      </w:r>
      <w:r w:rsidR="00A86AE0" w:rsidRPr="00147E47">
        <w:rPr>
          <w:rFonts w:cs="Times New Roman"/>
        </w:rPr>
        <w:t xml:space="preserve"> </w:t>
      </w:r>
      <w:r w:rsidR="00490AF9">
        <w:rPr>
          <w:rFonts w:cs="Times New Roman"/>
        </w:rPr>
        <w:t>Tre av dessa 29 kor kunde vi inte följa under kalvningssäsongen</w:t>
      </w:r>
      <w:r w:rsidR="00A765D1">
        <w:rPr>
          <w:rFonts w:cs="Times New Roman"/>
        </w:rPr>
        <w:t xml:space="preserve"> p g a att halsbanden ej sänder</w:t>
      </w:r>
      <w:r w:rsidR="00BD1F1A">
        <w:rPr>
          <w:rFonts w:cs="Times New Roman"/>
        </w:rPr>
        <w:t>:</w:t>
      </w:r>
      <w:r w:rsidR="00490AF9">
        <w:rPr>
          <w:rFonts w:cs="Times New Roman"/>
        </w:rPr>
        <w:t xml:space="preserve"> </w:t>
      </w:r>
      <w:r w:rsidR="00BD1F1A">
        <w:rPr>
          <w:rFonts w:cs="Times New Roman"/>
        </w:rPr>
        <w:t>både k</w:t>
      </w:r>
      <w:r w:rsidR="00490AF9">
        <w:rPr>
          <w:rFonts w:cs="Times New Roman"/>
        </w:rPr>
        <w:t xml:space="preserve">o F1907 (början av augusti) och F5892 (slutet av juni) </w:t>
      </w:r>
      <w:r w:rsidR="00BD1F1A">
        <w:rPr>
          <w:rFonts w:cs="Times New Roman"/>
        </w:rPr>
        <w:t>fångades på viltkameror</w:t>
      </w:r>
      <w:r w:rsidR="00490AF9">
        <w:rPr>
          <w:rFonts w:cs="Times New Roman"/>
        </w:rPr>
        <w:t xml:space="preserve"> med 2 kalvar </w:t>
      </w:r>
      <w:r w:rsidR="00BD1F1A">
        <w:rPr>
          <w:rFonts w:cs="Times New Roman"/>
        </w:rPr>
        <w:t>vardera, medan</w:t>
      </w:r>
      <w:r w:rsidR="00490AF9">
        <w:rPr>
          <w:rFonts w:cs="Times New Roman"/>
        </w:rPr>
        <w:t xml:space="preserve"> k</w:t>
      </w:r>
      <w:r w:rsidR="00490AF9" w:rsidRPr="00147E47">
        <w:rPr>
          <w:rFonts w:cs="Times New Roman"/>
        </w:rPr>
        <w:t xml:space="preserve">o </w:t>
      </w:r>
      <w:r w:rsidR="00490AF9" w:rsidRPr="00481544">
        <w:rPr>
          <w:rFonts w:cs="Times New Roman"/>
        </w:rPr>
        <w:t xml:space="preserve">F5888 </w:t>
      </w:r>
      <w:r w:rsidR="00A765D1">
        <w:rPr>
          <w:rFonts w:cs="Times New Roman"/>
        </w:rPr>
        <w:t>sände kortvarigt</w:t>
      </w:r>
      <w:r w:rsidR="00490AF9" w:rsidRPr="00481544">
        <w:rPr>
          <w:rFonts w:cs="Times New Roman"/>
        </w:rPr>
        <w:t xml:space="preserve"> i mitten av augusti </w:t>
      </w:r>
      <w:r w:rsidR="00A765D1">
        <w:rPr>
          <w:rFonts w:cs="Times New Roman"/>
        </w:rPr>
        <w:t xml:space="preserve">och vid fältkoll var hon då ensam </w:t>
      </w:r>
      <w:r w:rsidR="00490AF9" w:rsidRPr="00481544">
        <w:rPr>
          <w:rFonts w:cs="Times New Roman"/>
        </w:rPr>
        <w:t>– så vi vet</w:t>
      </w:r>
      <w:r w:rsidR="00A765D1">
        <w:rPr>
          <w:rFonts w:cs="Times New Roman"/>
        </w:rPr>
        <w:t xml:space="preserve"> inte</w:t>
      </w:r>
      <w:r w:rsidR="00490AF9" w:rsidRPr="00481544">
        <w:rPr>
          <w:rFonts w:cs="Times New Roman"/>
        </w:rPr>
        <w:t xml:space="preserve"> om hon hade kalvat eller ej detta </w:t>
      </w:r>
      <w:r w:rsidR="00490AF9" w:rsidRPr="00117ACE">
        <w:rPr>
          <w:rFonts w:cs="Times New Roman"/>
        </w:rPr>
        <w:t>år.</w:t>
      </w:r>
      <w:r w:rsidR="00490AF9">
        <w:rPr>
          <w:rFonts w:cs="Times New Roman"/>
        </w:rPr>
        <w:t xml:space="preserve"> </w:t>
      </w:r>
      <w:r w:rsidR="00A86AE0" w:rsidRPr="00147E47">
        <w:rPr>
          <w:rFonts w:cs="Times New Roman"/>
        </w:rPr>
        <w:t>Totalt</w:t>
      </w:r>
      <w:r w:rsidR="007276E9" w:rsidRPr="00147E47">
        <w:rPr>
          <w:rFonts w:cs="Times New Roman"/>
        </w:rPr>
        <w:t xml:space="preserve"> </w:t>
      </w:r>
      <w:r w:rsidR="00A86AE0" w:rsidRPr="00147E47">
        <w:rPr>
          <w:rFonts w:cs="Times New Roman"/>
        </w:rPr>
        <w:t xml:space="preserve">föddes </w:t>
      </w:r>
      <w:r w:rsidR="00490AF9">
        <w:rPr>
          <w:rFonts w:cs="Times New Roman"/>
        </w:rPr>
        <w:t xml:space="preserve">minst </w:t>
      </w:r>
      <w:r w:rsidR="00AB5611" w:rsidRPr="00147E47">
        <w:rPr>
          <w:rFonts w:cs="Times New Roman"/>
        </w:rPr>
        <w:t>4</w:t>
      </w:r>
      <w:r w:rsidR="00481544" w:rsidRPr="00147E47">
        <w:rPr>
          <w:rFonts w:cs="Times New Roman"/>
        </w:rPr>
        <w:t>3</w:t>
      </w:r>
      <w:r w:rsidR="0099039C" w:rsidRPr="00147E47">
        <w:rPr>
          <w:rFonts w:cs="Times New Roman"/>
        </w:rPr>
        <w:t xml:space="preserve"> </w:t>
      </w:r>
      <w:r w:rsidR="00A86AE0" w:rsidRPr="00147E47">
        <w:rPr>
          <w:rFonts w:cs="Times New Roman"/>
        </w:rPr>
        <w:t>kalvar</w:t>
      </w:r>
      <w:r w:rsidR="00481544" w:rsidRPr="00147E47">
        <w:rPr>
          <w:rFonts w:cs="Times New Roman"/>
        </w:rPr>
        <w:t xml:space="preserve">. </w:t>
      </w:r>
      <w:bookmarkStart w:id="9" w:name="_Toc536028038"/>
      <w:bookmarkStart w:id="10" w:name="_Toc536028868"/>
      <w:r w:rsidR="001B4145" w:rsidRPr="000F3025">
        <w:rPr>
          <w:rFonts w:eastAsia="Times New Roman" w:cs="Times New Roman"/>
        </w:rPr>
        <w:t xml:space="preserve">Av de </w:t>
      </w:r>
      <w:r w:rsidR="00282808" w:rsidRPr="000F3025">
        <w:rPr>
          <w:rFonts w:eastAsia="Times New Roman" w:cs="Times New Roman"/>
        </w:rPr>
        <w:t>26</w:t>
      </w:r>
      <w:r w:rsidR="0099039C" w:rsidRPr="000F3025">
        <w:rPr>
          <w:rFonts w:eastAsia="Times New Roman" w:cs="Times New Roman"/>
        </w:rPr>
        <w:t xml:space="preserve"> kor som kalvade, </w:t>
      </w:r>
      <w:r w:rsidR="00335EDE" w:rsidRPr="00DD5F3F">
        <w:rPr>
          <w:rFonts w:eastAsia="Times New Roman" w:cs="Times New Roman"/>
        </w:rPr>
        <w:t>födde</w:t>
      </w:r>
      <w:r w:rsidR="0099039C" w:rsidRPr="00DD5F3F">
        <w:rPr>
          <w:rFonts w:eastAsia="Times New Roman" w:cs="Times New Roman"/>
        </w:rPr>
        <w:t xml:space="preserve"> </w:t>
      </w:r>
      <w:r w:rsidR="00335EDE" w:rsidRPr="00DD5F3F">
        <w:rPr>
          <w:rFonts w:eastAsia="Times New Roman" w:cs="Times New Roman"/>
        </w:rPr>
        <w:t>1</w:t>
      </w:r>
      <w:r w:rsidR="000F3025" w:rsidRPr="00DD5F3F">
        <w:rPr>
          <w:rFonts w:eastAsia="Times New Roman" w:cs="Times New Roman"/>
        </w:rPr>
        <w:t>3</w:t>
      </w:r>
      <w:r w:rsidR="0099039C" w:rsidRPr="00DD5F3F">
        <w:rPr>
          <w:rFonts w:eastAsia="Times New Roman" w:cs="Times New Roman"/>
        </w:rPr>
        <w:t xml:space="preserve"> kor (</w:t>
      </w:r>
      <w:r w:rsidR="000F3025" w:rsidRPr="00DD5F3F">
        <w:rPr>
          <w:rFonts w:eastAsia="Times New Roman" w:cs="Times New Roman"/>
        </w:rPr>
        <w:t>50</w:t>
      </w:r>
      <w:r w:rsidR="00335EDE" w:rsidRPr="00DD5F3F">
        <w:rPr>
          <w:rFonts w:eastAsia="Times New Roman" w:cs="Times New Roman"/>
        </w:rPr>
        <w:t>%) dubbelkalvar</w:t>
      </w:r>
      <w:r w:rsidR="00D00601" w:rsidRPr="00DD5F3F">
        <w:rPr>
          <w:rFonts w:eastAsia="Times New Roman" w:cs="Times New Roman"/>
        </w:rPr>
        <w:t>,</w:t>
      </w:r>
      <w:r w:rsidR="00335EDE" w:rsidRPr="00DD5F3F">
        <w:rPr>
          <w:rFonts w:eastAsia="Times New Roman" w:cs="Times New Roman"/>
        </w:rPr>
        <w:t xml:space="preserve"> </w:t>
      </w:r>
      <w:r w:rsidR="00D00601" w:rsidRPr="00DD5F3F">
        <w:rPr>
          <w:rFonts w:eastAsia="Times New Roman" w:cs="Times New Roman"/>
        </w:rPr>
        <w:t>1</w:t>
      </w:r>
      <w:r w:rsidR="000F3025" w:rsidRPr="00DD5F3F">
        <w:rPr>
          <w:rFonts w:eastAsia="Times New Roman" w:cs="Times New Roman"/>
        </w:rPr>
        <w:t>1</w:t>
      </w:r>
      <w:r w:rsidR="00335EDE" w:rsidRPr="00DD5F3F">
        <w:rPr>
          <w:rFonts w:eastAsia="Times New Roman" w:cs="Times New Roman"/>
        </w:rPr>
        <w:t xml:space="preserve"> </w:t>
      </w:r>
      <w:r w:rsidR="0099039C" w:rsidRPr="00DD5F3F">
        <w:rPr>
          <w:rFonts w:eastAsia="Times New Roman" w:cs="Times New Roman"/>
        </w:rPr>
        <w:t>kor fick</w:t>
      </w:r>
      <w:r w:rsidR="00335EDE" w:rsidRPr="00DD5F3F">
        <w:rPr>
          <w:rFonts w:eastAsia="Times New Roman" w:cs="Times New Roman"/>
        </w:rPr>
        <w:t xml:space="preserve"> </w:t>
      </w:r>
      <w:r w:rsidR="0099039C" w:rsidRPr="00DD5F3F">
        <w:rPr>
          <w:rFonts w:eastAsia="Times New Roman" w:cs="Times New Roman"/>
        </w:rPr>
        <w:t>enkelkalv (</w:t>
      </w:r>
      <w:r w:rsidR="000F3025" w:rsidRPr="00DD5F3F">
        <w:rPr>
          <w:rFonts w:eastAsia="Times New Roman" w:cs="Times New Roman"/>
        </w:rPr>
        <w:t>42</w:t>
      </w:r>
      <w:r w:rsidR="0099039C" w:rsidRPr="00DD5F3F">
        <w:rPr>
          <w:rFonts w:eastAsia="Times New Roman" w:cs="Times New Roman"/>
        </w:rPr>
        <w:t>%)</w:t>
      </w:r>
      <w:r w:rsidR="00D00601" w:rsidRPr="000F3025">
        <w:rPr>
          <w:rFonts w:eastAsia="Times New Roman" w:cs="Times New Roman"/>
        </w:rPr>
        <w:t xml:space="preserve"> och </w:t>
      </w:r>
      <w:r w:rsidR="000F3025" w:rsidRPr="000F3025">
        <w:rPr>
          <w:rFonts w:eastAsia="Times New Roman" w:cs="Times New Roman"/>
        </w:rPr>
        <w:t>två kor</w:t>
      </w:r>
      <w:r w:rsidR="00D00601" w:rsidRPr="000F3025">
        <w:rPr>
          <w:rFonts w:eastAsia="Times New Roman" w:cs="Times New Roman"/>
        </w:rPr>
        <w:t xml:space="preserve"> födde tre kalvar (trillingar, </w:t>
      </w:r>
      <w:r w:rsidR="000F3025" w:rsidRPr="000F3025">
        <w:rPr>
          <w:rFonts w:eastAsia="Times New Roman" w:cs="Times New Roman"/>
        </w:rPr>
        <w:t>8</w:t>
      </w:r>
      <w:r w:rsidR="00D00601" w:rsidRPr="000F3025">
        <w:rPr>
          <w:rFonts w:eastAsia="Times New Roman" w:cs="Times New Roman"/>
        </w:rPr>
        <w:t>%)</w:t>
      </w:r>
      <w:r w:rsidR="00335EDE" w:rsidRPr="000F3025">
        <w:rPr>
          <w:rFonts w:eastAsia="Times New Roman" w:cs="Times New Roman"/>
        </w:rPr>
        <w:t xml:space="preserve">. </w:t>
      </w:r>
      <w:r w:rsidR="000F3025" w:rsidRPr="00117ACE">
        <w:rPr>
          <w:rFonts w:cs="Times New Roman"/>
        </w:rPr>
        <w:t>Notera att de kor vi följer, inte nödvändigtvis är representativa för älgkornas åldersfördelning i området (</w:t>
      </w:r>
      <w:r w:rsidR="000F3025" w:rsidRPr="00117ACE">
        <w:t xml:space="preserve">9.5 år </w:t>
      </w:r>
      <w:r w:rsidR="000F3025" w:rsidRPr="00117ACE">
        <w:rPr>
          <w:rFonts w:cs="Times New Roman"/>
        </w:rPr>
        <w:t>±</w:t>
      </w:r>
      <w:r w:rsidR="000F3025" w:rsidRPr="00117ACE">
        <w:t xml:space="preserve"> 2.7 år </w:t>
      </w:r>
      <w:r w:rsidR="000F3025" w:rsidRPr="000F3025">
        <w:t>standardavvikelse, enligt</w:t>
      </w:r>
      <w:r w:rsidR="000F3025" w:rsidRPr="000F3025">
        <w:rPr>
          <w:rFonts w:cs="Times New Roman"/>
        </w:rPr>
        <w:t xml:space="preserve"> ålderskattning baserad på tandslitage vid märkningstillfälle). </w:t>
      </w:r>
      <w:r w:rsidR="000F3025" w:rsidRPr="000F3025">
        <w:rPr>
          <w:rFonts w:eastAsia="Times New Roman" w:cs="Times New Roman"/>
        </w:rPr>
        <w:t>M</w:t>
      </w:r>
      <w:r w:rsidR="00752C79" w:rsidRPr="000F3025">
        <w:rPr>
          <w:rFonts w:eastAsia="Times New Roman" w:cs="Times New Roman"/>
        </w:rPr>
        <w:t>edelålder</w:t>
      </w:r>
      <w:r w:rsidR="005F59C8" w:rsidRPr="000F3025">
        <w:rPr>
          <w:rFonts w:eastAsia="Times New Roman" w:cs="Times New Roman"/>
        </w:rPr>
        <w:t>n</w:t>
      </w:r>
      <w:r w:rsidR="00752C79" w:rsidRPr="000F3025">
        <w:rPr>
          <w:rFonts w:eastAsia="Times New Roman" w:cs="Times New Roman"/>
        </w:rPr>
        <w:t xml:space="preserve"> </w:t>
      </w:r>
      <w:r w:rsidR="000F3025" w:rsidRPr="000F3025">
        <w:rPr>
          <w:rFonts w:eastAsia="Times New Roman" w:cs="Times New Roman"/>
        </w:rPr>
        <w:t xml:space="preserve">var </w:t>
      </w:r>
      <w:r w:rsidR="00DE6CAB" w:rsidRPr="000F3025">
        <w:rPr>
          <w:rFonts w:eastAsia="Times New Roman" w:cs="Times New Roman"/>
        </w:rPr>
        <w:t>8.</w:t>
      </w:r>
      <w:r w:rsidR="000F3025" w:rsidRPr="00190E66">
        <w:rPr>
          <w:rFonts w:eastAsia="Times New Roman" w:cs="Times New Roman"/>
        </w:rPr>
        <w:t>5</w:t>
      </w:r>
      <w:r w:rsidR="00752C79" w:rsidRPr="00190E66">
        <w:rPr>
          <w:rFonts w:eastAsia="Times New Roman" w:cs="Times New Roman"/>
        </w:rPr>
        <w:t xml:space="preserve"> år </w:t>
      </w:r>
      <w:r w:rsidR="00D00601" w:rsidRPr="00190E66">
        <w:rPr>
          <w:rFonts w:eastAsia="Times New Roman" w:cs="Times New Roman"/>
        </w:rPr>
        <w:t>f</w:t>
      </w:r>
      <w:r w:rsidR="00752C79" w:rsidRPr="00190E66">
        <w:rPr>
          <w:rFonts w:eastAsia="Times New Roman" w:cs="Times New Roman"/>
        </w:rPr>
        <w:t>ör korna som födde enkelkalv</w:t>
      </w:r>
      <w:r w:rsidR="00D00601" w:rsidRPr="00190E66">
        <w:rPr>
          <w:rFonts w:eastAsia="Times New Roman" w:cs="Times New Roman"/>
        </w:rPr>
        <w:t xml:space="preserve">, </w:t>
      </w:r>
      <w:r w:rsidR="000F3025" w:rsidRPr="00190E66">
        <w:rPr>
          <w:rFonts w:eastAsia="Times New Roman" w:cs="Times New Roman"/>
        </w:rPr>
        <w:t>10.1</w:t>
      </w:r>
      <w:r w:rsidR="00D00601" w:rsidRPr="00190E66">
        <w:rPr>
          <w:rFonts w:eastAsia="Times New Roman" w:cs="Times New Roman"/>
        </w:rPr>
        <w:t xml:space="preserve"> år för kor</w:t>
      </w:r>
      <w:r w:rsidR="00752C79" w:rsidRPr="00190E66">
        <w:rPr>
          <w:rFonts w:eastAsia="Times New Roman" w:cs="Times New Roman"/>
        </w:rPr>
        <w:t xml:space="preserve"> som födde dubbelkalv</w:t>
      </w:r>
      <w:r w:rsidR="00D00601" w:rsidRPr="00190E66">
        <w:rPr>
          <w:rFonts w:eastAsia="Times New Roman" w:cs="Times New Roman"/>
        </w:rPr>
        <w:t xml:space="preserve"> och </w:t>
      </w:r>
      <w:r w:rsidR="000F3025" w:rsidRPr="00190E66">
        <w:rPr>
          <w:rFonts w:eastAsia="Times New Roman" w:cs="Times New Roman"/>
        </w:rPr>
        <w:t>10.5</w:t>
      </w:r>
      <w:r w:rsidR="00D00601" w:rsidRPr="00190E66">
        <w:rPr>
          <w:rFonts w:eastAsia="Times New Roman" w:cs="Times New Roman"/>
        </w:rPr>
        <w:t xml:space="preserve"> år för ko</w:t>
      </w:r>
      <w:r w:rsidR="000F3025" w:rsidRPr="00190E66">
        <w:rPr>
          <w:rFonts w:eastAsia="Times New Roman" w:cs="Times New Roman"/>
        </w:rPr>
        <w:t>rna</w:t>
      </w:r>
      <w:r w:rsidR="00D00601" w:rsidRPr="00190E66">
        <w:rPr>
          <w:rFonts w:eastAsia="Times New Roman" w:cs="Times New Roman"/>
        </w:rPr>
        <w:t xml:space="preserve"> som födde trillingkalvarna</w:t>
      </w:r>
      <w:r w:rsidR="00752C79" w:rsidRPr="00190E66">
        <w:rPr>
          <w:rFonts w:eastAsia="Times New Roman" w:cs="Times New Roman"/>
        </w:rPr>
        <w:t>.</w:t>
      </w:r>
      <w:r w:rsidR="00F8365A" w:rsidRPr="00190E66">
        <w:rPr>
          <w:rFonts w:eastAsia="Times New Roman" w:cs="Times New Roman"/>
        </w:rPr>
        <w:t xml:space="preserve"> </w:t>
      </w:r>
      <w:r w:rsidR="00752C79" w:rsidRPr="00190E66">
        <w:rPr>
          <w:rFonts w:eastAsia="Times New Roman" w:cs="Times New Roman"/>
        </w:rPr>
        <w:t>S</w:t>
      </w:r>
      <w:r w:rsidR="00335EDE" w:rsidRPr="00190E66">
        <w:rPr>
          <w:rFonts w:eastAsia="Times New Roman" w:cs="Times New Roman"/>
        </w:rPr>
        <w:t>ammanlagt var kalv-ko-kvoten 1.</w:t>
      </w:r>
      <w:r w:rsidR="00A408C2" w:rsidRPr="00190E66">
        <w:rPr>
          <w:rFonts w:eastAsia="Times New Roman" w:cs="Times New Roman"/>
        </w:rPr>
        <w:t>48</w:t>
      </w:r>
      <w:r w:rsidR="00EA3333" w:rsidRPr="00190E66">
        <w:rPr>
          <w:rFonts w:eastAsia="Times New Roman" w:cs="Times New Roman"/>
        </w:rPr>
        <w:t xml:space="preserve"> (</w:t>
      </w:r>
      <w:r w:rsidR="00646E90" w:rsidRPr="00190E66">
        <w:rPr>
          <w:rFonts w:eastAsia="Times New Roman" w:cs="Times New Roman"/>
        </w:rPr>
        <w:t>43</w:t>
      </w:r>
      <w:r w:rsidR="0099039C" w:rsidRPr="00190E66">
        <w:rPr>
          <w:rFonts w:eastAsia="Times New Roman" w:cs="Times New Roman"/>
        </w:rPr>
        <w:t>/</w:t>
      </w:r>
      <w:r w:rsidR="00646E90" w:rsidRPr="00190E66">
        <w:rPr>
          <w:rFonts w:eastAsia="Times New Roman" w:cs="Times New Roman"/>
        </w:rPr>
        <w:t>29</w:t>
      </w:r>
      <w:r w:rsidR="00F8365A" w:rsidRPr="00190E66">
        <w:rPr>
          <w:rFonts w:eastAsia="Times New Roman" w:cs="Times New Roman"/>
        </w:rPr>
        <w:t xml:space="preserve">). Medelkalvningsdagen var </w:t>
      </w:r>
      <w:r w:rsidR="00190E66" w:rsidRPr="00190E66">
        <w:rPr>
          <w:rFonts w:eastAsia="Times New Roman" w:cs="Times New Roman"/>
        </w:rPr>
        <w:t>19</w:t>
      </w:r>
      <w:r w:rsidR="0099039C" w:rsidRPr="00190E66">
        <w:rPr>
          <w:rFonts w:eastAsia="Times New Roman" w:cs="Times New Roman"/>
        </w:rPr>
        <w:t>:</w:t>
      </w:r>
      <w:r w:rsidR="00A408C2" w:rsidRPr="00190E66">
        <w:rPr>
          <w:rFonts w:eastAsia="Times New Roman" w:cs="Times New Roman"/>
        </w:rPr>
        <w:t>e</w:t>
      </w:r>
      <w:r w:rsidR="0099039C" w:rsidRPr="00190E66">
        <w:rPr>
          <w:rFonts w:eastAsia="Times New Roman" w:cs="Times New Roman"/>
        </w:rPr>
        <w:t xml:space="preserve"> maj</w:t>
      </w:r>
      <w:bookmarkEnd w:id="9"/>
      <w:bookmarkEnd w:id="10"/>
      <w:r w:rsidR="00E40CFC" w:rsidRPr="00190E66">
        <w:rPr>
          <w:rFonts w:eastAsia="Times New Roman" w:cs="Times New Roman"/>
        </w:rPr>
        <w:t>, f</w:t>
      </w:r>
      <w:r w:rsidR="001B4145" w:rsidRPr="00190E66">
        <w:rPr>
          <w:rFonts w:eastAsia="Times New Roman" w:cs="Times New Roman"/>
        </w:rPr>
        <w:t>örsta kalv</w:t>
      </w:r>
      <w:r w:rsidR="00E40CFC" w:rsidRPr="00190E66">
        <w:rPr>
          <w:rFonts w:eastAsia="Times New Roman" w:cs="Times New Roman"/>
        </w:rPr>
        <w:t>en föddes</w:t>
      </w:r>
      <w:r w:rsidR="001B4145" w:rsidRPr="00190E66">
        <w:rPr>
          <w:rFonts w:eastAsia="Times New Roman" w:cs="Times New Roman"/>
        </w:rPr>
        <w:t xml:space="preserve"> </w:t>
      </w:r>
      <w:r w:rsidR="00FB7EB4" w:rsidRPr="00190E66">
        <w:rPr>
          <w:rFonts w:eastAsia="Times New Roman" w:cs="Times New Roman"/>
        </w:rPr>
        <w:t xml:space="preserve">redan </w:t>
      </w:r>
      <w:r w:rsidR="00190E66" w:rsidRPr="00190E66">
        <w:rPr>
          <w:rFonts w:eastAsia="Times New Roman" w:cs="Times New Roman"/>
        </w:rPr>
        <w:t>11</w:t>
      </w:r>
      <w:r w:rsidR="001B4145" w:rsidRPr="00190E66">
        <w:rPr>
          <w:rFonts w:eastAsia="Times New Roman" w:cs="Times New Roman"/>
        </w:rPr>
        <w:t xml:space="preserve">:e maj och sista </w:t>
      </w:r>
      <w:r w:rsidR="00190E66" w:rsidRPr="00190E66">
        <w:rPr>
          <w:rFonts w:eastAsia="Times New Roman" w:cs="Times New Roman"/>
        </w:rPr>
        <w:t>28</w:t>
      </w:r>
      <w:r w:rsidR="0099039C" w:rsidRPr="00190E66">
        <w:rPr>
          <w:rFonts w:eastAsia="Times New Roman" w:cs="Times New Roman"/>
        </w:rPr>
        <w:t xml:space="preserve">:e </w:t>
      </w:r>
      <w:r w:rsidR="00190E66" w:rsidRPr="00190E66">
        <w:rPr>
          <w:rFonts w:eastAsia="Times New Roman" w:cs="Times New Roman"/>
        </w:rPr>
        <w:t>maj</w:t>
      </w:r>
      <w:r w:rsidR="0099039C" w:rsidRPr="00190E66">
        <w:rPr>
          <w:rFonts w:eastAsia="Times New Roman" w:cs="Times New Roman"/>
        </w:rPr>
        <w:t>.</w:t>
      </w:r>
      <w:r w:rsidR="001B4145" w:rsidRPr="00190E66">
        <w:rPr>
          <w:rFonts w:eastAsia="Times New Roman" w:cs="Times New Roman"/>
        </w:rPr>
        <w:t xml:space="preserve"> </w:t>
      </w:r>
    </w:p>
    <w:p w14:paraId="6D9DC59E" w14:textId="1841AF47" w:rsidR="00602B48" w:rsidRPr="00190E66" w:rsidRDefault="00B679BA" w:rsidP="00034C0D">
      <w:pPr>
        <w:spacing w:line="283" w:lineRule="auto"/>
        <w:ind w:firstLine="357"/>
        <w:rPr>
          <w:rFonts w:eastAsia="Times New Roman" w:cs="Times New Roman"/>
        </w:rPr>
      </w:pPr>
      <w:r w:rsidRPr="00190E66">
        <w:rPr>
          <w:rFonts w:eastAsia="Times New Roman" w:cs="Times New Roman"/>
        </w:rPr>
        <w:t xml:space="preserve">Medan antal kalvar som föds är ett mått på älgkons kroppskondition </w:t>
      </w:r>
      <w:r w:rsidR="00DD5F3F">
        <w:rPr>
          <w:rFonts w:eastAsia="Times New Roman" w:cs="Times New Roman"/>
        </w:rPr>
        <w:t>inför</w:t>
      </w:r>
      <w:r w:rsidRPr="00190E66">
        <w:rPr>
          <w:rFonts w:eastAsia="Times New Roman" w:cs="Times New Roman"/>
        </w:rPr>
        <w:t xml:space="preserve"> brunsten (dvs efter sommaren för</w:t>
      </w:r>
      <w:r w:rsidR="00DD5F3F">
        <w:rPr>
          <w:rFonts w:eastAsia="Times New Roman" w:cs="Times New Roman"/>
        </w:rPr>
        <w:t>e</w:t>
      </w:r>
      <w:r w:rsidRPr="00190E66">
        <w:rPr>
          <w:rFonts w:eastAsia="Times New Roman" w:cs="Times New Roman"/>
        </w:rPr>
        <w:t xml:space="preserve">gående år), </w:t>
      </w:r>
      <w:r w:rsidR="00DD5F3F">
        <w:rPr>
          <w:rFonts w:eastAsia="Times New Roman" w:cs="Times New Roman"/>
        </w:rPr>
        <w:t>återspeglar</w:t>
      </w:r>
      <w:r w:rsidR="00602B48" w:rsidRPr="00190E66">
        <w:rPr>
          <w:rFonts w:eastAsia="Times New Roman" w:cs="Times New Roman"/>
        </w:rPr>
        <w:t xml:space="preserve"> kalvarnas vikt vid födelsen kons kroppskondition</w:t>
      </w:r>
      <w:r w:rsidRPr="00190E66">
        <w:rPr>
          <w:rFonts w:eastAsia="Times New Roman" w:cs="Times New Roman"/>
        </w:rPr>
        <w:t xml:space="preserve"> under dräktigheten</w:t>
      </w:r>
      <w:r w:rsidR="00602B48" w:rsidRPr="00190E66">
        <w:rPr>
          <w:rFonts w:eastAsia="Times New Roman" w:cs="Times New Roman"/>
        </w:rPr>
        <w:t xml:space="preserve"> (dvs kor i bra hull kan producera större kalvar jämför</w:t>
      </w:r>
      <w:r w:rsidR="00560FBA" w:rsidRPr="00190E66">
        <w:rPr>
          <w:rFonts w:eastAsia="Times New Roman" w:cs="Times New Roman"/>
        </w:rPr>
        <w:t>t</w:t>
      </w:r>
      <w:r w:rsidR="00602B48" w:rsidRPr="00190E66">
        <w:rPr>
          <w:rFonts w:eastAsia="Times New Roman" w:cs="Times New Roman"/>
        </w:rPr>
        <w:t xml:space="preserve"> med kor i sämre hull). Däremot speglar kalvarnas vikt under </w:t>
      </w:r>
      <w:r w:rsidR="00602B48" w:rsidRPr="00190E66">
        <w:rPr>
          <w:rFonts w:eastAsia="Times New Roman" w:cs="Times New Roman"/>
        </w:rPr>
        <w:lastRenderedPageBreak/>
        <w:t>hösten (dvs slaktvikt under jakten) i större utsträckning förutsättningar under sommaren (</w:t>
      </w:r>
      <w:r w:rsidR="00B8207B" w:rsidRPr="00190E66">
        <w:rPr>
          <w:rFonts w:eastAsia="Times New Roman" w:cs="Times New Roman"/>
        </w:rPr>
        <w:t>till exempel</w:t>
      </w:r>
      <w:r w:rsidR="00602B48" w:rsidRPr="00190E66">
        <w:rPr>
          <w:rFonts w:eastAsia="Times New Roman" w:cs="Times New Roman"/>
        </w:rPr>
        <w:t xml:space="preserve"> habitatkvalitet, väder, Holmes m fl 2021, 2023). </w:t>
      </w:r>
      <w:r w:rsidR="00350BAD" w:rsidRPr="00190E66">
        <w:rPr>
          <w:rFonts w:eastAsia="Times New Roman" w:cs="Times New Roman"/>
        </w:rPr>
        <w:t xml:space="preserve">Att mäta kalvar kort efter födelsen är </w:t>
      </w:r>
      <w:r w:rsidRPr="00190E66">
        <w:rPr>
          <w:rFonts w:eastAsia="Times New Roman" w:cs="Times New Roman"/>
        </w:rPr>
        <w:t xml:space="preserve">dock </w:t>
      </w:r>
      <w:r w:rsidR="00350BAD" w:rsidRPr="00190E66">
        <w:rPr>
          <w:rFonts w:eastAsia="Times New Roman" w:cs="Times New Roman"/>
        </w:rPr>
        <w:t>känslig</w:t>
      </w:r>
      <w:r w:rsidR="00560FBA" w:rsidRPr="00190E66">
        <w:rPr>
          <w:rFonts w:eastAsia="Times New Roman" w:cs="Times New Roman"/>
        </w:rPr>
        <w:t>t</w:t>
      </w:r>
      <w:r w:rsidR="00350BAD" w:rsidRPr="00190E66">
        <w:rPr>
          <w:rFonts w:eastAsia="Times New Roman" w:cs="Times New Roman"/>
        </w:rPr>
        <w:t xml:space="preserve"> och kräver noga avvägning av situationen för att inte störa</w:t>
      </w:r>
      <w:r w:rsidRPr="00190E66">
        <w:rPr>
          <w:rFonts w:eastAsia="Times New Roman" w:cs="Times New Roman"/>
        </w:rPr>
        <w:t xml:space="preserve"> ko-kalv relation</w:t>
      </w:r>
      <w:r w:rsidR="00DD5F3F">
        <w:rPr>
          <w:rFonts w:eastAsia="Times New Roman" w:cs="Times New Roman"/>
        </w:rPr>
        <w:t>en</w:t>
      </w:r>
      <w:r w:rsidRPr="00190E66">
        <w:rPr>
          <w:rFonts w:eastAsia="Times New Roman" w:cs="Times New Roman"/>
        </w:rPr>
        <w:t xml:space="preserve"> eller predationsrisken. </w:t>
      </w:r>
      <w:r w:rsidR="00350BAD" w:rsidRPr="00190E66">
        <w:rPr>
          <w:rFonts w:eastAsia="Times New Roman" w:cs="Times New Roman"/>
        </w:rPr>
        <w:t xml:space="preserve"> </w:t>
      </w:r>
      <w:r w:rsidR="00602B48" w:rsidRPr="00190E66">
        <w:rPr>
          <w:rFonts w:eastAsia="Times New Roman" w:cs="Times New Roman"/>
        </w:rPr>
        <w:t xml:space="preserve"> </w:t>
      </w:r>
    </w:p>
    <w:p w14:paraId="568CDCA6" w14:textId="5F8B4B36" w:rsidR="00880757" w:rsidRPr="00D679A5" w:rsidRDefault="00E35591" w:rsidP="00034C0D">
      <w:pPr>
        <w:spacing w:line="283" w:lineRule="auto"/>
        <w:ind w:firstLine="357"/>
        <w:rPr>
          <w:rFonts w:eastAsia="Times New Roman" w:cs="Times New Roman"/>
          <w:color w:val="FF0000"/>
        </w:rPr>
      </w:pPr>
      <w:r w:rsidRPr="00190E66">
        <w:rPr>
          <w:rFonts w:eastAsia="Times New Roman" w:cs="Times New Roman"/>
        </w:rPr>
        <w:t>A</w:t>
      </w:r>
      <w:r w:rsidR="00880757" w:rsidRPr="00190E66">
        <w:rPr>
          <w:rFonts w:eastAsia="Times New Roman" w:cs="Times New Roman"/>
        </w:rPr>
        <w:t xml:space="preserve">v de </w:t>
      </w:r>
      <w:r w:rsidR="0066046B" w:rsidRPr="00190E66">
        <w:rPr>
          <w:rFonts w:eastAsia="Times New Roman" w:cs="Times New Roman"/>
        </w:rPr>
        <w:t>4</w:t>
      </w:r>
      <w:r w:rsidR="007D3475">
        <w:rPr>
          <w:rFonts w:eastAsia="Times New Roman" w:cs="Times New Roman"/>
        </w:rPr>
        <w:t>3</w:t>
      </w:r>
      <w:r w:rsidR="00880757" w:rsidRPr="00190E66">
        <w:rPr>
          <w:rFonts w:eastAsia="Times New Roman" w:cs="Times New Roman"/>
        </w:rPr>
        <w:t xml:space="preserve"> årskalvar</w:t>
      </w:r>
      <w:r w:rsidR="007F2402" w:rsidRPr="00190E66">
        <w:rPr>
          <w:rFonts w:eastAsia="Times New Roman" w:cs="Times New Roman"/>
        </w:rPr>
        <w:t>na</w:t>
      </w:r>
      <w:r w:rsidR="00880757" w:rsidRPr="00190E66">
        <w:rPr>
          <w:rFonts w:eastAsia="Times New Roman" w:cs="Times New Roman"/>
        </w:rPr>
        <w:t xml:space="preserve"> som föddes, märkte och vägde vi </w:t>
      </w:r>
      <w:r w:rsidR="00190E66" w:rsidRPr="00190E66">
        <w:rPr>
          <w:rFonts w:eastAsia="Times New Roman" w:cs="Times New Roman"/>
        </w:rPr>
        <w:t>sex</w:t>
      </w:r>
      <w:r w:rsidR="00880757" w:rsidRPr="00190E66">
        <w:rPr>
          <w:rFonts w:eastAsia="Times New Roman" w:cs="Times New Roman"/>
        </w:rPr>
        <w:t xml:space="preserve"> </w:t>
      </w:r>
      <w:r w:rsidR="00547FB9" w:rsidRPr="00190E66">
        <w:rPr>
          <w:rFonts w:eastAsia="Times New Roman" w:cs="Times New Roman"/>
        </w:rPr>
        <w:t xml:space="preserve">kalvar. </w:t>
      </w:r>
      <w:r w:rsidR="00424FE2" w:rsidRPr="00190E66">
        <w:rPr>
          <w:rFonts w:eastAsia="Times New Roman" w:cs="Times New Roman"/>
        </w:rPr>
        <w:t>Av praktiska skäl lyckades vi inte att väga alla kalvar vid exakt samma tid efter födelsen. Kalvar</w:t>
      </w:r>
      <w:r w:rsidR="009B1D27" w:rsidRPr="00190E66">
        <w:rPr>
          <w:rFonts w:eastAsia="Times New Roman" w:cs="Times New Roman"/>
        </w:rPr>
        <w:t>na</w:t>
      </w:r>
      <w:r w:rsidR="00424FE2" w:rsidRPr="00190E66">
        <w:rPr>
          <w:rFonts w:eastAsia="Times New Roman" w:cs="Times New Roman"/>
        </w:rPr>
        <w:t xml:space="preserve"> ökar sin kroppsvikt i medel med upp mot </w:t>
      </w:r>
      <w:r w:rsidR="00DE51A6" w:rsidRPr="00190E66">
        <w:rPr>
          <w:rFonts w:eastAsia="Times New Roman" w:cs="Times New Roman"/>
        </w:rPr>
        <w:t>785</w:t>
      </w:r>
      <w:r w:rsidR="00424FE2" w:rsidRPr="00190E66">
        <w:rPr>
          <w:rFonts w:eastAsia="Times New Roman" w:cs="Times New Roman"/>
        </w:rPr>
        <w:t xml:space="preserve"> g på ett dygn</w:t>
      </w:r>
      <w:r w:rsidR="00DE51A6" w:rsidRPr="00190E66">
        <w:rPr>
          <w:rFonts w:eastAsia="Times New Roman" w:cs="Times New Roman"/>
        </w:rPr>
        <w:t xml:space="preserve"> (Reese &amp; Robbins 1994)</w:t>
      </w:r>
      <w:r w:rsidR="00424FE2" w:rsidRPr="00190E66">
        <w:rPr>
          <w:rFonts w:eastAsia="Times New Roman" w:cs="Times New Roman"/>
        </w:rPr>
        <w:t xml:space="preserve">. För att ta hänsyn till kalvens ålder vid mätningstillfälle justerade vi kalvens vikt </w:t>
      </w:r>
      <w:r w:rsidR="009B1D27" w:rsidRPr="00190E66">
        <w:rPr>
          <w:rFonts w:eastAsia="Times New Roman" w:cs="Times New Roman"/>
        </w:rPr>
        <w:t xml:space="preserve">genom att minska vikten med </w:t>
      </w:r>
      <w:r w:rsidR="00DE51A6" w:rsidRPr="00190E66">
        <w:rPr>
          <w:rFonts w:eastAsia="Times New Roman" w:cs="Times New Roman"/>
        </w:rPr>
        <w:t>785</w:t>
      </w:r>
      <w:r w:rsidR="00A2265F" w:rsidRPr="00190E66">
        <w:rPr>
          <w:rFonts w:eastAsia="Times New Roman" w:cs="Times New Roman"/>
        </w:rPr>
        <w:t xml:space="preserve"> </w:t>
      </w:r>
      <w:r w:rsidR="00DE51A6" w:rsidRPr="00190E66">
        <w:rPr>
          <w:rFonts w:eastAsia="Times New Roman" w:cs="Times New Roman"/>
        </w:rPr>
        <w:t>g</w:t>
      </w:r>
      <w:r w:rsidR="00A2265F" w:rsidRPr="00190E66">
        <w:rPr>
          <w:rFonts w:eastAsia="Times New Roman" w:cs="Times New Roman"/>
        </w:rPr>
        <w:t xml:space="preserve"> per dygn sen födelse</w:t>
      </w:r>
      <w:r w:rsidR="00424FE2" w:rsidRPr="00092F50">
        <w:rPr>
          <w:rFonts w:eastAsia="Times New Roman" w:cs="Times New Roman"/>
        </w:rPr>
        <w:t xml:space="preserve">. </w:t>
      </w:r>
      <w:r w:rsidR="00092F50" w:rsidRPr="00092F50">
        <w:rPr>
          <w:rFonts w:eastAsia="Times New Roman" w:cs="Times New Roman"/>
        </w:rPr>
        <w:t>Fyra av</w:t>
      </w:r>
      <w:r w:rsidR="009A618A" w:rsidRPr="00092F50">
        <w:rPr>
          <w:rFonts w:eastAsia="Times New Roman" w:cs="Times New Roman"/>
        </w:rPr>
        <w:t xml:space="preserve"> </w:t>
      </w:r>
      <w:r w:rsidR="00560FBA" w:rsidRPr="00092F50">
        <w:rPr>
          <w:rFonts w:eastAsia="Times New Roman" w:cs="Times New Roman"/>
        </w:rPr>
        <w:t xml:space="preserve">de </w:t>
      </w:r>
      <w:r w:rsidR="009A618A" w:rsidRPr="00092F50">
        <w:rPr>
          <w:rFonts w:eastAsia="Times New Roman" w:cs="Times New Roman"/>
        </w:rPr>
        <w:t>vägda kalvar</w:t>
      </w:r>
      <w:r w:rsidR="00560FBA" w:rsidRPr="00092F50">
        <w:rPr>
          <w:rFonts w:eastAsia="Times New Roman" w:cs="Times New Roman"/>
        </w:rPr>
        <w:t>na</w:t>
      </w:r>
      <w:r w:rsidR="009A618A" w:rsidRPr="00092F50">
        <w:rPr>
          <w:rFonts w:eastAsia="Times New Roman" w:cs="Times New Roman"/>
        </w:rPr>
        <w:t xml:space="preserve"> var </w:t>
      </w:r>
      <w:r w:rsidR="00092F50" w:rsidRPr="00092F50">
        <w:rPr>
          <w:rFonts w:eastAsia="Times New Roman" w:cs="Times New Roman"/>
        </w:rPr>
        <w:t>enkel</w:t>
      </w:r>
      <w:r w:rsidR="009A618A" w:rsidRPr="00092F50">
        <w:rPr>
          <w:rFonts w:eastAsia="Times New Roman" w:cs="Times New Roman"/>
        </w:rPr>
        <w:t>kalvar</w:t>
      </w:r>
      <w:r w:rsidR="00560FBA" w:rsidRPr="00092F50">
        <w:rPr>
          <w:rFonts w:eastAsia="Times New Roman" w:cs="Times New Roman"/>
        </w:rPr>
        <w:t>,</w:t>
      </w:r>
      <w:r w:rsidR="009A618A" w:rsidRPr="00092F50">
        <w:rPr>
          <w:rFonts w:eastAsia="Times New Roman" w:cs="Times New Roman"/>
        </w:rPr>
        <w:t xml:space="preserve"> </w:t>
      </w:r>
      <w:r w:rsidR="00560FBA" w:rsidRPr="00092F50">
        <w:rPr>
          <w:rFonts w:eastAsia="Times New Roman" w:cs="Times New Roman"/>
        </w:rPr>
        <w:t>vilket</w:t>
      </w:r>
      <w:r w:rsidR="009A618A" w:rsidRPr="00092F50">
        <w:rPr>
          <w:rFonts w:eastAsia="Times New Roman" w:cs="Times New Roman"/>
        </w:rPr>
        <w:t xml:space="preserve"> gör det svårt att uttala sig på e</w:t>
      </w:r>
      <w:r w:rsidR="00560FBA" w:rsidRPr="00092F50">
        <w:rPr>
          <w:rFonts w:eastAsia="Times New Roman" w:cs="Times New Roman"/>
        </w:rPr>
        <w:t>tt</w:t>
      </w:r>
      <w:r w:rsidR="009A618A" w:rsidRPr="00092F50">
        <w:rPr>
          <w:rFonts w:eastAsia="Times New Roman" w:cs="Times New Roman"/>
        </w:rPr>
        <w:t xml:space="preserve"> bredare plan om viktfördelning mellan enkel- och dubbelkalvar, samt mellan könen</w:t>
      </w:r>
      <w:r w:rsidR="00092F50" w:rsidRPr="00092F50">
        <w:rPr>
          <w:rFonts w:eastAsia="Times New Roman" w:cs="Times New Roman"/>
        </w:rPr>
        <w:t xml:space="preserve"> (Tabell 1)</w:t>
      </w:r>
      <w:r w:rsidR="009A618A" w:rsidRPr="00092F50">
        <w:rPr>
          <w:rFonts w:eastAsia="Times New Roman" w:cs="Times New Roman"/>
        </w:rPr>
        <w:t xml:space="preserve">. </w:t>
      </w:r>
    </w:p>
    <w:p w14:paraId="74F9A252" w14:textId="09927ED1" w:rsidR="00547FB9" w:rsidRPr="00D679A5" w:rsidRDefault="00547FB9" w:rsidP="00D43D04">
      <w:pPr>
        <w:spacing w:line="240" w:lineRule="auto"/>
        <w:ind w:firstLine="0"/>
        <w:jc w:val="left"/>
        <w:rPr>
          <w:rFonts w:eastAsia="Times New Roman" w:cs="Times New Roman"/>
          <w:color w:val="FF0000"/>
        </w:rPr>
      </w:pPr>
    </w:p>
    <w:p w14:paraId="27D52019" w14:textId="68571E75" w:rsidR="00547FB9" w:rsidRPr="00A27706" w:rsidRDefault="00547FB9" w:rsidP="00D43D04">
      <w:pPr>
        <w:spacing w:line="240" w:lineRule="auto"/>
        <w:ind w:firstLine="0"/>
        <w:jc w:val="left"/>
        <w:rPr>
          <w:rFonts w:ascii="Arial" w:eastAsia="Times New Roman" w:hAnsi="Arial" w:cs="Arial"/>
          <w:sz w:val="18"/>
          <w:szCs w:val="18"/>
        </w:rPr>
      </w:pPr>
      <w:r w:rsidRPr="00A27706">
        <w:rPr>
          <w:rFonts w:ascii="Arial" w:eastAsia="Times New Roman" w:hAnsi="Arial" w:cs="Arial"/>
          <w:b/>
          <w:sz w:val="18"/>
          <w:szCs w:val="18"/>
        </w:rPr>
        <w:t>Tabell 1</w:t>
      </w:r>
      <w:r w:rsidRPr="00A27706">
        <w:rPr>
          <w:rFonts w:ascii="Arial" w:eastAsia="Times New Roman" w:hAnsi="Arial" w:cs="Arial"/>
          <w:sz w:val="18"/>
          <w:szCs w:val="18"/>
        </w:rPr>
        <w:t>. Genomsnittlig levandevikt (kg) för årskalvar några dagar efter födelse</w:t>
      </w:r>
      <w:r w:rsidR="00D11C35" w:rsidRPr="00A27706">
        <w:rPr>
          <w:rFonts w:ascii="Arial" w:eastAsia="Times New Roman" w:hAnsi="Arial" w:cs="Arial"/>
          <w:sz w:val="18"/>
          <w:szCs w:val="18"/>
        </w:rPr>
        <w:t>, Ljusdal 202</w:t>
      </w:r>
      <w:r w:rsidR="00A27706" w:rsidRPr="00A27706">
        <w:rPr>
          <w:rFonts w:ascii="Arial" w:eastAsia="Times New Roman" w:hAnsi="Arial" w:cs="Arial"/>
          <w:sz w:val="18"/>
          <w:szCs w:val="18"/>
        </w:rPr>
        <w:t>4</w:t>
      </w:r>
      <w:r w:rsidRPr="00A27706">
        <w:rPr>
          <w:rFonts w:ascii="Arial" w:eastAsia="Times New Roman" w:hAnsi="Arial" w:cs="Arial"/>
          <w:sz w:val="18"/>
          <w:szCs w:val="18"/>
        </w:rPr>
        <w:t xml:space="preserve">. </w:t>
      </w:r>
    </w:p>
    <w:tbl>
      <w:tblPr>
        <w:tblStyle w:val="Tabellrutn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4"/>
        <w:gridCol w:w="1584"/>
        <w:gridCol w:w="1584"/>
      </w:tblGrid>
      <w:tr w:rsidR="00A27706" w:rsidRPr="00A27706" w14:paraId="60327414" w14:textId="77777777" w:rsidTr="00547FB9">
        <w:tc>
          <w:tcPr>
            <w:tcW w:w="1584" w:type="dxa"/>
            <w:tcBorders>
              <w:top w:val="single" w:sz="18" w:space="0" w:color="auto"/>
              <w:bottom w:val="single" w:sz="4" w:space="0" w:color="auto"/>
            </w:tcBorders>
          </w:tcPr>
          <w:p w14:paraId="363D1FBF" w14:textId="77777777" w:rsidR="00547FB9" w:rsidRPr="00A27706" w:rsidRDefault="00547FB9" w:rsidP="00D43D04">
            <w:pPr>
              <w:spacing w:line="240" w:lineRule="auto"/>
              <w:ind w:firstLine="0"/>
              <w:jc w:val="left"/>
            </w:pPr>
          </w:p>
        </w:tc>
        <w:tc>
          <w:tcPr>
            <w:tcW w:w="1584" w:type="dxa"/>
            <w:tcBorders>
              <w:top w:val="single" w:sz="18" w:space="0" w:color="auto"/>
              <w:bottom w:val="single" w:sz="4" w:space="0" w:color="auto"/>
            </w:tcBorders>
          </w:tcPr>
          <w:p w14:paraId="61F7B2DC" w14:textId="77777777" w:rsidR="00547FB9" w:rsidRPr="00A27706" w:rsidRDefault="00547FB9" w:rsidP="00F34706">
            <w:pPr>
              <w:spacing w:line="240" w:lineRule="auto"/>
              <w:ind w:firstLine="0"/>
              <w:jc w:val="center"/>
            </w:pPr>
            <w:r w:rsidRPr="00A27706">
              <w:t>Kvigkalv</w:t>
            </w:r>
          </w:p>
        </w:tc>
        <w:tc>
          <w:tcPr>
            <w:tcW w:w="1584" w:type="dxa"/>
            <w:tcBorders>
              <w:top w:val="single" w:sz="18" w:space="0" w:color="auto"/>
              <w:bottom w:val="single" w:sz="4" w:space="0" w:color="auto"/>
            </w:tcBorders>
          </w:tcPr>
          <w:p w14:paraId="76957EE8" w14:textId="77777777" w:rsidR="00547FB9" w:rsidRPr="00A27706" w:rsidRDefault="00547FB9" w:rsidP="00F34706">
            <w:pPr>
              <w:spacing w:line="240" w:lineRule="auto"/>
              <w:ind w:firstLine="0"/>
              <w:jc w:val="center"/>
            </w:pPr>
            <w:r w:rsidRPr="00A27706">
              <w:t>Tjurkalv</w:t>
            </w:r>
          </w:p>
        </w:tc>
      </w:tr>
      <w:tr w:rsidR="00A27706" w:rsidRPr="00A27706" w14:paraId="6EF3B69A" w14:textId="77777777" w:rsidTr="00547FB9">
        <w:tc>
          <w:tcPr>
            <w:tcW w:w="1584" w:type="dxa"/>
            <w:tcBorders>
              <w:top w:val="single" w:sz="4" w:space="0" w:color="auto"/>
            </w:tcBorders>
          </w:tcPr>
          <w:p w14:paraId="0A9C0F64" w14:textId="77777777" w:rsidR="00547FB9" w:rsidRPr="00A27706" w:rsidRDefault="00547FB9" w:rsidP="00D43D04">
            <w:pPr>
              <w:spacing w:line="240" w:lineRule="auto"/>
              <w:ind w:firstLine="0"/>
              <w:jc w:val="left"/>
            </w:pPr>
            <w:r w:rsidRPr="00A27706">
              <w:t>Enkelkalv</w:t>
            </w:r>
          </w:p>
        </w:tc>
        <w:tc>
          <w:tcPr>
            <w:tcW w:w="1584" w:type="dxa"/>
            <w:tcBorders>
              <w:top w:val="single" w:sz="4" w:space="0" w:color="auto"/>
            </w:tcBorders>
          </w:tcPr>
          <w:p w14:paraId="200726ED" w14:textId="7DA0B5C9" w:rsidR="00547FB9" w:rsidRPr="00A27706" w:rsidRDefault="00F34706" w:rsidP="009A618A">
            <w:pPr>
              <w:spacing w:line="240" w:lineRule="auto"/>
              <w:ind w:firstLine="0"/>
              <w:jc w:val="center"/>
            </w:pPr>
            <w:r w:rsidRPr="00A27706">
              <w:t>1</w:t>
            </w:r>
            <w:r w:rsidR="00A27706" w:rsidRPr="00A27706">
              <w:t>1</w:t>
            </w:r>
            <w:r w:rsidRPr="00A27706">
              <w:t>.</w:t>
            </w:r>
            <w:r w:rsidR="00A27706" w:rsidRPr="00A27706">
              <w:t>8</w:t>
            </w:r>
            <w:r w:rsidRPr="00A27706">
              <w:t xml:space="preserve"> (n=</w:t>
            </w:r>
            <w:r w:rsidR="00A27706" w:rsidRPr="00A27706">
              <w:t>2</w:t>
            </w:r>
            <w:r w:rsidRPr="00A27706">
              <w:t>)</w:t>
            </w:r>
          </w:p>
        </w:tc>
        <w:tc>
          <w:tcPr>
            <w:tcW w:w="1584" w:type="dxa"/>
            <w:tcBorders>
              <w:top w:val="single" w:sz="4" w:space="0" w:color="auto"/>
            </w:tcBorders>
          </w:tcPr>
          <w:p w14:paraId="4D6D2365" w14:textId="6C7262E7" w:rsidR="00547FB9" w:rsidRPr="00A27706" w:rsidRDefault="00A27706" w:rsidP="00F34706">
            <w:pPr>
              <w:spacing w:line="240" w:lineRule="auto"/>
              <w:ind w:firstLine="0"/>
              <w:jc w:val="center"/>
            </w:pPr>
            <w:r w:rsidRPr="00A27706">
              <w:t>17.9 (n=2)</w:t>
            </w:r>
          </w:p>
        </w:tc>
      </w:tr>
      <w:tr w:rsidR="00F34706" w:rsidRPr="00A27706" w14:paraId="358E80C0" w14:textId="77777777" w:rsidTr="00547FB9">
        <w:tc>
          <w:tcPr>
            <w:tcW w:w="1584" w:type="dxa"/>
            <w:tcBorders>
              <w:bottom w:val="single" w:sz="18" w:space="0" w:color="auto"/>
            </w:tcBorders>
          </w:tcPr>
          <w:p w14:paraId="16B114C7" w14:textId="282322DF" w:rsidR="00547FB9" w:rsidRPr="00A27706" w:rsidRDefault="003B4091" w:rsidP="003B4091">
            <w:pPr>
              <w:spacing w:line="240" w:lineRule="auto"/>
              <w:ind w:firstLine="0"/>
              <w:jc w:val="left"/>
            </w:pPr>
            <w:r w:rsidRPr="00A27706">
              <w:t>Dubbel</w:t>
            </w:r>
            <w:r w:rsidR="00547FB9" w:rsidRPr="00A27706">
              <w:t>kalv</w:t>
            </w:r>
          </w:p>
        </w:tc>
        <w:tc>
          <w:tcPr>
            <w:tcW w:w="1584" w:type="dxa"/>
            <w:tcBorders>
              <w:bottom w:val="single" w:sz="18" w:space="0" w:color="auto"/>
            </w:tcBorders>
          </w:tcPr>
          <w:p w14:paraId="2276E040" w14:textId="684FC8CF" w:rsidR="00547FB9" w:rsidRPr="00A27706" w:rsidRDefault="00A27706" w:rsidP="009A618A">
            <w:pPr>
              <w:spacing w:line="240" w:lineRule="auto"/>
              <w:ind w:firstLine="0"/>
              <w:jc w:val="center"/>
            </w:pPr>
            <w:r w:rsidRPr="00A27706">
              <w:t>-</w:t>
            </w:r>
          </w:p>
        </w:tc>
        <w:tc>
          <w:tcPr>
            <w:tcW w:w="1584" w:type="dxa"/>
            <w:tcBorders>
              <w:bottom w:val="single" w:sz="18" w:space="0" w:color="auto"/>
            </w:tcBorders>
          </w:tcPr>
          <w:p w14:paraId="4585B571" w14:textId="4007EC16" w:rsidR="00547FB9" w:rsidRPr="00A27706" w:rsidRDefault="00F34706" w:rsidP="009A618A">
            <w:pPr>
              <w:spacing w:line="240" w:lineRule="auto"/>
              <w:ind w:firstLine="0"/>
              <w:jc w:val="center"/>
            </w:pPr>
            <w:r w:rsidRPr="00A27706">
              <w:t>1</w:t>
            </w:r>
            <w:r w:rsidR="00A27706" w:rsidRPr="00A27706">
              <w:t>0</w:t>
            </w:r>
            <w:r w:rsidRPr="00A27706">
              <w:t>.</w:t>
            </w:r>
            <w:r w:rsidR="00A27706" w:rsidRPr="00A27706">
              <w:t>2</w:t>
            </w:r>
            <w:r w:rsidRPr="00A27706">
              <w:t xml:space="preserve"> (n=</w:t>
            </w:r>
            <w:r w:rsidR="00A27706" w:rsidRPr="00A27706">
              <w:t>2</w:t>
            </w:r>
            <w:r w:rsidRPr="00A27706">
              <w:t>)</w:t>
            </w:r>
          </w:p>
        </w:tc>
      </w:tr>
    </w:tbl>
    <w:p w14:paraId="4EEF400B" w14:textId="77777777" w:rsidR="001C2F29" w:rsidRPr="00A27706" w:rsidRDefault="001C2F29" w:rsidP="00034C0D">
      <w:pPr>
        <w:pStyle w:val="TextefterrubrikTextafterheading"/>
        <w:spacing w:line="283" w:lineRule="auto"/>
        <w:rPr>
          <w:rFonts w:cs="Times New Roman"/>
        </w:rPr>
      </w:pPr>
      <w:bookmarkStart w:id="11" w:name="_Toc536028042"/>
      <w:bookmarkStart w:id="12" w:name="_Toc536028872"/>
    </w:p>
    <w:p w14:paraId="6619AE3A" w14:textId="364B9A76" w:rsidR="00F418E3" w:rsidRPr="008C4A67" w:rsidRDefault="00F418E3" w:rsidP="00034C0D">
      <w:pPr>
        <w:pStyle w:val="TextefterrubrikTextafterheading"/>
        <w:spacing w:line="283" w:lineRule="auto"/>
        <w:rPr>
          <w:rFonts w:cs="Times New Roman"/>
        </w:rPr>
      </w:pPr>
      <w:r w:rsidRPr="00CA2C2B">
        <w:rPr>
          <w:rFonts w:cs="Times New Roman"/>
        </w:rPr>
        <w:t xml:space="preserve">Kalvöverlevnad är en </w:t>
      </w:r>
      <w:r w:rsidR="009B1D27" w:rsidRPr="00CA2C2B">
        <w:rPr>
          <w:rFonts w:cs="Times New Roman"/>
        </w:rPr>
        <w:t xml:space="preserve">viktig </w:t>
      </w:r>
      <w:r w:rsidRPr="00CA2C2B">
        <w:rPr>
          <w:rFonts w:cs="Times New Roman"/>
        </w:rPr>
        <w:t xml:space="preserve">faktor för populationsutvecklingen. Därför följde vi kalvarnas överlevnad från </w:t>
      </w:r>
      <w:r w:rsidR="003B00B3">
        <w:rPr>
          <w:rFonts w:cs="Times New Roman"/>
        </w:rPr>
        <w:t>för</w:t>
      </w:r>
      <w:r w:rsidRPr="00CA2C2B">
        <w:rPr>
          <w:rFonts w:cs="Times New Roman"/>
        </w:rPr>
        <w:t xml:space="preserve">sommaren fram till vintern. Dessa data jämfördes med kalvarnas överlevnad i andra älgpopulationer i södra och norra Sverige. </w:t>
      </w:r>
      <w:r w:rsidR="00403792" w:rsidRPr="00CA2C2B">
        <w:rPr>
          <w:rFonts w:cs="Times New Roman"/>
        </w:rPr>
        <w:t>K</w:t>
      </w:r>
      <w:r w:rsidRPr="00CA2C2B">
        <w:rPr>
          <w:rFonts w:cs="Times New Roman"/>
        </w:rPr>
        <w:t xml:space="preserve">alvarnas överlevnad </w:t>
      </w:r>
      <w:r w:rsidR="003B00B3">
        <w:rPr>
          <w:rFonts w:cs="Times New Roman"/>
        </w:rPr>
        <w:t xml:space="preserve">i juni samt </w:t>
      </w:r>
      <w:r w:rsidRPr="00CA2C2B">
        <w:rPr>
          <w:rFonts w:cs="Times New Roman"/>
        </w:rPr>
        <w:t xml:space="preserve">före jakten </w:t>
      </w:r>
      <w:r w:rsidR="00403792" w:rsidRPr="00CA2C2B">
        <w:rPr>
          <w:rFonts w:cs="Times New Roman"/>
        </w:rPr>
        <w:t xml:space="preserve">kontrollerades i fält </w:t>
      </w:r>
      <w:r w:rsidRPr="00CA2C2B">
        <w:rPr>
          <w:rFonts w:cs="Times New Roman"/>
        </w:rPr>
        <w:t xml:space="preserve">för att skatta deras </w:t>
      </w:r>
      <w:r w:rsidR="003B00B3">
        <w:rPr>
          <w:rFonts w:cs="Times New Roman"/>
        </w:rPr>
        <w:t xml:space="preserve">initiala respektive </w:t>
      </w:r>
      <w:r w:rsidRPr="00CA2C2B">
        <w:rPr>
          <w:rFonts w:cs="Times New Roman"/>
        </w:rPr>
        <w:t xml:space="preserve">sommaröverlevnad. I </w:t>
      </w:r>
      <w:r w:rsidR="00403792" w:rsidRPr="00CA2C2B">
        <w:rPr>
          <w:rFonts w:cs="Times New Roman"/>
        </w:rPr>
        <w:t xml:space="preserve">studieområde </w:t>
      </w:r>
      <w:r w:rsidRPr="00CA2C2B">
        <w:rPr>
          <w:rFonts w:cs="Times New Roman"/>
        </w:rPr>
        <w:t xml:space="preserve">Ljusdal är </w:t>
      </w:r>
      <w:r w:rsidR="009B1D27" w:rsidRPr="00CA2C2B">
        <w:rPr>
          <w:rFonts w:cs="Times New Roman"/>
        </w:rPr>
        <w:t xml:space="preserve">brunbjörnspopulationen </w:t>
      </w:r>
      <w:r w:rsidRPr="00CA2C2B">
        <w:rPr>
          <w:rFonts w:cs="Times New Roman"/>
        </w:rPr>
        <w:t>stabil</w:t>
      </w:r>
      <w:r w:rsidR="009B1D27" w:rsidRPr="00CA2C2B">
        <w:rPr>
          <w:rFonts w:cs="Times New Roman"/>
        </w:rPr>
        <w:t>.</w:t>
      </w:r>
      <w:r w:rsidRPr="00CA2C2B">
        <w:rPr>
          <w:rFonts w:cs="Times New Roman"/>
        </w:rPr>
        <w:t xml:space="preserve"> </w:t>
      </w:r>
      <w:r w:rsidR="009B1D27" w:rsidRPr="00CA2C2B">
        <w:rPr>
          <w:rFonts w:cs="Times New Roman"/>
        </w:rPr>
        <w:t>V</w:t>
      </w:r>
      <w:r w:rsidRPr="00CA2C2B">
        <w:rPr>
          <w:rFonts w:cs="Times New Roman"/>
        </w:rPr>
        <w:t xml:space="preserve">arg </w:t>
      </w:r>
      <w:r w:rsidR="009B1D27" w:rsidRPr="00CA2C2B">
        <w:rPr>
          <w:rFonts w:cs="Times New Roman"/>
        </w:rPr>
        <w:t xml:space="preserve">och </w:t>
      </w:r>
      <w:r w:rsidR="00403792" w:rsidRPr="00CA2C2B">
        <w:rPr>
          <w:rFonts w:cs="Times New Roman"/>
        </w:rPr>
        <w:t xml:space="preserve">järv </w:t>
      </w:r>
      <w:r w:rsidR="009B1D27" w:rsidRPr="00CA2C2B">
        <w:rPr>
          <w:rFonts w:cs="Times New Roman"/>
        </w:rPr>
        <w:t>finns också i området</w:t>
      </w:r>
      <w:r w:rsidRPr="00CA2C2B">
        <w:rPr>
          <w:rFonts w:cs="Times New Roman"/>
        </w:rPr>
        <w:t xml:space="preserve">. Förekomsten av stora rovdjur påverkar årskalvarnas sommaröverlevnad där årskalvar </w:t>
      </w:r>
      <w:r w:rsidR="00A35563" w:rsidRPr="00CA2C2B">
        <w:rPr>
          <w:rFonts w:cs="Times New Roman"/>
        </w:rPr>
        <w:t xml:space="preserve">löper </w:t>
      </w:r>
      <w:r w:rsidR="006046F7" w:rsidRPr="00CA2C2B">
        <w:rPr>
          <w:rFonts w:cs="Times New Roman"/>
        </w:rPr>
        <w:t xml:space="preserve">stor risk för björnpredation </w:t>
      </w:r>
      <w:r w:rsidR="00B8207B" w:rsidRPr="00CA2C2B">
        <w:rPr>
          <w:rFonts w:cs="Times New Roman"/>
        </w:rPr>
        <w:t>framför allt</w:t>
      </w:r>
      <w:r w:rsidRPr="00CA2C2B">
        <w:rPr>
          <w:rFonts w:cs="Times New Roman"/>
        </w:rPr>
        <w:t xml:space="preserve"> under sina första fyra levnadsveckor </w:t>
      </w:r>
      <w:r w:rsidR="00A35563" w:rsidRPr="00CA2C2B">
        <w:rPr>
          <w:rFonts w:cs="Times New Roman"/>
        </w:rPr>
        <w:t>(Swenson m fl. 2007)</w:t>
      </w:r>
      <w:r w:rsidRPr="00CA2C2B">
        <w:rPr>
          <w:rFonts w:cs="Times New Roman"/>
        </w:rPr>
        <w:t xml:space="preserve">. </w:t>
      </w:r>
      <w:r w:rsidR="00A35563" w:rsidRPr="00CA2C2B">
        <w:rPr>
          <w:rFonts w:cs="Times New Roman"/>
        </w:rPr>
        <w:t>Trots att</w:t>
      </w:r>
      <w:r w:rsidR="009A11B4" w:rsidRPr="00CA2C2B">
        <w:rPr>
          <w:rFonts w:cs="Times New Roman"/>
        </w:rPr>
        <w:t xml:space="preserve"> inlärningen går snabbt för</w:t>
      </w:r>
      <w:r w:rsidR="00A35563" w:rsidRPr="00CA2C2B">
        <w:rPr>
          <w:rFonts w:cs="Times New Roman"/>
        </w:rPr>
        <w:t xml:space="preserve"> ä</w:t>
      </w:r>
      <w:r w:rsidRPr="00CA2C2B">
        <w:rPr>
          <w:rFonts w:cs="Times New Roman"/>
        </w:rPr>
        <w:t>lgkor</w:t>
      </w:r>
      <w:r w:rsidR="00A35563" w:rsidRPr="00CA2C2B">
        <w:rPr>
          <w:rFonts w:cs="Times New Roman"/>
        </w:rPr>
        <w:t xml:space="preserve">na </w:t>
      </w:r>
      <w:r w:rsidR="009A11B4" w:rsidRPr="00CA2C2B">
        <w:rPr>
          <w:rFonts w:cs="Times New Roman"/>
        </w:rPr>
        <w:t xml:space="preserve">genom att anpassa sitt beteende </w:t>
      </w:r>
      <w:r w:rsidR="00A35563" w:rsidRPr="00CA2C2B">
        <w:rPr>
          <w:rFonts w:cs="Times New Roman"/>
        </w:rPr>
        <w:t xml:space="preserve">i områden där </w:t>
      </w:r>
      <w:r w:rsidR="00612032" w:rsidRPr="00CA2C2B">
        <w:rPr>
          <w:rFonts w:cs="Times New Roman"/>
        </w:rPr>
        <w:t>björnstammen expandera</w:t>
      </w:r>
      <w:r w:rsidR="00403792" w:rsidRPr="00CA2C2B">
        <w:rPr>
          <w:rFonts w:cs="Times New Roman"/>
        </w:rPr>
        <w:t>r</w:t>
      </w:r>
      <w:r w:rsidR="00612032" w:rsidRPr="00CA2C2B">
        <w:rPr>
          <w:rFonts w:cs="Times New Roman"/>
        </w:rPr>
        <w:t xml:space="preserve"> (Berger et al. 2001)</w:t>
      </w:r>
      <w:r w:rsidR="00403792" w:rsidRPr="00CA2C2B">
        <w:rPr>
          <w:rFonts w:cs="Times New Roman"/>
        </w:rPr>
        <w:t>,</w:t>
      </w:r>
      <w:r w:rsidR="00612032" w:rsidRPr="00CA2C2B">
        <w:rPr>
          <w:rFonts w:cs="Times New Roman"/>
        </w:rPr>
        <w:t xml:space="preserve"> </w:t>
      </w:r>
      <w:r w:rsidR="00403792" w:rsidRPr="00CA2C2B">
        <w:rPr>
          <w:rFonts w:cs="Times New Roman"/>
        </w:rPr>
        <w:t>reducerar</w:t>
      </w:r>
      <w:r w:rsidR="00612032" w:rsidRPr="00CA2C2B">
        <w:rPr>
          <w:rFonts w:cs="Times New Roman"/>
        </w:rPr>
        <w:t xml:space="preserve"> </w:t>
      </w:r>
      <w:r w:rsidR="00403792" w:rsidRPr="00CA2C2B">
        <w:rPr>
          <w:rFonts w:cs="Times New Roman"/>
        </w:rPr>
        <w:t xml:space="preserve">ändå </w:t>
      </w:r>
      <w:r w:rsidR="00612032" w:rsidRPr="00CA2C2B">
        <w:rPr>
          <w:rFonts w:cs="Times New Roman"/>
        </w:rPr>
        <w:t>björnpredation antal</w:t>
      </w:r>
      <w:r w:rsidR="006B6F80" w:rsidRPr="00CA2C2B">
        <w:rPr>
          <w:rFonts w:cs="Times New Roman"/>
        </w:rPr>
        <w:t>et</w:t>
      </w:r>
      <w:r w:rsidR="00612032" w:rsidRPr="00CA2C2B">
        <w:rPr>
          <w:rFonts w:cs="Times New Roman"/>
        </w:rPr>
        <w:t xml:space="preserve"> årskalvar som överlever fram till jakten. </w:t>
      </w:r>
      <w:r w:rsidR="00FB0D0F" w:rsidRPr="00CA2C2B">
        <w:rPr>
          <w:rFonts w:cs="Times New Roman"/>
        </w:rPr>
        <w:t xml:space="preserve">I vår </w:t>
      </w:r>
      <w:r w:rsidR="00FB0D0F" w:rsidRPr="008C4A67">
        <w:rPr>
          <w:rFonts w:cs="Times New Roman"/>
        </w:rPr>
        <w:t>sammanställning utgår vi ifrån att f</w:t>
      </w:r>
      <w:r w:rsidR="00752C79" w:rsidRPr="008C4A67">
        <w:rPr>
          <w:rFonts w:cs="Times New Roman"/>
        </w:rPr>
        <w:t xml:space="preserve">ör </w:t>
      </w:r>
      <w:r w:rsidR="00FB0D0F" w:rsidRPr="008C4A67">
        <w:rPr>
          <w:rFonts w:cs="Times New Roman"/>
        </w:rPr>
        <w:t>kor som</w:t>
      </w:r>
      <w:r w:rsidR="00752C79" w:rsidRPr="008C4A67">
        <w:t xml:space="preserve"> vi inte kunde observera </w:t>
      </w:r>
      <w:r w:rsidR="00FB0D0F" w:rsidRPr="008C4A67">
        <w:t>och därmed inte kunde bekräfta en kalvförlust att k</w:t>
      </w:r>
      <w:r w:rsidR="00752C79" w:rsidRPr="008C4A67">
        <w:rPr>
          <w:rFonts w:cs="Times New Roman"/>
        </w:rPr>
        <w:t>alvar</w:t>
      </w:r>
      <w:r w:rsidR="00FB0D0F" w:rsidRPr="008C4A67">
        <w:rPr>
          <w:rFonts w:cs="Times New Roman"/>
        </w:rPr>
        <w:t>na är vid liv.</w:t>
      </w:r>
      <w:r w:rsidR="00752C79" w:rsidRPr="008C4A67">
        <w:rPr>
          <w:rFonts w:cs="Times New Roman"/>
        </w:rPr>
        <w:t xml:space="preserve"> </w:t>
      </w:r>
    </w:p>
    <w:p w14:paraId="5C30F059" w14:textId="299CFB84" w:rsidR="00735159" w:rsidRPr="00227292" w:rsidRDefault="00752C79" w:rsidP="00F30236">
      <w:pPr>
        <w:spacing w:line="283" w:lineRule="auto"/>
        <w:ind w:firstLine="357"/>
      </w:pPr>
      <w:r w:rsidRPr="008C4A67">
        <w:t xml:space="preserve">Av de </w:t>
      </w:r>
      <w:r w:rsidR="00E40CFC" w:rsidRPr="008C4A67">
        <w:t xml:space="preserve">minst </w:t>
      </w:r>
      <w:r w:rsidRPr="008C4A67">
        <w:t>4</w:t>
      </w:r>
      <w:r w:rsidR="00CA2C2B" w:rsidRPr="008C4A67">
        <w:t>3</w:t>
      </w:r>
      <w:r w:rsidR="00B679BA" w:rsidRPr="008C4A67">
        <w:t xml:space="preserve"> årskalvar som 2</w:t>
      </w:r>
      <w:r w:rsidR="00CA2C2B" w:rsidRPr="008C4A67">
        <w:t>6</w:t>
      </w:r>
      <w:r w:rsidR="007138C8" w:rsidRPr="008C4A67">
        <w:t xml:space="preserve"> GPS-märkta kor födde under </w:t>
      </w:r>
      <w:r w:rsidR="00403792" w:rsidRPr="008C4A67">
        <w:t>våren/för</w:t>
      </w:r>
      <w:r w:rsidRPr="008C4A67">
        <w:t>sommaren 202</w:t>
      </w:r>
      <w:r w:rsidR="00CA2C2B" w:rsidRPr="008C4A67">
        <w:t>4</w:t>
      </w:r>
      <w:r w:rsidRPr="008C4A67">
        <w:t xml:space="preserve"> </w:t>
      </w:r>
      <w:r w:rsidR="008C4A67">
        <w:t>var</w:t>
      </w:r>
      <w:r w:rsidRPr="008C4A67">
        <w:t xml:space="preserve"> </w:t>
      </w:r>
      <w:r w:rsidR="00CA2C2B" w:rsidRPr="008C4A67">
        <w:t>sex</w:t>
      </w:r>
      <w:r w:rsidR="007138C8" w:rsidRPr="008C4A67">
        <w:t xml:space="preserve"> död</w:t>
      </w:r>
      <w:r w:rsidRPr="008C4A67">
        <w:t>a</w:t>
      </w:r>
      <w:r w:rsidR="007138C8" w:rsidRPr="008C4A67">
        <w:t xml:space="preserve"> </w:t>
      </w:r>
      <w:r w:rsidR="006046F7" w:rsidRPr="008C4A67">
        <w:t xml:space="preserve">redan </w:t>
      </w:r>
      <w:r w:rsidR="007138C8" w:rsidRPr="008C4A67">
        <w:t>vid första fältbesöket</w:t>
      </w:r>
      <w:r w:rsidR="008C4A67" w:rsidRPr="008C4A67">
        <w:t xml:space="preserve"> (inom en vecka efter födelse</w:t>
      </w:r>
      <w:r w:rsidR="008C4A67" w:rsidRPr="00F97361">
        <w:t>)</w:t>
      </w:r>
      <w:r w:rsidR="007138C8" w:rsidRPr="00F97361">
        <w:t xml:space="preserve">. </w:t>
      </w:r>
      <w:r w:rsidR="003B00B3" w:rsidRPr="00F97361">
        <w:t>Vid andra kollen i juni fanns 27 kalvar kvar</w:t>
      </w:r>
      <w:r w:rsidR="00742711" w:rsidRPr="00F97361">
        <w:t xml:space="preserve">. </w:t>
      </w:r>
      <w:r w:rsidR="008C4A67" w:rsidRPr="00F97361">
        <w:t xml:space="preserve">Vid jaktstart var </w:t>
      </w:r>
      <w:r w:rsidR="00F97361" w:rsidRPr="00F97361">
        <w:t>24</w:t>
      </w:r>
      <w:r w:rsidR="008B1A0D" w:rsidRPr="00F97361">
        <w:t xml:space="preserve"> kalvar vid liv</w:t>
      </w:r>
      <w:r w:rsidR="00880757" w:rsidRPr="00F97361">
        <w:t xml:space="preserve"> </w:t>
      </w:r>
      <w:r w:rsidRPr="00F97361">
        <w:t xml:space="preserve">varav </w:t>
      </w:r>
      <w:r w:rsidR="007D3475" w:rsidRPr="00F97361">
        <w:t>fyra</w:t>
      </w:r>
      <w:r w:rsidR="00880757" w:rsidRPr="00F97361">
        <w:t xml:space="preserve"> </w:t>
      </w:r>
      <w:r w:rsidR="008B1A0D" w:rsidRPr="00F97361">
        <w:t xml:space="preserve">kalvar </w:t>
      </w:r>
      <w:r w:rsidR="00880757" w:rsidRPr="00F97361">
        <w:t>där vi inte kunde observera kon</w:t>
      </w:r>
      <w:r w:rsidR="00F97361" w:rsidRPr="00F97361">
        <w:t xml:space="preserve"> i fält men fick en dokumentation via viltkamerorna</w:t>
      </w:r>
      <w:r w:rsidR="00880757" w:rsidRPr="00F97361">
        <w:t xml:space="preserve">. </w:t>
      </w:r>
      <w:r w:rsidR="008C4A67" w:rsidRPr="00F97361">
        <w:t xml:space="preserve">Vår utgångspunkt </w:t>
      </w:r>
      <w:r w:rsidR="008C4A67" w:rsidRPr="00A4316A">
        <w:t xml:space="preserve">är att kalvar vi inte kan konstatera död eller saknat, är vid liv. </w:t>
      </w:r>
      <w:r w:rsidR="00880757" w:rsidRPr="00A4316A">
        <w:t>Sammanlagt ger det</w:t>
      </w:r>
      <w:r w:rsidR="005F59C8" w:rsidRPr="00A4316A">
        <w:t xml:space="preserve"> </w:t>
      </w:r>
      <w:r w:rsidR="00880757" w:rsidRPr="00A4316A">
        <w:t xml:space="preserve">en sommaröverlevnad </w:t>
      </w:r>
      <w:r w:rsidR="00FB0D0F" w:rsidRPr="00A4316A">
        <w:t xml:space="preserve">fram till jaktstarten </w:t>
      </w:r>
      <w:r w:rsidR="005F59C8" w:rsidRPr="00A4316A">
        <w:t xml:space="preserve">på </w:t>
      </w:r>
      <w:r w:rsidR="007D3475" w:rsidRPr="00A4316A">
        <w:t>minst</w:t>
      </w:r>
      <w:r w:rsidR="00092F50" w:rsidRPr="00A4316A">
        <w:t xml:space="preserve"> </w:t>
      </w:r>
      <w:r w:rsidR="00A4316A" w:rsidRPr="00A4316A">
        <w:t>56</w:t>
      </w:r>
      <w:r w:rsidR="00092F50" w:rsidRPr="00A4316A">
        <w:t xml:space="preserve">% </w:t>
      </w:r>
      <w:r w:rsidR="007D3475" w:rsidRPr="00A4316A">
        <w:t>(</w:t>
      </w:r>
      <w:r w:rsidR="00F97361" w:rsidRPr="00A4316A">
        <w:t>24</w:t>
      </w:r>
      <w:r w:rsidR="007D3475" w:rsidRPr="00A4316A">
        <w:t>/43) och maximal</w:t>
      </w:r>
      <w:r w:rsidR="009B1D27" w:rsidRPr="00A4316A">
        <w:t xml:space="preserve"> </w:t>
      </w:r>
      <w:r w:rsidR="00A4316A" w:rsidRPr="00A4316A">
        <w:t>63</w:t>
      </w:r>
      <w:r w:rsidR="00880757" w:rsidRPr="00A4316A">
        <w:t>%</w:t>
      </w:r>
      <w:r w:rsidR="00FB0D0F" w:rsidRPr="00A4316A">
        <w:t xml:space="preserve"> (</w:t>
      </w:r>
      <w:r w:rsidR="00F97361" w:rsidRPr="00A4316A">
        <w:t>27</w:t>
      </w:r>
      <w:r w:rsidR="009B1D27" w:rsidRPr="00A4316A">
        <w:t>/</w:t>
      </w:r>
      <w:r w:rsidR="00FB0D0F" w:rsidRPr="00A4316A">
        <w:t>4</w:t>
      </w:r>
      <w:r w:rsidR="00E31309" w:rsidRPr="00A4316A">
        <w:t>3</w:t>
      </w:r>
      <w:r w:rsidR="009B1D27" w:rsidRPr="00A4316A">
        <w:t>)</w:t>
      </w:r>
      <w:r w:rsidR="00B679BA" w:rsidRPr="00A4316A">
        <w:t xml:space="preserve">, vilket är </w:t>
      </w:r>
      <w:r w:rsidR="00C563F0" w:rsidRPr="00A4316A">
        <w:t>en</w:t>
      </w:r>
      <w:r w:rsidR="00B679BA" w:rsidRPr="00A4316A">
        <w:t xml:space="preserve"> högre sommaröverlevnad </w:t>
      </w:r>
      <w:r w:rsidR="00C563F0" w:rsidRPr="00A4316A">
        <w:t xml:space="preserve">av årskalvarna </w:t>
      </w:r>
      <w:r w:rsidR="00E31309" w:rsidRPr="00A4316A">
        <w:t>j</w:t>
      </w:r>
      <w:r w:rsidR="00B679BA" w:rsidRPr="00A4316A">
        <w:t>ämför</w:t>
      </w:r>
      <w:r w:rsidR="00F97853" w:rsidRPr="00A4316A">
        <w:t>t</w:t>
      </w:r>
      <w:r w:rsidR="00B679BA" w:rsidRPr="00A4316A">
        <w:t xml:space="preserve"> med tidigare år i studieområdet</w:t>
      </w:r>
      <w:r w:rsidR="00880757" w:rsidRPr="00E31309">
        <w:t xml:space="preserve">. För </w:t>
      </w:r>
      <w:r w:rsidR="00E31309" w:rsidRPr="00E31309">
        <w:t>1</w:t>
      </w:r>
      <w:r w:rsidR="00C133BE">
        <w:t xml:space="preserve">9 </w:t>
      </w:r>
      <w:r w:rsidR="00880757" w:rsidRPr="00E31309">
        <w:t>av årskalvar</w:t>
      </w:r>
      <w:r w:rsidR="005C5815" w:rsidRPr="00E31309">
        <w:t>na</w:t>
      </w:r>
      <w:r w:rsidR="00880757" w:rsidRPr="00E31309">
        <w:t xml:space="preserve"> som </w:t>
      </w:r>
      <w:r w:rsidR="00880757" w:rsidRPr="008C2808">
        <w:t xml:space="preserve">försvann under </w:t>
      </w:r>
      <w:r w:rsidR="00A10B7E">
        <w:t>för</w:t>
      </w:r>
      <w:r w:rsidR="00880757" w:rsidRPr="008C2808">
        <w:t>sommaren</w:t>
      </w:r>
      <w:r w:rsidR="00FB0D0F" w:rsidRPr="008C2808">
        <w:t>, försvann</w:t>
      </w:r>
      <w:r w:rsidR="00F30236" w:rsidRPr="008C2808">
        <w:t xml:space="preserve"> </w:t>
      </w:r>
      <w:r w:rsidR="00C133BE" w:rsidRPr="008C2808">
        <w:t>elva</w:t>
      </w:r>
      <w:r w:rsidR="00FB0D0F" w:rsidRPr="008C2808">
        <w:t xml:space="preserve"> inom de första två veckor</w:t>
      </w:r>
      <w:r w:rsidR="006046F7" w:rsidRPr="008C2808">
        <w:t>na</w:t>
      </w:r>
      <w:r w:rsidR="00FB0D0F" w:rsidRPr="008C2808">
        <w:t xml:space="preserve"> de föddes (varav </w:t>
      </w:r>
      <w:r w:rsidR="00C133BE" w:rsidRPr="008C2808">
        <w:t>tio</w:t>
      </w:r>
      <w:r w:rsidR="00FB0D0F" w:rsidRPr="008C2808">
        <w:t xml:space="preserve"> inom </w:t>
      </w:r>
      <w:r w:rsidR="0015285C" w:rsidRPr="008C2808">
        <w:t>7</w:t>
      </w:r>
      <w:r w:rsidR="00FB0D0F" w:rsidRPr="008C2808">
        <w:t xml:space="preserve"> dagar efter födelsen).</w:t>
      </w:r>
      <w:r w:rsidR="00F30236" w:rsidRPr="008C2808">
        <w:t xml:space="preserve"> </w:t>
      </w:r>
      <w:r w:rsidR="00C133BE" w:rsidRPr="008C2808">
        <w:t xml:space="preserve">För </w:t>
      </w:r>
      <w:r w:rsidR="007408FB" w:rsidRPr="008C2808">
        <w:t xml:space="preserve">nio av de 11 </w:t>
      </w:r>
      <w:r w:rsidR="0015285C" w:rsidRPr="008C2808">
        <w:t xml:space="preserve">kalvar </w:t>
      </w:r>
      <w:r w:rsidR="003B4091" w:rsidRPr="008C2808">
        <w:t xml:space="preserve">som </w:t>
      </w:r>
      <w:r w:rsidR="00C133BE" w:rsidRPr="008C2808">
        <w:t xml:space="preserve">dog inom de första </w:t>
      </w:r>
      <w:r w:rsidR="007408FB" w:rsidRPr="008C2808">
        <w:t xml:space="preserve">två </w:t>
      </w:r>
      <w:r w:rsidR="00C133BE" w:rsidRPr="008C2808">
        <w:t>veck</w:t>
      </w:r>
      <w:r w:rsidR="007408FB" w:rsidRPr="008C2808">
        <w:t>or</w:t>
      </w:r>
      <w:r w:rsidR="00A10B7E">
        <w:t>na</w:t>
      </w:r>
      <w:r w:rsidR="003B4091" w:rsidRPr="008C2808">
        <w:t xml:space="preserve"> kunde vi verifiera björnpredation i fält tack vare fynd av kalvarnas rester</w:t>
      </w:r>
      <w:r w:rsidR="0015285C" w:rsidRPr="008C2808">
        <w:t xml:space="preserve">. </w:t>
      </w:r>
      <w:r w:rsidR="007408FB" w:rsidRPr="008C2808">
        <w:t xml:space="preserve">För de resterande misstänker </w:t>
      </w:r>
      <w:r w:rsidR="00A10B7E">
        <w:t xml:space="preserve">vi </w:t>
      </w:r>
      <w:r w:rsidR="007408FB" w:rsidRPr="008C2808">
        <w:t xml:space="preserve">predation </w:t>
      </w:r>
      <w:r w:rsidR="007408FB" w:rsidRPr="008C2808">
        <w:lastRenderedPageBreak/>
        <w:t xml:space="preserve">pga kons rörelsebeteende </w:t>
      </w:r>
      <w:r w:rsidR="008C2808" w:rsidRPr="008C2808">
        <w:t>(</w:t>
      </w:r>
      <w:r w:rsidR="00B8207B" w:rsidRPr="008C2808">
        <w:t>till exempel</w:t>
      </w:r>
      <w:r w:rsidR="008C2808" w:rsidRPr="008C2808">
        <w:t xml:space="preserve"> plötsliga kraftiga och långa rörelse ifrån och tillbaka till tidigare position) </w:t>
      </w:r>
      <w:r w:rsidR="007408FB" w:rsidRPr="008C2808">
        <w:t xml:space="preserve">men kunde inte verifiera predation i fält eftersom vi saknade fynd av kalvarnas rester. </w:t>
      </w:r>
      <w:r w:rsidR="0015285C" w:rsidRPr="008C2808">
        <w:t xml:space="preserve">Utöver dessa </w:t>
      </w:r>
      <w:r w:rsidR="008C2808" w:rsidRPr="008C2808">
        <w:t>elva</w:t>
      </w:r>
      <w:r w:rsidR="003B4091" w:rsidRPr="008C2808">
        <w:t xml:space="preserve"> kalvar hittade</w:t>
      </w:r>
      <w:r w:rsidR="00A10B7E">
        <w:t>s</w:t>
      </w:r>
      <w:r w:rsidR="003B4091" w:rsidRPr="008C2808">
        <w:t xml:space="preserve"> </w:t>
      </w:r>
      <w:r w:rsidR="008C2808" w:rsidRPr="008C2808">
        <w:t>fyra</w:t>
      </w:r>
      <w:r w:rsidR="003B4091" w:rsidRPr="008C2808">
        <w:t xml:space="preserve"> björnslagna kalvar vid </w:t>
      </w:r>
      <w:r w:rsidR="008C2808" w:rsidRPr="008C2808">
        <w:t>en</w:t>
      </w:r>
      <w:r w:rsidR="003B4091" w:rsidRPr="008C2808">
        <w:t xml:space="preserve"> senare kontroll, samt </w:t>
      </w:r>
      <w:r w:rsidR="00F30236" w:rsidRPr="008C2808">
        <w:t xml:space="preserve">för ytterligare </w:t>
      </w:r>
      <w:r w:rsidR="008C2808" w:rsidRPr="008C2808">
        <w:t>fyra</w:t>
      </w:r>
      <w:r w:rsidR="00F30236" w:rsidRPr="008C2808">
        <w:t xml:space="preserve"> kalvar </w:t>
      </w:r>
      <w:r w:rsidR="00880757" w:rsidRPr="008C2808">
        <w:t xml:space="preserve">misstänker vi </w:t>
      </w:r>
      <w:r w:rsidR="00960224" w:rsidRPr="008C2808">
        <w:t xml:space="preserve">starkt </w:t>
      </w:r>
      <w:r w:rsidR="00880757" w:rsidRPr="008C2808">
        <w:t>predation</w:t>
      </w:r>
      <w:r w:rsidR="005C5815" w:rsidRPr="008C2808">
        <w:t xml:space="preserve"> enl</w:t>
      </w:r>
      <w:r w:rsidR="009A11B4" w:rsidRPr="008C2808">
        <w:t>igt</w:t>
      </w:r>
      <w:r w:rsidR="005C5815" w:rsidRPr="008C2808">
        <w:t xml:space="preserve"> kornas rörelsemönster</w:t>
      </w:r>
      <w:r w:rsidR="008C2808" w:rsidRPr="008C2808">
        <w:t>.</w:t>
      </w:r>
      <w:r w:rsidR="00960224" w:rsidRPr="008C2808">
        <w:t xml:space="preserve"> </w:t>
      </w:r>
      <w:r w:rsidR="00684881" w:rsidRPr="008C2808">
        <w:t xml:space="preserve">Utöver björn </w:t>
      </w:r>
      <w:r w:rsidR="003B4091" w:rsidRPr="008C2808">
        <w:t xml:space="preserve">rör sig </w:t>
      </w:r>
      <w:r w:rsidR="00A10B7E">
        <w:t xml:space="preserve">även </w:t>
      </w:r>
      <w:r w:rsidR="003B4091" w:rsidRPr="008C2808">
        <w:t>varg i</w:t>
      </w:r>
      <w:r w:rsidR="00684881" w:rsidRPr="008C2808">
        <w:t xml:space="preserve"> studieområde</w:t>
      </w:r>
      <w:r w:rsidR="00A10B7E">
        <w:t>t</w:t>
      </w:r>
      <w:r w:rsidR="00684881" w:rsidRPr="008C2808">
        <w:t>. Under överlevnadkontroll</w:t>
      </w:r>
      <w:r w:rsidR="001F60D3" w:rsidRPr="008C2808">
        <w:t>en</w:t>
      </w:r>
      <w:r w:rsidR="00684881" w:rsidRPr="008C2808">
        <w:t xml:space="preserve"> kunde vi inte </w:t>
      </w:r>
      <w:r w:rsidR="001F60D3" w:rsidRPr="008C2808">
        <w:t xml:space="preserve">bekräfta </w:t>
      </w:r>
      <w:r w:rsidR="00684881" w:rsidRPr="008C2808">
        <w:t>någon vargpredation på märkta kalvar</w:t>
      </w:r>
      <w:r w:rsidR="00034C0D" w:rsidRPr="008C2808">
        <w:t xml:space="preserve">, men ej heller </w:t>
      </w:r>
      <w:r w:rsidR="00034C0D" w:rsidRPr="00227292">
        <w:t>utesluta detta</w:t>
      </w:r>
      <w:r w:rsidR="00684881" w:rsidRPr="00227292">
        <w:t>.</w:t>
      </w:r>
    </w:p>
    <w:p w14:paraId="647EA1DF" w14:textId="2FA7C988" w:rsidR="00684881" w:rsidRPr="00227292" w:rsidRDefault="00A10B7E" w:rsidP="00F30236">
      <w:pPr>
        <w:spacing w:line="283" w:lineRule="auto"/>
        <w:ind w:firstLine="357"/>
      </w:pPr>
      <w:r>
        <w:t>V</w:t>
      </w:r>
      <w:r w:rsidR="00735159" w:rsidRPr="00227292">
        <w:t>i</w:t>
      </w:r>
      <w:r w:rsidR="002F2939" w:rsidRPr="00227292">
        <w:t>d fält</w:t>
      </w:r>
      <w:r w:rsidR="00B1473C" w:rsidRPr="00227292">
        <w:t>kontroll</w:t>
      </w:r>
      <w:r w:rsidR="002F2939" w:rsidRPr="00227292">
        <w:t xml:space="preserve"> med helikopter </w:t>
      </w:r>
      <w:r w:rsidR="00B1473C" w:rsidRPr="00227292">
        <w:t>av överlevnad efter jakt</w:t>
      </w:r>
      <w:r w:rsidR="00F83621" w:rsidRPr="00227292">
        <w:t xml:space="preserve"> </w:t>
      </w:r>
      <w:r w:rsidR="00B1473C" w:rsidRPr="00227292">
        <w:t xml:space="preserve">i </w:t>
      </w:r>
      <w:r w:rsidR="00227292" w:rsidRPr="00227292">
        <w:t>mitten</w:t>
      </w:r>
      <w:r w:rsidR="00B1473C" w:rsidRPr="00227292">
        <w:t xml:space="preserve"> av </w:t>
      </w:r>
      <w:r w:rsidR="00227292" w:rsidRPr="00227292">
        <w:t>februari</w:t>
      </w:r>
      <w:r w:rsidR="00B1473C" w:rsidRPr="00227292">
        <w:t xml:space="preserve"> 202</w:t>
      </w:r>
      <w:r w:rsidR="002F2939" w:rsidRPr="00227292">
        <w:t>5</w:t>
      </w:r>
      <w:r w:rsidR="00B1473C" w:rsidRPr="00227292">
        <w:t xml:space="preserve"> </w:t>
      </w:r>
      <w:r w:rsidR="00F83621" w:rsidRPr="00227292">
        <w:t>observerade vi</w:t>
      </w:r>
      <w:r w:rsidR="00B1473C" w:rsidRPr="00227292">
        <w:t xml:space="preserve"> </w:t>
      </w:r>
      <w:r w:rsidR="006849D9">
        <w:t>18</w:t>
      </w:r>
      <w:r w:rsidR="00B1473C" w:rsidRPr="00227292">
        <w:t xml:space="preserve"> kalvar till de kor som vi kunde följa</w:t>
      </w:r>
      <w:r w:rsidR="00227292" w:rsidRPr="00227292">
        <w:t xml:space="preserve"> (för f</w:t>
      </w:r>
      <w:r w:rsidR="006849D9">
        <w:t>yra</w:t>
      </w:r>
      <w:r w:rsidR="00227292" w:rsidRPr="00227292">
        <w:t xml:space="preserve"> kalvar kunde vi inte observera kon)</w:t>
      </w:r>
      <w:r w:rsidR="00B1473C" w:rsidRPr="00227292">
        <w:t>, vilket ge</w:t>
      </w:r>
      <w:r w:rsidR="00F83621" w:rsidRPr="00227292">
        <w:t xml:space="preserve">r en </w:t>
      </w:r>
      <w:r w:rsidR="00B8207B" w:rsidRPr="00227292">
        <w:t>minimumöverlevnad</w:t>
      </w:r>
      <w:r w:rsidR="00F83621" w:rsidRPr="00227292">
        <w:t xml:space="preserve"> </w:t>
      </w:r>
      <w:r w:rsidR="00227292" w:rsidRPr="00227292">
        <w:t>mellan 4</w:t>
      </w:r>
      <w:r w:rsidR="006849D9">
        <w:t>2</w:t>
      </w:r>
      <w:r w:rsidR="00227292" w:rsidRPr="00227292">
        <w:t>-51</w:t>
      </w:r>
      <w:r w:rsidR="00B1473C" w:rsidRPr="00227292">
        <w:t>% (</w:t>
      </w:r>
      <w:r w:rsidR="00227292" w:rsidRPr="00227292">
        <w:t>1</w:t>
      </w:r>
      <w:r w:rsidR="006849D9">
        <w:t>8</w:t>
      </w:r>
      <w:r w:rsidR="00227292" w:rsidRPr="00227292">
        <w:t>/43 - 22</w:t>
      </w:r>
      <w:r w:rsidR="00B1473C" w:rsidRPr="00227292">
        <w:t>/4</w:t>
      </w:r>
      <w:r w:rsidR="002F2939" w:rsidRPr="00227292">
        <w:t>3</w:t>
      </w:r>
      <w:r w:rsidR="00B1473C" w:rsidRPr="00227292">
        <w:t xml:space="preserve">). </w:t>
      </w:r>
      <w:r w:rsidR="00227292" w:rsidRPr="00227292">
        <w:t>Vi misstänker att den ena blev skjuten under den årliga älgjakten medan vi inte vet dödsorsaken av den andra.</w:t>
      </w:r>
    </w:p>
    <w:p w14:paraId="1906FAD3" w14:textId="29D0AAFF" w:rsidR="007138C8" w:rsidRPr="00D679A5" w:rsidRDefault="003E4A48" w:rsidP="00411040">
      <w:pPr>
        <w:spacing w:line="283" w:lineRule="auto"/>
        <w:ind w:firstLine="357"/>
        <w:rPr>
          <w:color w:val="FF0000"/>
        </w:rPr>
      </w:pPr>
      <w:r w:rsidRPr="009C5015">
        <w:t>Värt att notera är att</w:t>
      </w:r>
      <w:r w:rsidR="009C5015" w:rsidRPr="009C5015">
        <w:t xml:space="preserve"> vi </w:t>
      </w:r>
      <w:r w:rsidR="00692F25">
        <w:t xml:space="preserve">nu </w:t>
      </w:r>
      <w:r w:rsidR="009C5015" w:rsidRPr="009C5015">
        <w:t>dokumentera</w:t>
      </w:r>
      <w:r w:rsidR="00692F25">
        <w:t>t</w:t>
      </w:r>
      <w:r w:rsidR="009C5015" w:rsidRPr="009C5015">
        <w:t xml:space="preserve"> tre trillingkalvningar under de fem kalvningssäsonge</w:t>
      </w:r>
      <w:r w:rsidR="00692F25">
        <w:t>r</w:t>
      </w:r>
      <w:r w:rsidR="009C5015" w:rsidRPr="009C5015">
        <w:t xml:space="preserve"> vi följ</w:t>
      </w:r>
      <w:r w:rsidR="00692F25">
        <w:t>t</w:t>
      </w:r>
      <w:r w:rsidR="009C5015" w:rsidRPr="009C5015">
        <w:t xml:space="preserve"> korna i Ljusdal</w:t>
      </w:r>
      <w:r w:rsidRPr="009C5015">
        <w:t>.</w:t>
      </w:r>
      <w:r w:rsidR="009C5015" w:rsidRPr="009C5015">
        <w:t xml:space="preserve"> Studieområdet präglas av en relativ hög sommarkalvdödlighet och älgkor i </w:t>
      </w:r>
      <w:r w:rsidR="00D359AC">
        <w:t>väldigt bra hull</w:t>
      </w:r>
      <w:r w:rsidR="009C5015" w:rsidRPr="009C5015">
        <w:t xml:space="preserve">. </w:t>
      </w:r>
      <w:r w:rsidR="0062550E">
        <w:t>För älgkorna är reproduktionsförmågan nära kopplat till deras kroppskondition (Sand 1996)</w:t>
      </w:r>
      <w:r w:rsidR="00D359AC">
        <w:t>. Att kunna dokumentera trillingkalvningar är sällsynt. Under de 20 åren vi jobba</w:t>
      </w:r>
      <w:r w:rsidR="00692F25">
        <w:t>t</w:t>
      </w:r>
      <w:r w:rsidR="00D359AC">
        <w:t xml:space="preserve"> med att följa reproduktionen hos GPS-märkta kor i olika delar av Sverige kunde vi konstatera enbart </w:t>
      </w:r>
      <w:r w:rsidR="00692F25">
        <w:t>två</w:t>
      </w:r>
      <w:r w:rsidR="00D359AC">
        <w:t xml:space="preserve"> trillingskalvning</w:t>
      </w:r>
      <w:r w:rsidR="00692F25">
        <w:t>ar</w:t>
      </w:r>
      <w:r w:rsidR="00D359AC">
        <w:t xml:space="preserve"> tidigare – </w:t>
      </w:r>
      <w:r w:rsidR="00692F25">
        <w:t xml:space="preserve">av samma älgko </w:t>
      </w:r>
      <w:r w:rsidR="00D359AC">
        <w:t xml:space="preserve">i Växjö, Kronobergs län, ett studieområde präglat av stormen Gudrun och Per som skapade gynnande foderförhållande för älg (Neumann m fl. </w:t>
      </w:r>
      <w:r w:rsidR="00A4316A">
        <w:t>2019</w:t>
      </w:r>
      <w:r w:rsidR="00D359AC">
        <w:t>). M</w:t>
      </w:r>
      <w:r w:rsidR="0062550E" w:rsidRPr="00D359AC">
        <w:t xml:space="preserve">ed våra </w:t>
      </w:r>
      <w:r w:rsidR="00D359AC" w:rsidRPr="00D359AC">
        <w:t>fält</w:t>
      </w:r>
      <w:r w:rsidR="0062550E" w:rsidRPr="00D359AC">
        <w:t xml:space="preserve">observationer </w:t>
      </w:r>
      <w:r w:rsidR="00D359AC" w:rsidRPr="00D359AC">
        <w:t xml:space="preserve">av trillingkalvningar och kornas fina kroppskondition </w:t>
      </w:r>
      <w:r w:rsidR="00D359AC">
        <w:t xml:space="preserve">i Ljusdal </w:t>
      </w:r>
      <w:r w:rsidR="00D359AC" w:rsidRPr="00D359AC">
        <w:t>i å</w:t>
      </w:r>
      <w:r w:rsidR="009C5015" w:rsidRPr="00D359AC">
        <w:t>tanke</w:t>
      </w:r>
      <w:r w:rsidR="00D359AC" w:rsidRPr="00D359AC">
        <w:t xml:space="preserve">, </w:t>
      </w:r>
      <w:r w:rsidR="00D359AC">
        <w:t xml:space="preserve">behöver </w:t>
      </w:r>
      <w:r w:rsidR="00D359AC" w:rsidRPr="00D359AC">
        <w:t xml:space="preserve">vi </w:t>
      </w:r>
      <w:r w:rsidR="00D359AC">
        <w:t xml:space="preserve">kanske utgå ifrån </w:t>
      </w:r>
      <w:r w:rsidR="00D359AC" w:rsidRPr="00D359AC">
        <w:t xml:space="preserve">att födelse av trillingkalvar </w:t>
      </w:r>
      <w:r w:rsidR="00692F25">
        <w:t xml:space="preserve">kan vara </w:t>
      </w:r>
      <w:r w:rsidR="00D359AC" w:rsidRPr="00D359AC">
        <w:t>mer vanligt än hittills antage</w:t>
      </w:r>
      <w:r w:rsidR="00692F25">
        <w:t>t</w:t>
      </w:r>
      <w:r w:rsidR="00D359AC" w:rsidRPr="00D359AC">
        <w:t xml:space="preserve">. Baserat på detta har vi nu </w:t>
      </w:r>
      <w:r w:rsidR="00692F25">
        <w:t>juste</w:t>
      </w:r>
      <w:r w:rsidR="00D359AC" w:rsidRPr="00D359AC">
        <w:t xml:space="preserve">rat våra rutiner kring våra </w:t>
      </w:r>
      <w:r w:rsidR="00D359AC">
        <w:t>kalvöverlevnadskontroller</w:t>
      </w:r>
      <w:r w:rsidR="00D359AC" w:rsidRPr="00D359AC">
        <w:t xml:space="preserve">. </w:t>
      </w:r>
      <w:r w:rsidR="00411040">
        <w:t xml:space="preserve">Vi utför ett fältbesök på plats </w:t>
      </w:r>
      <w:r w:rsidR="00D359AC">
        <w:t xml:space="preserve">där vi misstänker </w:t>
      </w:r>
      <w:r w:rsidR="00411040">
        <w:t>predation (pga kons rörelse) även i fallen där vi kun</w:t>
      </w:r>
      <w:r w:rsidR="004709E4">
        <w:t>nat</w:t>
      </w:r>
      <w:r w:rsidR="00411040">
        <w:t xml:space="preserve"> observerat kon senare med två kalvar för att utesluta att vi </w:t>
      </w:r>
      <w:r w:rsidR="004709E4">
        <w:t xml:space="preserve">inte </w:t>
      </w:r>
      <w:r w:rsidR="00411040">
        <w:t xml:space="preserve">missar en död kalv. </w:t>
      </w:r>
    </w:p>
    <w:p w14:paraId="3BD12A80" w14:textId="7BD07E27" w:rsidR="007138C8" w:rsidRPr="00D679A5" w:rsidRDefault="00CA2C2B" w:rsidP="00D43D04">
      <w:pPr>
        <w:ind w:firstLine="0"/>
        <w:rPr>
          <w:color w:val="FF0000"/>
        </w:rPr>
      </w:pPr>
      <w:r>
        <w:rPr>
          <w:noProof/>
        </w:rPr>
        <w:lastRenderedPageBreak/>
        <w:drawing>
          <wp:inline distT="0" distB="0" distL="0" distR="0" wp14:anchorId="0884A9B0" wp14:editId="4EE724D6">
            <wp:extent cx="5035550" cy="4798060"/>
            <wp:effectExtent l="0" t="0" r="0" b="2540"/>
            <wp:docPr id="980469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469175" name=""/>
                    <pic:cNvPicPr/>
                  </pic:nvPicPr>
                  <pic:blipFill>
                    <a:blip r:embed="rId21"/>
                    <a:stretch>
                      <a:fillRect/>
                    </a:stretch>
                  </pic:blipFill>
                  <pic:spPr>
                    <a:xfrm>
                      <a:off x="0" y="0"/>
                      <a:ext cx="5035550" cy="4798060"/>
                    </a:xfrm>
                    <a:prstGeom prst="rect">
                      <a:avLst/>
                    </a:prstGeom>
                  </pic:spPr>
                </pic:pic>
              </a:graphicData>
            </a:graphic>
          </wp:inline>
        </w:drawing>
      </w:r>
    </w:p>
    <w:p w14:paraId="3A263B66" w14:textId="00DE64DD" w:rsidR="00F56747" w:rsidRPr="00CA2C2B" w:rsidRDefault="00F56747" w:rsidP="004C6A1B">
      <w:pPr>
        <w:spacing w:line="240" w:lineRule="auto"/>
        <w:ind w:firstLine="0"/>
        <w:rPr>
          <w:rFonts w:ascii="Arial" w:hAnsi="Arial" w:cs="Arial"/>
          <w:sz w:val="18"/>
          <w:szCs w:val="18"/>
        </w:rPr>
      </w:pPr>
      <w:r w:rsidRPr="00CA2C2B">
        <w:rPr>
          <w:rFonts w:ascii="Arial" w:hAnsi="Arial" w:cs="Arial"/>
          <w:b/>
          <w:sz w:val="18"/>
          <w:szCs w:val="18"/>
        </w:rPr>
        <w:t>Figur 2</w:t>
      </w:r>
      <w:r w:rsidRPr="00CA2C2B">
        <w:rPr>
          <w:rFonts w:ascii="Arial" w:hAnsi="Arial" w:cs="Arial"/>
          <w:sz w:val="18"/>
          <w:szCs w:val="18"/>
        </w:rPr>
        <w:t>. Procentuell överlevnad av de 4</w:t>
      </w:r>
      <w:r w:rsidR="00CA2C2B" w:rsidRPr="00CA2C2B">
        <w:rPr>
          <w:rFonts w:ascii="Arial" w:hAnsi="Arial" w:cs="Arial"/>
          <w:sz w:val="18"/>
          <w:szCs w:val="18"/>
        </w:rPr>
        <w:t>3</w:t>
      </w:r>
      <w:r w:rsidRPr="00CA2C2B">
        <w:rPr>
          <w:rFonts w:ascii="Arial" w:hAnsi="Arial" w:cs="Arial"/>
          <w:sz w:val="18"/>
          <w:szCs w:val="18"/>
        </w:rPr>
        <w:t xml:space="preserve"> årskalvar som föddes inom studieområdet Ljusdal i kalvningssäsongen 202</w:t>
      </w:r>
      <w:r w:rsidR="00CA2C2B" w:rsidRPr="00CA2C2B">
        <w:rPr>
          <w:rFonts w:ascii="Arial" w:hAnsi="Arial" w:cs="Arial"/>
          <w:sz w:val="18"/>
          <w:szCs w:val="18"/>
        </w:rPr>
        <w:t>4</w:t>
      </w:r>
      <w:r w:rsidRPr="00CA2C2B">
        <w:rPr>
          <w:rFonts w:ascii="Arial" w:hAnsi="Arial" w:cs="Arial"/>
          <w:sz w:val="18"/>
          <w:szCs w:val="18"/>
        </w:rPr>
        <w:t xml:space="preserve"> enligt observationer vid olika fältkontroller. </w:t>
      </w:r>
    </w:p>
    <w:p w14:paraId="40A4A290" w14:textId="77777777" w:rsidR="00F56747" w:rsidRPr="00D679A5" w:rsidRDefault="00F56747" w:rsidP="00D43D04">
      <w:pPr>
        <w:ind w:firstLine="0"/>
        <w:rPr>
          <w:color w:val="FF0000"/>
        </w:rPr>
      </w:pPr>
    </w:p>
    <w:p w14:paraId="7027C540" w14:textId="21DF1BF7" w:rsidR="005D1E4B" w:rsidRPr="00D679A5" w:rsidRDefault="005D1E4B" w:rsidP="005A2BD5">
      <w:pPr>
        <w:spacing w:line="240" w:lineRule="auto"/>
        <w:ind w:firstLine="0"/>
        <w:rPr>
          <w:color w:val="FF0000"/>
        </w:rPr>
      </w:pPr>
      <w:bookmarkStart w:id="13" w:name="_Toc527098948"/>
      <w:bookmarkStart w:id="14" w:name="_Toc527099072"/>
      <w:bookmarkStart w:id="15" w:name="_Toc536028041"/>
      <w:bookmarkStart w:id="16" w:name="_Toc536028871"/>
    </w:p>
    <w:p w14:paraId="40C720E3" w14:textId="77777777" w:rsidR="0053354F" w:rsidRPr="00D679A5" w:rsidRDefault="0053354F" w:rsidP="005A2BD5">
      <w:pPr>
        <w:spacing w:line="240" w:lineRule="auto"/>
        <w:ind w:firstLine="0"/>
        <w:rPr>
          <w:color w:val="FF0000"/>
        </w:rPr>
      </w:pPr>
    </w:p>
    <w:p w14:paraId="32456907" w14:textId="34604785" w:rsidR="0053354F" w:rsidRPr="00D679A5" w:rsidRDefault="0053354F" w:rsidP="005A2BD5">
      <w:pPr>
        <w:spacing w:line="240" w:lineRule="auto"/>
        <w:ind w:firstLine="0"/>
        <w:rPr>
          <w:color w:val="FF0000"/>
        </w:rPr>
      </w:pPr>
    </w:p>
    <w:p w14:paraId="08B8D52C" w14:textId="77777777" w:rsidR="0053354F" w:rsidRPr="00D679A5" w:rsidRDefault="0053354F" w:rsidP="00D43D04">
      <w:pPr>
        <w:ind w:firstLine="0"/>
        <w:rPr>
          <w:color w:val="FF0000"/>
        </w:rPr>
      </w:pPr>
    </w:p>
    <w:p w14:paraId="35D6A98A" w14:textId="4E9C8FDB" w:rsidR="0053354F" w:rsidRPr="00214F35" w:rsidRDefault="0053354F" w:rsidP="00D43D04">
      <w:pPr>
        <w:pStyle w:val="Rubrik1Heading1"/>
        <w:framePr w:wrap="notBeside"/>
        <w:rPr>
          <w:color w:val="auto"/>
        </w:rPr>
      </w:pPr>
      <w:bookmarkStart w:id="17" w:name="_Toc209781410"/>
      <w:r w:rsidRPr="00214F35">
        <w:rPr>
          <w:color w:val="auto"/>
        </w:rPr>
        <w:lastRenderedPageBreak/>
        <w:t xml:space="preserve">Älgarnas </w:t>
      </w:r>
      <w:bookmarkEnd w:id="13"/>
      <w:bookmarkEnd w:id="14"/>
      <w:bookmarkEnd w:id="15"/>
      <w:bookmarkEnd w:id="16"/>
      <w:r w:rsidR="002877C7" w:rsidRPr="00214F35">
        <w:rPr>
          <w:color w:val="auto"/>
        </w:rPr>
        <w:t>fördelning, rörelse och hemområden</w:t>
      </w:r>
      <w:bookmarkEnd w:id="17"/>
    </w:p>
    <w:p w14:paraId="0732E196" w14:textId="5E9CFC9C" w:rsidR="0053354F" w:rsidRPr="00214F35" w:rsidRDefault="0053354F" w:rsidP="00D43D04">
      <w:pPr>
        <w:ind w:firstLine="0"/>
      </w:pPr>
      <w:bookmarkStart w:id="18" w:name="_Toc1034652"/>
      <w:bookmarkStart w:id="19" w:name="_Toc27740719"/>
      <w:r w:rsidRPr="00214F35">
        <w:t>En viktig del av projektet är att ta fram grundläggande data om älgarnas hemområden och vad de nyttjar i hemområdena</w:t>
      </w:r>
      <w:r w:rsidR="00BC2B6C" w:rsidRPr="00214F35">
        <w:t xml:space="preserve"> över året</w:t>
      </w:r>
      <w:r w:rsidRPr="00214F35">
        <w:t xml:space="preserve">. Hemområden som omfattar hela året kan vara stora för en älgpopulation </w:t>
      </w:r>
      <w:r w:rsidR="00D226C7" w:rsidRPr="00214F35">
        <w:t xml:space="preserve">med </w:t>
      </w:r>
      <w:r w:rsidRPr="00214F35">
        <w:t xml:space="preserve">vandringsälgar (Tabell 1). </w:t>
      </w:r>
      <w:r w:rsidR="00684881" w:rsidRPr="00214F35">
        <w:t xml:space="preserve">Inom sitt hemområde kan en älg röra sig många mil och ju </w:t>
      </w:r>
      <w:r w:rsidR="00D226C7" w:rsidRPr="00214F35">
        <w:t xml:space="preserve">mer </w:t>
      </w:r>
      <w:r w:rsidR="00684881" w:rsidRPr="00214F35">
        <w:t>rikta</w:t>
      </w:r>
      <w:r w:rsidR="00D226C7" w:rsidRPr="00214F35">
        <w:t>d</w:t>
      </w:r>
      <w:r w:rsidR="00684881" w:rsidRPr="00214F35">
        <w:t xml:space="preserve"> en älgs rörelse är, desto större kan hemområdet blir. </w:t>
      </w:r>
      <w:r w:rsidRPr="00214F35">
        <w:t>Vi skattade hemområdesstorlek med hjälp av en 95% kernel skattning (=området älgar rör sig över hela året) och 50% kernel skattning (älgarnas kärnområd</w:t>
      </w:r>
      <w:r w:rsidR="00BC2B6C" w:rsidRPr="00214F35">
        <w:t>e där de tillbringar mest tid; F</w:t>
      </w:r>
      <w:r w:rsidRPr="00214F35">
        <w:t xml:space="preserve">igur 3). </w:t>
      </w:r>
      <w:r w:rsidR="00684881" w:rsidRPr="00214F35">
        <w:t>Skattningen tar hänsyn hur en enskild älg har förflyttat sig över tid och vilka områden den har nyttjat mycket eller mindre under denna period. Det betyder att hemområdesskattning</w:t>
      </w:r>
      <w:r w:rsidR="00D226C7" w:rsidRPr="00214F35">
        <w:t>en</w:t>
      </w:r>
      <w:r w:rsidR="001F60D3" w:rsidRPr="00214F35">
        <w:t xml:space="preserve"> </w:t>
      </w:r>
      <w:r w:rsidR="00684881" w:rsidRPr="00214F35">
        <w:t>inte nödvändigtvis inkludera</w:t>
      </w:r>
      <w:r w:rsidR="005D3F9A" w:rsidRPr="00214F35">
        <w:t>r</w:t>
      </w:r>
      <w:r w:rsidR="00684881" w:rsidRPr="00214F35">
        <w:t xml:space="preserve"> älgens maximala förflyttning den har gjort någon gång under period</w:t>
      </w:r>
      <w:r w:rsidR="00D226C7" w:rsidRPr="00214F35">
        <w:t>en</w:t>
      </w:r>
      <w:r w:rsidR="001F60D3" w:rsidRPr="00214F35">
        <w:t xml:space="preserve"> </w:t>
      </w:r>
      <w:r w:rsidR="00684881" w:rsidRPr="00214F35">
        <w:t xml:space="preserve">utan där den har tillbringat en betydande del av sin </w:t>
      </w:r>
      <w:r w:rsidR="0027188D" w:rsidRPr="00214F35">
        <w:t xml:space="preserve">tid. </w:t>
      </w:r>
      <w:r w:rsidR="00BC2B6C" w:rsidRPr="00214F35">
        <w:t xml:space="preserve">För att beräkna områdena </w:t>
      </w:r>
      <w:r w:rsidR="00D226C7" w:rsidRPr="00214F35">
        <w:t xml:space="preserve">som </w:t>
      </w:r>
      <w:r w:rsidR="00BC2B6C" w:rsidRPr="00214F35">
        <w:t>älgar</w:t>
      </w:r>
      <w:r w:rsidR="00D226C7" w:rsidRPr="00214F35">
        <w:t>na</w:t>
      </w:r>
      <w:r w:rsidR="00BC2B6C" w:rsidRPr="00214F35">
        <w:t xml:space="preserve"> nyttjade över året </w:t>
      </w:r>
      <w:r w:rsidR="001451D9" w:rsidRPr="00214F35">
        <w:t>inkluderade</w:t>
      </w:r>
      <w:r w:rsidR="00BC2B6C" w:rsidRPr="00214F35">
        <w:t xml:space="preserve"> vi</w:t>
      </w:r>
      <w:r w:rsidR="001451D9" w:rsidRPr="00214F35">
        <w:t xml:space="preserve"> enbart älgar med </w:t>
      </w:r>
      <w:r w:rsidR="00BC2B6C" w:rsidRPr="00214F35">
        <w:t>data under minst nio månader</w:t>
      </w:r>
      <w:r w:rsidR="00D226C7" w:rsidRPr="00214F35">
        <w:t xml:space="preserve">; minst från </w:t>
      </w:r>
      <w:r w:rsidR="00BC2B6C" w:rsidRPr="00214F35">
        <w:t>märk</w:t>
      </w:r>
      <w:r w:rsidR="00D226C7" w:rsidRPr="00214F35">
        <w:t>tillfället</w:t>
      </w:r>
      <w:r w:rsidR="00BC2B6C" w:rsidRPr="00214F35">
        <w:t xml:space="preserve"> i mars</w:t>
      </w:r>
      <w:r w:rsidR="00D226C7" w:rsidRPr="00214F35">
        <w:t xml:space="preserve"> till december</w:t>
      </w:r>
      <w:r w:rsidR="00BC2B6C" w:rsidRPr="00214F35">
        <w:t>. Det</w:t>
      </w:r>
      <w:r w:rsidR="00D226C7" w:rsidRPr="00214F35">
        <w:t xml:space="preserve"> </w:t>
      </w:r>
      <w:r w:rsidR="00BC2B6C" w:rsidRPr="00214F35">
        <w:t xml:space="preserve">betyder att älgar som vi har tappat kontakt med tidigare än december inte </w:t>
      </w:r>
      <w:r w:rsidR="005D3F9A" w:rsidRPr="00214F35">
        <w:t xml:space="preserve">är </w:t>
      </w:r>
      <w:r w:rsidR="00BC2B6C" w:rsidRPr="00214F35">
        <w:t xml:space="preserve">med i den här analysen. Däremot kan dessa älgar vara med när vi analyserade älgarnas säsongsområden (se kapitel längre fram). </w:t>
      </w:r>
    </w:p>
    <w:p w14:paraId="4604F1C9" w14:textId="77777777" w:rsidR="0053354F" w:rsidRPr="00214F35" w:rsidRDefault="0053354F" w:rsidP="00D43D04">
      <w:pPr>
        <w:pStyle w:val="TextefterrubrikTextafterheading"/>
      </w:pPr>
    </w:p>
    <w:p w14:paraId="4793E648" w14:textId="031A96B7" w:rsidR="00004C34" w:rsidRPr="00004C34" w:rsidRDefault="0053354F" w:rsidP="00004C34">
      <w:pPr>
        <w:spacing w:line="240" w:lineRule="auto"/>
        <w:ind w:firstLine="0"/>
        <w:rPr>
          <w:rFonts w:ascii="Arial" w:hAnsi="Arial" w:cs="Arial"/>
          <w:sz w:val="18"/>
          <w:szCs w:val="18"/>
        </w:rPr>
      </w:pPr>
      <w:r w:rsidRPr="00004C34">
        <w:rPr>
          <w:rFonts w:ascii="Arial" w:hAnsi="Arial" w:cs="Arial"/>
          <w:b/>
          <w:sz w:val="18"/>
          <w:szCs w:val="18"/>
        </w:rPr>
        <w:t>Tabell 1.</w:t>
      </w:r>
      <w:r w:rsidRPr="00004C34">
        <w:rPr>
          <w:rFonts w:ascii="Arial" w:hAnsi="Arial" w:cs="Arial"/>
          <w:sz w:val="18"/>
          <w:szCs w:val="18"/>
        </w:rPr>
        <w:t xml:space="preserve"> Genomsnittlig storlek av GPS-mär</w:t>
      </w:r>
      <w:r w:rsidR="001451D9" w:rsidRPr="00004C34">
        <w:rPr>
          <w:rFonts w:ascii="Arial" w:hAnsi="Arial" w:cs="Arial"/>
          <w:sz w:val="18"/>
          <w:szCs w:val="18"/>
        </w:rPr>
        <w:t xml:space="preserve">kta älgars hemområden över året med </w:t>
      </w:r>
      <w:r w:rsidR="00B8207B" w:rsidRPr="00004C34">
        <w:rPr>
          <w:rFonts w:ascii="Arial" w:hAnsi="Arial" w:cs="Arial"/>
          <w:sz w:val="18"/>
          <w:szCs w:val="18"/>
        </w:rPr>
        <w:t>standardavvikelse</w:t>
      </w:r>
      <w:r w:rsidR="001451D9" w:rsidRPr="00004C34">
        <w:rPr>
          <w:rFonts w:ascii="Arial" w:hAnsi="Arial" w:cs="Arial"/>
          <w:sz w:val="18"/>
          <w:szCs w:val="18"/>
        </w:rPr>
        <w:t xml:space="preserve"> (SD)</w:t>
      </w:r>
      <w:r w:rsidR="00AD3A82" w:rsidRPr="00004C34">
        <w:rPr>
          <w:rFonts w:ascii="Arial" w:hAnsi="Arial" w:cs="Arial"/>
          <w:sz w:val="18"/>
          <w:szCs w:val="18"/>
        </w:rPr>
        <w:t>, Ljusdal mars 202</w:t>
      </w:r>
      <w:r w:rsidR="00214F35" w:rsidRPr="00004C34">
        <w:rPr>
          <w:rFonts w:ascii="Arial" w:hAnsi="Arial" w:cs="Arial"/>
          <w:sz w:val="18"/>
          <w:szCs w:val="18"/>
        </w:rPr>
        <w:t>4</w:t>
      </w:r>
      <w:r w:rsidR="00AD3A82" w:rsidRPr="00004C34">
        <w:rPr>
          <w:rFonts w:ascii="Arial" w:hAnsi="Arial" w:cs="Arial"/>
          <w:sz w:val="18"/>
          <w:szCs w:val="18"/>
        </w:rPr>
        <w:t>-202</w:t>
      </w:r>
      <w:r w:rsidR="00214F35" w:rsidRPr="00004C34">
        <w:rPr>
          <w:rFonts w:ascii="Arial" w:hAnsi="Arial" w:cs="Arial"/>
          <w:sz w:val="18"/>
          <w:szCs w:val="18"/>
        </w:rPr>
        <w:t>5</w:t>
      </w:r>
      <w:r w:rsidR="001451D9" w:rsidRPr="00004C34">
        <w:rPr>
          <w:rFonts w:ascii="Arial" w:hAnsi="Arial" w:cs="Arial"/>
          <w:sz w:val="18"/>
          <w:szCs w:val="18"/>
        </w:rPr>
        <w:t>.</w:t>
      </w:r>
      <w:r w:rsidR="00004C34">
        <w:rPr>
          <w:rFonts w:ascii="Arial" w:hAnsi="Arial" w:cs="Arial"/>
          <w:sz w:val="18"/>
          <w:szCs w:val="18"/>
        </w:rPr>
        <w:t xml:space="preserve"> </w:t>
      </w:r>
      <w:r w:rsidR="00004C34" w:rsidRPr="00004C34">
        <w:rPr>
          <w:rFonts w:ascii="Arial" w:hAnsi="Arial" w:cs="Arial"/>
          <w:sz w:val="18"/>
          <w:szCs w:val="18"/>
        </w:rPr>
        <w:t>V</w:t>
      </w:r>
      <w:r w:rsidR="00004C34">
        <w:rPr>
          <w:rFonts w:ascii="Arial" w:hAnsi="Arial" w:cs="Arial"/>
          <w:sz w:val="18"/>
          <w:szCs w:val="18"/>
        </w:rPr>
        <w:t>ärden</w:t>
      </w:r>
      <w:r w:rsidR="00004C34" w:rsidRPr="00004C34">
        <w:rPr>
          <w:rFonts w:ascii="Arial" w:hAnsi="Arial" w:cs="Arial"/>
          <w:sz w:val="18"/>
          <w:szCs w:val="18"/>
        </w:rPr>
        <w:t xml:space="preserve"> avrundade till närmaste tiotal hektar. </w:t>
      </w:r>
    </w:p>
    <w:p w14:paraId="46BC91FF" w14:textId="0FF62A6E" w:rsidR="0053354F" w:rsidRPr="00214F35" w:rsidRDefault="0053354F" w:rsidP="00D43D04">
      <w:pPr>
        <w:spacing w:line="240" w:lineRule="auto"/>
        <w:ind w:firstLine="0"/>
        <w:rPr>
          <w:rFonts w:ascii="Arial" w:hAnsi="Arial" w:cs="Arial"/>
          <w:sz w:val="18"/>
          <w:szCs w:val="18"/>
        </w:rPr>
      </w:pPr>
    </w:p>
    <w:tbl>
      <w:tblPr>
        <w:tblW w:w="0" w:type="auto"/>
        <w:tblLook w:val="04A0" w:firstRow="1" w:lastRow="0" w:firstColumn="1" w:lastColumn="0" w:noHBand="0" w:noVBand="1"/>
      </w:tblPr>
      <w:tblGrid>
        <w:gridCol w:w="3932"/>
        <w:gridCol w:w="3998"/>
      </w:tblGrid>
      <w:tr w:rsidR="00214F35" w:rsidRPr="00214F35" w14:paraId="026014E6" w14:textId="77777777" w:rsidTr="00DE3F0E">
        <w:tc>
          <w:tcPr>
            <w:tcW w:w="8001" w:type="dxa"/>
            <w:gridSpan w:val="2"/>
            <w:tcBorders>
              <w:bottom w:val="single" w:sz="4" w:space="0" w:color="auto"/>
            </w:tcBorders>
          </w:tcPr>
          <w:p w14:paraId="4B39C5A4" w14:textId="77777777" w:rsidR="0053354F" w:rsidRPr="00214F35" w:rsidRDefault="0053354F" w:rsidP="00D43D04">
            <w:pPr>
              <w:jc w:val="left"/>
              <w:rPr>
                <w:rFonts w:cs="Times New Roman"/>
                <w:b/>
                <w:sz w:val="22"/>
                <w:szCs w:val="22"/>
              </w:rPr>
            </w:pPr>
            <w:r w:rsidRPr="00214F35">
              <w:rPr>
                <w:rFonts w:cs="Times New Roman"/>
                <w:b/>
                <w:sz w:val="22"/>
                <w:szCs w:val="22"/>
              </w:rPr>
              <w:t>95 % kernel skattning (området älgar rör sig över)</w:t>
            </w:r>
          </w:p>
        </w:tc>
      </w:tr>
      <w:tr w:rsidR="00214F35" w:rsidRPr="00214F35" w14:paraId="746FDF85" w14:textId="77777777" w:rsidTr="00DE3F0E">
        <w:tc>
          <w:tcPr>
            <w:tcW w:w="3969" w:type="dxa"/>
            <w:tcBorders>
              <w:top w:val="single" w:sz="4" w:space="0" w:color="auto"/>
            </w:tcBorders>
          </w:tcPr>
          <w:p w14:paraId="3B0E79BF" w14:textId="77777777" w:rsidR="0053354F" w:rsidRPr="00214F35" w:rsidRDefault="0053354F" w:rsidP="00D43D04">
            <w:pPr>
              <w:jc w:val="left"/>
              <w:rPr>
                <w:rFonts w:cs="Times New Roman"/>
                <w:b/>
                <w:sz w:val="22"/>
                <w:szCs w:val="22"/>
              </w:rPr>
            </w:pPr>
            <w:r w:rsidRPr="00214F35">
              <w:rPr>
                <w:rFonts w:cs="Times New Roman"/>
                <w:b/>
                <w:sz w:val="22"/>
                <w:szCs w:val="22"/>
              </w:rPr>
              <w:t>Älgkor [ha] ± S</w:t>
            </w:r>
            <w:r w:rsidR="001451D9" w:rsidRPr="00214F35">
              <w:rPr>
                <w:rFonts w:cs="Times New Roman"/>
                <w:b/>
                <w:sz w:val="22"/>
                <w:szCs w:val="22"/>
              </w:rPr>
              <w:t>D</w:t>
            </w:r>
            <w:r w:rsidRPr="00214F35">
              <w:rPr>
                <w:rFonts w:cs="Times New Roman"/>
                <w:b/>
                <w:sz w:val="22"/>
                <w:szCs w:val="22"/>
              </w:rPr>
              <w:t xml:space="preserve"> </w:t>
            </w:r>
          </w:p>
        </w:tc>
        <w:tc>
          <w:tcPr>
            <w:tcW w:w="4032" w:type="dxa"/>
            <w:tcBorders>
              <w:top w:val="single" w:sz="4" w:space="0" w:color="auto"/>
            </w:tcBorders>
          </w:tcPr>
          <w:p w14:paraId="35616516" w14:textId="77777777" w:rsidR="0053354F" w:rsidRPr="00214F35" w:rsidRDefault="0053354F" w:rsidP="00D43D04">
            <w:pPr>
              <w:jc w:val="left"/>
              <w:rPr>
                <w:rFonts w:cs="Times New Roman"/>
                <w:b/>
                <w:sz w:val="22"/>
                <w:szCs w:val="22"/>
              </w:rPr>
            </w:pPr>
            <w:r w:rsidRPr="00214F35">
              <w:rPr>
                <w:rFonts w:cs="Times New Roman"/>
                <w:b/>
                <w:sz w:val="22"/>
                <w:szCs w:val="22"/>
              </w:rPr>
              <w:t>Älgtjurar [ha] ± S</w:t>
            </w:r>
            <w:r w:rsidR="001451D9" w:rsidRPr="00214F35">
              <w:rPr>
                <w:rFonts w:cs="Times New Roman"/>
                <w:b/>
                <w:sz w:val="22"/>
                <w:szCs w:val="22"/>
              </w:rPr>
              <w:t>D</w:t>
            </w:r>
            <w:r w:rsidRPr="00214F35">
              <w:rPr>
                <w:rFonts w:cs="Times New Roman"/>
                <w:b/>
                <w:sz w:val="22"/>
                <w:szCs w:val="22"/>
              </w:rPr>
              <w:t xml:space="preserve"> </w:t>
            </w:r>
          </w:p>
        </w:tc>
      </w:tr>
      <w:tr w:rsidR="00214F35" w:rsidRPr="00214F35" w14:paraId="3CD1AE0C" w14:textId="77777777" w:rsidTr="00DE3F0E">
        <w:tc>
          <w:tcPr>
            <w:tcW w:w="3969" w:type="dxa"/>
          </w:tcPr>
          <w:p w14:paraId="02DEEC0E" w14:textId="261FE5E0" w:rsidR="0053354F" w:rsidRPr="00214F35" w:rsidRDefault="00214F35" w:rsidP="00D43D04">
            <w:pPr>
              <w:jc w:val="left"/>
              <w:rPr>
                <w:rFonts w:cs="Times New Roman"/>
                <w:sz w:val="22"/>
                <w:szCs w:val="22"/>
              </w:rPr>
            </w:pPr>
            <w:r w:rsidRPr="00214F35">
              <w:rPr>
                <w:rFonts w:cs="Times New Roman"/>
                <w:sz w:val="22"/>
                <w:szCs w:val="22"/>
              </w:rPr>
              <w:t>3 1</w:t>
            </w:r>
            <w:r w:rsidR="005C03E9">
              <w:rPr>
                <w:rFonts w:cs="Times New Roman"/>
                <w:sz w:val="22"/>
                <w:szCs w:val="22"/>
              </w:rPr>
              <w:t>60</w:t>
            </w:r>
            <w:r w:rsidR="0053354F" w:rsidRPr="00214F35">
              <w:rPr>
                <w:rFonts w:cs="Times New Roman"/>
                <w:sz w:val="22"/>
                <w:szCs w:val="22"/>
              </w:rPr>
              <w:t xml:space="preserve"> ha ± </w:t>
            </w:r>
            <w:r w:rsidR="00AD3A82" w:rsidRPr="00214F35">
              <w:rPr>
                <w:rFonts w:cs="Times New Roman"/>
                <w:sz w:val="22"/>
                <w:szCs w:val="22"/>
              </w:rPr>
              <w:t xml:space="preserve">1 </w:t>
            </w:r>
            <w:r w:rsidR="005C03E9">
              <w:rPr>
                <w:rFonts w:cs="Times New Roman"/>
                <w:sz w:val="22"/>
                <w:szCs w:val="22"/>
              </w:rPr>
              <w:t>520</w:t>
            </w:r>
            <w:r w:rsidR="0053354F" w:rsidRPr="00214F35">
              <w:rPr>
                <w:rFonts w:cs="Times New Roman"/>
                <w:sz w:val="22"/>
                <w:szCs w:val="22"/>
              </w:rPr>
              <w:t xml:space="preserve"> (n=</w:t>
            </w:r>
            <w:r w:rsidR="00AD3A82" w:rsidRPr="00214F35">
              <w:rPr>
                <w:rFonts w:cs="Times New Roman"/>
                <w:sz w:val="22"/>
                <w:szCs w:val="22"/>
              </w:rPr>
              <w:t>2</w:t>
            </w:r>
            <w:r w:rsidRPr="00214F35">
              <w:rPr>
                <w:rFonts w:cs="Times New Roman"/>
                <w:sz w:val="22"/>
                <w:szCs w:val="22"/>
              </w:rPr>
              <w:t>6</w:t>
            </w:r>
            <w:r w:rsidR="0053354F" w:rsidRPr="00214F35">
              <w:rPr>
                <w:rFonts w:cs="Times New Roman"/>
                <w:sz w:val="22"/>
                <w:szCs w:val="22"/>
              </w:rPr>
              <w:t>)</w:t>
            </w:r>
          </w:p>
          <w:p w14:paraId="3D127694" w14:textId="1AC18CE9" w:rsidR="0053354F" w:rsidRPr="00214F35" w:rsidRDefault="0053354F" w:rsidP="00AD3A82">
            <w:pPr>
              <w:jc w:val="left"/>
              <w:rPr>
                <w:rFonts w:cs="Times New Roman"/>
                <w:sz w:val="22"/>
                <w:szCs w:val="22"/>
              </w:rPr>
            </w:pPr>
            <w:r w:rsidRPr="00214F35">
              <w:rPr>
                <w:rFonts w:cs="Times New Roman"/>
                <w:sz w:val="22"/>
                <w:szCs w:val="22"/>
              </w:rPr>
              <w:t xml:space="preserve">(min </w:t>
            </w:r>
            <w:r w:rsidR="00214F35" w:rsidRPr="00214F35">
              <w:rPr>
                <w:rFonts w:cs="Times New Roman"/>
                <w:sz w:val="22"/>
                <w:szCs w:val="22"/>
              </w:rPr>
              <w:t>860</w:t>
            </w:r>
            <w:r w:rsidRPr="00214F35">
              <w:rPr>
                <w:rFonts w:cs="Times New Roman"/>
                <w:sz w:val="22"/>
                <w:szCs w:val="22"/>
              </w:rPr>
              <w:t xml:space="preserve"> ha, max </w:t>
            </w:r>
            <w:r w:rsidR="00214F35" w:rsidRPr="00214F35">
              <w:rPr>
                <w:rFonts w:cs="Times New Roman"/>
                <w:sz w:val="22"/>
                <w:szCs w:val="22"/>
              </w:rPr>
              <w:t xml:space="preserve">7 </w:t>
            </w:r>
            <w:r w:rsidR="005C03E9">
              <w:rPr>
                <w:rFonts w:cs="Times New Roman"/>
                <w:sz w:val="22"/>
                <w:szCs w:val="22"/>
              </w:rPr>
              <w:t>520</w:t>
            </w:r>
            <w:r w:rsidRPr="00214F35">
              <w:rPr>
                <w:rFonts w:cs="Times New Roman"/>
                <w:sz w:val="22"/>
                <w:szCs w:val="22"/>
              </w:rPr>
              <w:t xml:space="preserve"> ha)</w:t>
            </w:r>
          </w:p>
        </w:tc>
        <w:tc>
          <w:tcPr>
            <w:tcW w:w="4032" w:type="dxa"/>
          </w:tcPr>
          <w:p w14:paraId="085BED07" w14:textId="4CB7DB04" w:rsidR="0053354F" w:rsidRPr="00214F35" w:rsidRDefault="006E6419" w:rsidP="00D43D04">
            <w:pPr>
              <w:jc w:val="left"/>
              <w:rPr>
                <w:rFonts w:cs="Times New Roman"/>
                <w:sz w:val="22"/>
                <w:szCs w:val="22"/>
              </w:rPr>
            </w:pPr>
            <w:r w:rsidRPr="00214F35">
              <w:rPr>
                <w:rFonts w:cs="Times New Roman"/>
                <w:sz w:val="22"/>
                <w:szCs w:val="22"/>
              </w:rPr>
              <w:t xml:space="preserve">4 </w:t>
            </w:r>
            <w:r w:rsidR="005C03E9">
              <w:rPr>
                <w:rFonts w:cs="Times New Roman"/>
                <w:sz w:val="22"/>
                <w:szCs w:val="22"/>
              </w:rPr>
              <w:t>950</w:t>
            </w:r>
            <w:r w:rsidR="0053354F" w:rsidRPr="00214F35">
              <w:rPr>
                <w:rFonts w:cs="Times New Roman"/>
                <w:sz w:val="22"/>
                <w:szCs w:val="22"/>
              </w:rPr>
              <w:t xml:space="preserve"> ha ± </w:t>
            </w:r>
            <w:r w:rsidR="005C03E9">
              <w:rPr>
                <w:rFonts w:cs="Times New Roman"/>
                <w:sz w:val="22"/>
                <w:szCs w:val="22"/>
              </w:rPr>
              <w:t>19</w:t>
            </w:r>
            <w:r w:rsidR="00214F35" w:rsidRPr="00214F35">
              <w:rPr>
                <w:rFonts w:cs="Times New Roman"/>
                <w:sz w:val="22"/>
                <w:szCs w:val="22"/>
              </w:rPr>
              <w:t>0</w:t>
            </w:r>
            <w:r w:rsidR="001451D9" w:rsidRPr="00214F35">
              <w:rPr>
                <w:rFonts w:cs="Times New Roman"/>
                <w:sz w:val="22"/>
                <w:szCs w:val="22"/>
              </w:rPr>
              <w:t xml:space="preserve"> (n=</w:t>
            </w:r>
            <w:r w:rsidR="00214F35" w:rsidRPr="00214F35">
              <w:rPr>
                <w:rFonts w:cs="Times New Roman"/>
                <w:sz w:val="22"/>
                <w:szCs w:val="22"/>
              </w:rPr>
              <w:t>4</w:t>
            </w:r>
            <w:r w:rsidR="0053354F" w:rsidRPr="00214F35">
              <w:rPr>
                <w:rFonts w:cs="Times New Roman"/>
                <w:sz w:val="22"/>
                <w:szCs w:val="22"/>
              </w:rPr>
              <w:t>)</w:t>
            </w:r>
          </w:p>
          <w:p w14:paraId="49A0E72E" w14:textId="6B9761F1" w:rsidR="0053354F" w:rsidRPr="00214F35" w:rsidRDefault="0053354F" w:rsidP="00AD3A82">
            <w:pPr>
              <w:jc w:val="left"/>
              <w:rPr>
                <w:rFonts w:cs="Times New Roman"/>
                <w:sz w:val="22"/>
                <w:szCs w:val="22"/>
              </w:rPr>
            </w:pPr>
            <w:r w:rsidRPr="00214F35">
              <w:rPr>
                <w:rFonts w:cs="Times New Roman"/>
                <w:sz w:val="22"/>
                <w:szCs w:val="22"/>
              </w:rPr>
              <w:t xml:space="preserve">(min </w:t>
            </w:r>
            <w:r w:rsidR="003448F9" w:rsidRPr="00214F35">
              <w:rPr>
                <w:rFonts w:cs="Times New Roman"/>
                <w:sz w:val="22"/>
                <w:szCs w:val="22"/>
              </w:rPr>
              <w:t xml:space="preserve">4 </w:t>
            </w:r>
            <w:r w:rsidR="005C03E9">
              <w:rPr>
                <w:rFonts w:cs="Times New Roman"/>
                <w:sz w:val="22"/>
                <w:szCs w:val="22"/>
              </w:rPr>
              <w:t>770</w:t>
            </w:r>
            <w:r w:rsidRPr="00214F35">
              <w:rPr>
                <w:rFonts w:cs="Times New Roman"/>
                <w:sz w:val="22"/>
                <w:szCs w:val="22"/>
              </w:rPr>
              <w:t xml:space="preserve"> ha, max </w:t>
            </w:r>
            <w:r w:rsidR="00214F35" w:rsidRPr="00214F35">
              <w:rPr>
                <w:rFonts w:cs="Times New Roman"/>
                <w:sz w:val="22"/>
                <w:szCs w:val="22"/>
              </w:rPr>
              <w:t>5</w:t>
            </w:r>
            <w:r w:rsidR="003448F9" w:rsidRPr="00214F35">
              <w:rPr>
                <w:rFonts w:cs="Times New Roman"/>
                <w:sz w:val="22"/>
                <w:szCs w:val="22"/>
              </w:rPr>
              <w:t xml:space="preserve"> </w:t>
            </w:r>
            <w:r w:rsidR="00214F35" w:rsidRPr="00214F35">
              <w:rPr>
                <w:rFonts w:cs="Times New Roman"/>
                <w:sz w:val="22"/>
                <w:szCs w:val="22"/>
              </w:rPr>
              <w:t>1</w:t>
            </w:r>
            <w:r w:rsidR="005C03E9">
              <w:rPr>
                <w:rFonts w:cs="Times New Roman"/>
                <w:sz w:val="22"/>
                <w:szCs w:val="22"/>
              </w:rPr>
              <w:t>7</w:t>
            </w:r>
            <w:r w:rsidR="00214F35" w:rsidRPr="00214F35">
              <w:rPr>
                <w:rFonts w:cs="Times New Roman"/>
                <w:sz w:val="22"/>
                <w:szCs w:val="22"/>
              </w:rPr>
              <w:t>0</w:t>
            </w:r>
            <w:r w:rsidRPr="00214F35">
              <w:rPr>
                <w:rFonts w:cs="Times New Roman"/>
                <w:sz w:val="22"/>
                <w:szCs w:val="22"/>
              </w:rPr>
              <w:t xml:space="preserve"> ha) </w:t>
            </w:r>
          </w:p>
        </w:tc>
      </w:tr>
      <w:tr w:rsidR="00214F35" w:rsidRPr="00214F35" w14:paraId="73D57F84" w14:textId="77777777" w:rsidTr="00DE3F0E">
        <w:tc>
          <w:tcPr>
            <w:tcW w:w="3969" w:type="dxa"/>
          </w:tcPr>
          <w:p w14:paraId="530ED022" w14:textId="77777777" w:rsidR="0053354F" w:rsidRPr="00214F35" w:rsidRDefault="0053354F" w:rsidP="00D43D04">
            <w:pPr>
              <w:jc w:val="left"/>
              <w:rPr>
                <w:rFonts w:cs="Times New Roman"/>
                <w:sz w:val="22"/>
                <w:szCs w:val="22"/>
              </w:rPr>
            </w:pPr>
          </w:p>
        </w:tc>
        <w:tc>
          <w:tcPr>
            <w:tcW w:w="4032" w:type="dxa"/>
          </w:tcPr>
          <w:p w14:paraId="7A539704" w14:textId="77777777" w:rsidR="0053354F" w:rsidRPr="00214F35" w:rsidRDefault="0053354F" w:rsidP="00D43D04">
            <w:pPr>
              <w:jc w:val="left"/>
              <w:rPr>
                <w:rFonts w:cs="Times New Roman"/>
                <w:sz w:val="22"/>
                <w:szCs w:val="22"/>
              </w:rPr>
            </w:pPr>
          </w:p>
        </w:tc>
      </w:tr>
      <w:tr w:rsidR="00214F35" w:rsidRPr="00214F35" w14:paraId="26C72701" w14:textId="77777777" w:rsidTr="00DE3F0E">
        <w:tc>
          <w:tcPr>
            <w:tcW w:w="8001" w:type="dxa"/>
            <w:gridSpan w:val="2"/>
            <w:tcBorders>
              <w:bottom w:val="single" w:sz="4" w:space="0" w:color="auto"/>
            </w:tcBorders>
          </w:tcPr>
          <w:p w14:paraId="6089EFF3" w14:textId="40130114" w:rsidR="0053354F" w:rsidRPr="00214F35" w:rsidRDefault="0053354F" w:rsidP="00D43D04">
            <w:pPr>
              <w:jc w:val="left"/>
              <w:rPr>
                <w:rFonts w:cs="Times New Roman"/>
                <w:b/>
                <w:sz w:val="22"/>
                <w:szCs w:val="22"/>
              </w:rPr>
            </w:pPr>
            <w:r w:rsidRPr="00214F35">
              <w:rPr>
                <w:rFonts w:cs="Times New Roman"/>
                <w:b/>
                <w:sz w:val="22"/>
                <w:szCs w:val="22"/>
              </w:rPr>
              <w:t xml:space="preserve">50 % </w:t>
            </w:r>
            <w:r w:rsidR="0081491D" w:rsidRPr="00214F35">
              <w:rPr>
                <w:rFonts w:cs="Times New Roman"/>
                <w:b/>
                <w:sz w:val="22"/>
                <w:szCs w:val="22"/>
              </w:rPr>
              <w:t>k</w:t>
            </w:r>
            <w:r w:rsidRPr="00214F35">
              <w:rPr>
                <w:rFonts w:cs="Times New Roman"/>
                <w:b/>
                <w:sz w:val="22"/>
                <w:szCs w:val="22"/>
              </w:rPr>
              <w:t>ernel skattning (kärnområden)</w:t>
            </w:r>
          </w:p>
        </w:tc>
      </w:tr>
      <w:tr w:rsidR="00214F35" w:rsidRPr="00214F35" w14:paraId="530C8A2C" w14:textId="77777777" w:rsidTr="00214F35">
        <w:tc>
          <w:tcPr>
            <w:tcW w:w="3969" w:type="dxa"/>
            <w:tcBorders>
              <w:top w:val="single" w:sz="4" w:space="0" w:color="auto"/>
            </w:tcBorders>
          </w:tcPr>
          <w:p w14:paraId="41301027" w14:textId="77777777" w:rsidR="0053354F" w:rsidRPr="00214F35" w:rsidRDefault="001451D9" w:rsidP="00D43D04">
            <w:pPr>
              <w:jc w:val="left"/>
              <w:rPr>
                <w:rFonts w:cs="Times New Roman"/>
                <w:b/>
                <w:sz w:val="22"/>
                <w:szCs w:val="22"/>
              </w:rPr>
            </w:pPr>
            <w:r w:rsidRPr="00214F35">
              <w:rPr>
                <w:rFonts w:cs="Times New Roman"/>
                <w:b/>
                <w:sz w:val="22"/>
                <w:szCs w:val="22"/>
              </w:rPr>
              <w:t>Älgkor [ha] ± SD</w:t>
            </w:r>
            <w:r w:rsidR="0053354F" w:rsidRPr="00214F35">
              <w:rPr>
                <w:rFonts w:cs="Times New Roman"/>
                <w:b/>
                <w:sz w:val="22"/>
                <w:szCs w:val="22"/>
              </w:rPr>
              <w:t xml:space="preserve"> </w:t>
            </w:r>
          </w:p>
        </w:tc>
        <w:tc>
          <w:tcPr>
            <w:tcW w:w="4032" w:type="dxa"/>
            <w:tcBorders>
              <w:top w:val="single" w:sz="4" w:space="0" w:color="auto"/>
            </w:tcBorders>
          </w:tcPr>
          <w:p w14:paraId="6BE88A3F" w14:textId="77777777" w:rsidR="0053354F" w:rsidRPr="00214F35" w:rsidRDefault="001451D9" w:rsidP="00D43D04">
            <w:pPr>
              <w:jc w:val="left"/>
              <w:rPr>
                <w:rFonts w:cs="Times New Roman"/>
                <w:b/>
                <w:sz w:val="22"/>
                <w:szCs w:val="22"/>
              </w:rPr>
            </w:pPr>
            <w:r w:rsidRPr="00214F35">
              <w:rPr>
                <w:rFonts w:cs="Times New Roman"/>
                <w:b/>
                <w:sz w:val="22"/>
                <w:szCs w:val="22"/>
              </w:rPr>
              <w:t>Älgtjurar [ha] ± SD</w:t>
            </w:r>
            <w:r w:rsidR="0053354F" w:rsidRPr="00214F35">
              <w:rPr>
                <w:rFonts w:cs="Times New Roman"/>
                <w:b/>
                <w:sz w:val="22"/>
                <w:szCs w:val="22"/>
              </w:rPr>
              <w:t xml:space="preserve"> </w:t>
            </w:r>
          </w:p>
        </w:tc>
      </w:tr>
      <w:tr w:rsidR="00214F35" w:rsidRPr="00214F35" w14:paraId="07DDC331" w14:textId="77777777" w:rsidTr="00214F35">
        <w:tc>
          <w:tcPr>
            <w:tcW w:w="3969" w:type="dxa"/>
            <w:tcBorders>
              <w:bottom w:val="single" w:sz="4" w:space="0" w:color="auto"/>
            </w:tcBorders>
          </w:tcPr>
          <w:p w14:paraId="231D9A6B" w14:textId="651E2442" w:rsidR="0053354F" w:rsidRPr="00214F35" w:rsidRDefault="005C03E9" w:rsidP="00D43D04">
            <w:pPr>
              <w:jc w:val="left"/>
              <w:rPr>
                <w:rFonts w:cs="Times New Roman"/>
                <w:sz w:val="22"/>
                <w:szCs w:val="22"/>
              </w:rPr>
            </w:pPr>
            <w:r>
              <w:rPr>
                <w:rFonts w:cs="Times New Roman"/>
                <w:sz w:val="22"/>
                <w:szCs w:val="22"/>
              </w:rPr>
              <w:t>600</w:t>
            </w:r>
            <w:r w:rsidR="0053354F" w:rsidRPr="00214F35">
              <w:rPr>
                <w:rFonts w:cs="Times New Roman"/>
                <w:sz w:val="22"/>
                <w:szCs w:val="22"/>
              </w:rPr>
              <w:t xml:space="preserve"> ha ± </w:t>
            </w:r>
            <w:r w:rsidR="00214F35" w:rsidRPr="00214F35">
              <w:rPr>
                <w:rFonts w:cs="Times New Roman"/>
                <w:sz w:val="22"/>
                <w:szCs w:val="22"/>
              </w:rPr>
              <w:t>2</w:t>
            </w:r>
            <w:r>
              <w:rPr>
                <w:rFonts w:cs="Times New Roman"/>
                <w:sz w:val="22"/>
                <w:szCs w:val="22"/>
              </w:rPr>
              <w:t>9</w:t>
            </w:r>
            <w:r w:rsidR="006E6419" w:rsidRPr="00214F35">
              <w:rPr>
                <w:rFonts w:cs="Times New Roman"/>
                <w:sz w:val="22"/>
                <w:szCs w:val="22"/>
              </w:rPr>
              <w:t>0</w:t>
            </w:r>
            <w:r w:rsidR="0053354F" w:rsidRPr="00214F35">
              <w:rPr>
                <w:rFonts w:cs="Times New Roman"/>
                <w:sz w:val="22"/>
                <w:szCs w:val="22"/>
              </w:rPr>
              <w:t xml:space="preserve"> (n=</w:t>
            </w:r>
            <w:r w:rsidR="003448F9" w:rsidRPr="00214F35">
              <w:rPr>
                <w:rFonts w:cs="Times New Roman"/>
                <w:sz w:val="22"/>
                <w:szCs w:val="22"/>
              </w:rPr>
              <w:t>2</w:t>
            </w:r>
            <w:r w:rsidR="00214F35" w:rsidRPr="00214F35">
              <w:rPr>
                <w:rFonts w:cs="Times New Roman"/>
                <w:sz w:val="22"/>
                <w:szCs w:val="22"/>
              </w:rPr>
              <w:t>6</w:t>
            </w:r>
            <w:r w:rsidR="0053354F" w:rsidRPr="00214F35">
              <w:rPr>
                <w:rFonts w:cs="Times New Roman"/>
                <w:sz w:val="22"/>
                <w:szCs w:val="22"/>
              </w:rPr>
              <w:t>)</w:t>
            </w:r>
          </w:p>
          <w:p w14:paraId="33A03F53" w14:textId="3FCE8070" w:rsidR="0053354F" w:rsidRDefault="00BC2B6C" w:rsidP="00214F35">
            <w:pPr>
              <w:jc w:val="left"/>
              <w:rPr>
                <w:rFonts w:cs="Times New Roman"/>
                <w:sz w:val="22"/>
                <w:szCs w:val="22"/>
              </w:rPr>
            </w:pPr>
            <w:r w:rsidRPr="00214F35">
              <w:rPr>
                <w:rFonts w:cs="Times New Roman"/>
                <w:sz w:val="22"/>
                <w:szCs w:val="22"/>
              </w:rPr>
              <w:t xml:space="preserve">(min </w:t>
            </w:r>
            <w:r w:rsidR="00214F35" w:rsidRPr="00214F35">
              <w:rPr>
                <w:rFonts w:cs="Times New Roman"/>
                <w:sz w:val="22"/>
                <w:szCs w:val="22"/>
              </w:rPr>
              <w:t>190</w:t>
            </w:r>
            <w:r w:rsidR="0053354F" w:rsidRPr="00214F35">
              <w:rPr>
                <w:rFonts w:cs="Times New Roman"/>
                <w:sz w:val="22"/>
                <w:szCs w:val="22"/>
              </w:rPr>
              <w:t xml:space="preserve"> ha, max </w:t>
            </w:r>
            <w:r w:rsidR="003448F9" w:rsidRPr="00214F35">
              <w:rPr>
                <w:rFonts w:cs="Times New Roman"/>
                <w:sz w:val="22"/>
                <w:szCs w:val="22"/>
              </w:rPr>
              <w:t>1</w:t>
            </w:r>
            <w:r w:rsidR="005C03E9">
              <w:rPr>
                <w:rFonts w:cs="Times New Roman"/>
                <w:sz w:val="22"/>
                <w:szCs w:val="22"/>
              </w:rPr>
              <w:t xml:space="preserve"> 630 </w:t>
            </w:r>
            <w:r w:rsidR="0053354F" w:rsidRPr="00214F35">
              <w:rPr>
                <w:rFonts w:cs="Times New Roman"/>
                <w:sz w:val="22"/>
                <w:szCs w:val="22"/>
              </w:rPr>
              <w:t>ha)</w:t>
            </w:r>
          </w:p>
          <w:p w14:paraId="0FD1CAEC" w14:textId="34C040D1" w:rsidR="00214F35" w:rsidRPr="00214F35" w:rsidRDefault="00214F35" w:rsidP="00214F35">
            <w:pPr>
              <w:jc w:val="left"/>
              <w:rPr>
                <w:rFonts w:cs="Times New Roman"/>
                <w:sz w:val="22"/>
                <w:szCs w:val="22"/>
              </w:rPr>
            </w:pPr>
          </w:p>
        </w:tc>
        <w:tc>
          <w:tcPr>
            <w:tcW w:w="4032" w:type="dxa"/>
            <w:tcBorders>
              <w:bottom w:val="single" w:sz="4" w:space="0" w:color="auto"/>
            </w:tcBorders>
          </w:tcPr>
          <w:p w14:paraId="7E628890" w14:textId="0A5934D5" w:rsidR="0053354F" w:rsidRPr="00214F35" w:rsidRDefault="00214F35" w:rsidP="00D43D04">
            <w:pPr>
              <w:jc w:val="left"/>
              <w:rPr>
                <w:rFonts w:cs="Times New Roman"/>
                <w:sz w:val="22"/>
                <w:szCs w:val="22"/>
              </w:rPr>
            </w:pPr>
            <w:r w:rsidRPr="00214F35">
              <w:rPr>
                <w:rFonts w:cs="Times New Roman"/>
                <w:sz w:val="22"/>
                <w:szCs w:val="22"/>
              </w:rPr>
              <w:t>9</w:t>
            </w:r>
            <w:r w:rsidR="005C03E9">
              <w:rPr>
                <w:rFonts w:cs="Times New Roman"/>
                <w:sz w:val="22"/>
                <w:szCs w:val="22"/>
              </w:rPr>
              <w:t>2</w:t>
            </w:r>
            <w:r w:rsidRPr="00214F35">
              <w:rPr>
                <w:rFonts w:cs="Times New Roman"/>
                <w:sz w:val="22"/>
                <w:szCs w:val="22"/>
              </w:rPr>
              <w:t>0</w:t>
            </w:r>
            <w:r w:rsidR="0053354F" w:rsidRPr="00214F35">
              <w:rPr>
                <w:rFonts w:cs="Times New Roman"/>
                <w:sz w:val="22"/>
                <w:szCs w:val="22"/>
              </w:rPr>
              <w:t xml:space="preserve"> ± </w:t>
            </w:r>
            <w:r w:rsidR="005C03E9">
              <w:rPr>
                <w:rFonts w:cs="Times New Roman"/>
                <w:sz w:val="22"/>
                <w:szCs w:val="22"/>
              </w:rPr>
              <w:t>11</w:t>
            </w:r>
            <w:r w:rsidR="00AD3A82" w:rsidRPr="00214F35">
              <w:rPr>
                <w:rFonts w:cs="Times New Roman"/>
                <w:sz w:val="22"/>
                <w:szCs w:val="22"/>
              </w:rPr>
              <w:t>0</w:t>
            </w:r>
            <w:r w:rsidR="0053354F" w:rsidRPr="00214F35">
              <w:rPr>
                <w:rFonts w:cs="Times New Roman"/>
                <w:sz w:val="22"/>
                <w:szCs w:val="22"/>
              </w:rPr>
              <w:t xml:space="preserve"> (n=</w:t>
            </w:r>
            <w:r w:rsidRPr="00214F35">
              <w:rPr>
                <w:rFonts w:cs="Times New Roman"/>
                <w:sz w:val="22"/>
                <w:szCs w:val="22"/>
              </w:rPr>
              <w:t>4</w:t>
            </w:r>
            <w:r w:rsidR="0053354F" w:rsidRPr="00214F35">
              <w:rPr>
                <w:rFonts w:cs="Times New Roman"/>
                <w:sz w:val="22"/>
                <w:szCs w:val="22"/>
              </w:rPr>
              <w:t>)</w:t>
            </w:r>
          </w:p>
          <w:p w14:paraId="251DEB6F" w14:textId="2400A869" w:rsidR="0053354F" w:rsidRPr="00214F35" w:rsidRDefault="00BC2B6C" w:rsidP="00AD3A82">
            <w:pPr>
              <w:jc w:val="left"/>
              <w:rPr>
                <w:rFonts w:cs="Times New Roman"/>
                <w:sz w:val="22"/>
                <w:szCs w:val="22"/>
              </w:rPr>
            </w:pPr>
            <w:r w:rsidRPr="00214F35">
              <w:rPr>
                <w:rFonts w:cs="Times New Roman"/>
                <w:sz w:val="22"/>
                <w:szCs w:val="22"/>
              </w:rPr>
              <w:t xml:space="preserve">(min </w:t>
            </w:r>
            <w:r w:rsidR="00214F35" w:rsidRPr="00214F35">
              <w:rPr>
                <w:rFonts w:cs="Times New Roman"/>
                <w:sz w:val="22"/>
                <w:szCs w:val="22"/>
              </w:rPr>
              <w:t>7</w:t>
            </w:r>
            <w:r w:rsidR="005C03E9">
              <w:rPr>
                <w:rFonts w:cs="Times New Roman"/>
                <w:sz w:val="22"/>
                <w:szCs w:val="22"/>
              </w:rPr>
              <w:t>7</w:t>
            </w:r>
            <w:r w:rsidR="003448F9" w:rsidRPr="00214F35">
              <w:rPr>
                <w:rFonts w:cs="Times New Roman"/>
                <w:sz w:val="22"/>
                <w:szCs w:val="22"/>
              </w:rPr>
              <w:t>0</w:t>
            </w:r>
            <w:r w:rsidR="0053354F" w:rsidRPr="00214F35">
              <w:rPr>
                <w:rFonts w:cs="Times New Roman"/>
                <w:sz w:val="22"/>
                <w:szCs w:val="22"/>
              </w:rPr>
              <w:t xml:space="preserve"> ha, </w:t>
            </w:r>
            <w:r w:rsidR="005C03E9">
              <w:rPr>
                <w:rFonts w:cs="Times New Roman"/>
                <w:sz w:val="22"/>
                <w:szCs w:val="22"/>
              </w:rPr>
              <w:t>1 01</w:t>
            </w:r>
            <w:r w:rsidR="00214F35" w:rsidRPr="00214F35">
              <w:rPr>
                <w:rFonts w:cs="Times New Roman"/>
                <w:sz w:val="22"/>
                <w:szCs w:val="22"/>
              </w:rPr>
              <w:t>0</w:t>
            </w:r>
            <w:r w:rsidR="0053354F" w:rsidRPr="00214F35">
              <w:rPr>
                <w:rFonts w:cs="Times New Roman"/>
                <w:sz w:val="22"/>
                <w:szCs w:val="22"/>
              </w:rPr>
              <w:t xml:space="preserve"> ha)</w:t>
            </w:r>
          </w:p>
        </w:tc>
      </w:tr>
    </w:tbl>
    <w:p w14:paraId="6195D550" w14:textId="77777777" w:rsidR="0053354F" w:rsidRPr="00D679A5" w:rsidRDefault="0053354F" w:rsidP="00D43D04">
      <w:pPr>
        <w:rPr>
          <w:color w:val="FF0000"/>
        </w:rPr>
      </w:pPr>
    </w:p>
    <w:p w14:paraId="4C2545D6" w14:textId="787A70F7" w:rsidR="00BC2B6C" w:rsidRPr="00D679A5" w:rsidRDefault="00BC2B6C" w:rsidP="00D43D04">
      <w:pPr>
        <w:rPr>
          <w:color w:val="FF0000"/>
        </w:rPr>
      </w:pPr>
    </w:p>
    <w:bookmarkEnd w:id="18"/>
    <w:bookmarkEnd w:id="19"/>
    <w:p w14:paraId="29B61412" w14:textId="77777777" w:rsidR="004F7A09" w:rsidRPr="00D679A5" w:rsidRDefault="004F7A09" w:rsidP="00D43D04">
      <w:pPr>
        <w:spacing w:line="240" w:lineRule="auto"/>
        <w:ind w:firstLine="0"/>
        <w:rPr>
          <w:rFonts w:ascii="Arial" w:hAnsi="Arial" w:cs="Arial"/>
          <w:b/>
          <w:color w:val="FF0000"/>
          <w:sz w:val="18"/>
          <w:szCs w:val="18"/>
        </w:rPr>
      </w:pPr>
    </w:p>
    <w:p w14:paraId="217D43D8" w14:textId="321FC77A" w:rsidR="004F7A09" w:rsidRPr="00D679A5" w:rsidRDefault="004F7A09" w:rsidP="00D43D04">
      <w:pPr>
        <w:spacing w:line="240" w:lineRule="auto"/>
        <w:ind w:firstLine="0"/>
        <w:rPr>
          <w:rFonts w:ascii="Arial" w:hAnsi="Arial" w:cs="Arial"/>
          <w:b/>
          <w:color w:val="FF0000"/>
          <w:sz w:val="18"/>
          <w:szCs w:val="18"/>
        </w:rPr>
      </w:pPr>
    </w:p>
    <w:p w14:paraId="6D9C199F" w14:textId="2ECEC0F6" w:rsidR="00096FF6" w:rsidRPr="00D679A5" w:rsidRDefault="00F97361" w:rsidP="00D43D04">
      <w:pPr>
        <w:spacing w:line="240" w:lineRule="auto"/>
        <w:ind w:firstLine="0"/>
        <w:rPr>
          <w:rFonts w:ascii="Arial" w:hAnsi="Arial" w:cs="Arial"/>
          <w:b/>
          <w:color w:val="FF0000"/>
          <w:sz w:val="18"/>
          <w:szCs w:val="18"/>
        </w:rPr>
      </w:pPr>
      <w:r>
        <w:rPr>
          <w:rFonts w:ascii="Arial" w:hAnsi="Arial" w:cs="Arial"/>
          <w:b/>
          <w:noProof/>
          <w:color w:val="FF0000"/>
          <w:sz w:val="18"/>
          <w:szCs w:val="18"/>
        </w:rPr>
        <w:lastRenderedPageBreak/>
        <w:drawing>
          <wp:inline distT="0" distB="0" distL="0" distR="0" wp14:anchorId="4CCD5B2F" wp14:editId="4683CBE0">
            <wp:extent cx="5035550" cy="6518910"/>
            <wp:effectExtent l="0" t="0" r="0" b="0"/>
            <wp:docPr id="7346709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670943" name="Picture 734670943"/>
                    <pic:cNvPicPr/>
                  </pic:nvPicPr>
                  <pic:blipFill>
                    <a:blip r:embed="rId22">
                      <a:extLst>
                        <a:ext uri="{28A0092B-C50C-407E-A947-70E740481C1C}">
                          <a14:useLocalDpi xmlns:a14="http://schemas.microsoft.com/office/drawing/2010/main" val="0"/>
                        </a:ext>
                      </a:extLst>
                    </a:blip>
                    <a:stretch>
                      <a:fillRect/>
                    </a:stretch>
                  </pic:blipFill>
                  <pic:spPr>
                    <a:xfrm>
                      <a:off x="0" y="0"/>
                      <a:ext cx="5035550" cy="6518910"/>
                    </a:xfrm>
                    <a:prstGeom prst="rect">
                      <a:avLst/>
                    </a:prstGeom>
                  </pic:spPr>
                </pic:pic>
              </a:graphicData>
            </a:graphic>
          </wp:inline>
        </w:drawing>
      </w:r>
    </w:p>
    <w:p w14:paraId="4CF51289" w14:textId="0EB3CB0E" w:rsidR="0053354F" w:rsidRPr="00214F35" w:rsidRDefault="0053354F" w:rsidP="00D43D04">
      <w:pPr>
        <w:spacing w:line="240" w:lineRule="auto"/>
        <w:ind w:firstLine="0"/>
        <w:rPr>
          <w:rFonts w:ascii="Arial" w:hAnsi="Arial" w:cs="Arial"/>
          <w:sz w:val="18"/>
          <w:szCs w:val="18"/>
        </w:rPr>
      </w:pPr>
      <w:r w:rsidRPr="00214F35">
        <w:rPr>
          <w:rFonts w:ascii="Arial" w:hAnsi="Arial" w:cs="Arial"/>
          <w:b/>
          <w:sz w:val="18"/>
          <w:szCs w:val="18"/>
        </w:rPr>
        <w:t>Figur 3</w:t>
      </w:r>
      <w:r w:rsidRPr="00214F35">
        <w:rPr>
          <w:rFonts w:ascii="Arial" w:hAnsi="Arial" w:cs="Arial"/>
          <w:sz w:val="18"/>
          <w:szCs w:val="18"/>
        </w:rPr>
        <w:t xml:space="preserve">. Årsområden för GPS-märkta älgar i </w:t>
      </w:r>
      <w:r w:rsidR="00A93F74" w:rsidRPr="00214F35">
        <w:rPr>
          <w:rFonts w:ascii="Arial" w:hAnsi="Arial" w:cs="Arial"/>
          <w:sz w:val="18"/>
          <w:szCs w:val="18"/>
        </w:rPr>
        <w:t>Ljusdal</w:t>
      </w:r>
      <w:r w:rsidR="00047E81" w:rsidRPr="00214F35">
        <w:rPr>
          <w:rFonts w:ascii="Arial" w:hAnsi="Arial" w:cs="Arial"/>
          <w:sz w:val="18"/>
          <w:szCs w:val="18"/>
        </w:rPr>
        <w:t xml:space="preserve"> i relation till brandområdet (</w:t>
      </w:r>
      <w:r w:rsidR="004F7A09" w:rsidRPr="00214F35">
        <w:rPr>
          <w:rFonts w:ascii="Arial" w:hAnsi="Arial" w:cs="Arial"/>
          <w:sz w:val="18"/>
          <w:szCs w:val="18"/>
        </w:rPr>
        <w:t>svart nätmönster</w:t>
      </w:r>
      <w:r w:rsidR="00047E81" w:rsidRPr="00214F35">
        <w:rPr>
          <w:rFonts w:ascii="Arial" w:hAnsi="Arial" w:cs="Arial"/>
          <w:sz w:val="18"/>
          <w:szCs w:val="18"/>
        </w:rPr>
        <w:t>) och älgförvaltningsgränser (</w:t>
      </w:r>
      <w:r w:rsidR="004F7A09" w:rsidRPr="00214F35">
        <w:rPr>
          <w:rFonts w:ascii="Arial" w:hAnsi="Arial" w:cs="Arial"/>
          <w:sz w:val="18"/>
          <w:szCs w:val="18"/>
        </w:rPr>
        <w:t>bruna linjer</w:t>
      </w:r>
      <w:r w:rsidR="00047E81" w:rsidRPr="00214F35">
        <w:rPr>
          <w:rFonts w:ascii="Arial" w:hAnsi="Arial" w:cs="Arial"/>
          <w:sz w:val="18"/>
          <w:szCs w:val="18"/>
        </w:rPr>
        <w:t>)</w:t>
      </w:r>
      <w:r w:rsidRPr="00214F35">
        <w:rPr>
          <w:rFonts w:ascii="Arial" w:hAnsi="Arial" w:cs="Arial"/>
          <w:sz w:val="18"/>
          <w:szCs w:val="18"/>
        </w:rPr>
        <w:t xml:space="preserve"> mellan mars 20</w:t>
      </w:r>
      <w:r w:rsidR="00A93F74" w:rsidRPr="00214F35">
        <w:rPr>
          <w:rFonts w:ascii="Arial" w:hAnsi="Arial" w:cs="Arial"/>
          <w:sz w:val="18"/>
          <w:szCs w:val="18"/>
        </w:rPr>
        <w:t>2</w:t>
      </w:r>
      <w:r w:rsidR="00214F35">
        <w:rPr>
          <w:rFonts w:ascii="Arial" w:hAnsi="Arial" w:cs="Arial"/>
          <w:sz w:val="18"/>
          <w:szCs w:val="18"/>
        </w:rPr>
        <w:t>4</w:t>
      </w:r>
      <w:r w:rsidRPr="00214F35">
        <w:rPr>
          <w:rFonts w:ascii="Arial" w:hAnsi="Arial" w:cs="Arial"/>
          <w:sz w:val="18"/>
          <w:szCs w:val="18"/>
        </w:rPr>
        <w:t xml:space="preserve"> – mars 202</w:t>
      </w:r>
      <w:r w:rsidR="00214F35">
        <w:rPr>
          <w:rFonts w:ascii="Arial" w:hAnsi="Arial" w:cs="Arial"/>
          <w:sz w:val="18"/>
          <w:szCs w:val="18"/>
        </w:rPr>
        <w:t>5</w:t>
      </w:r>
      <w:r w:rsidR="00047E81" w:rsidRPr="00214F35">
        <w:rPr>
          <w:rFonts w:ascii="Arial" w:hAnsi="Arial" w:cs="Arial"/>
          <w:sz w:val="18"/>
          <w:szCs w:val="18"/>
        </w:rPr>
        <w:t xml:space="preserve"> (gula områden: 95% skattningar/hemområden, röda områden</w:t>
      </w:r>
      <w:r w:rsidR="00096FF6" w:rsidRPr="00214F35">
        <w:rPr>
          <w:rFonts w:ascii="Arial" w:hAnsi="Arial" w:cs="Arial"/>
          <w:sz w:val="18"/>
          <w:szCs w:val="18"/>
        </w:rPr>
        <w:t>: 50% skattningar/kärnområden)</w:t>
      </w:r>
      <w:r w:rsidR="003D05F8" w:rsidRPr="00214F35">
        <w:rPr>
          <w:rFonts w:ascii="Arial" w:hAnsi="Arial" w:cs="Arial"/>
          <w:sz w:val="18"/>
          <w:szCs w:val="18"/>
        </w:rPr>
        <w:t xml:space="preserve">. </w:t>
      </w:r>
    </w:p>
    <w:p w14:paraId="53EFFFB2" w14:textId="093C97DA" w:rsidR="005C3365" w:rsidRPr="00214F35" w:rsidRDefault="005C3365" w:rsidP="00D43D04">
      <w:pPr>
        <w:spacing w:line="240" w:lineRule="auto"/>
        <w:ind w:firstLine="0"/>
        <w:rPr>
          <w:rFonts w:ascii="Arial" w:hAnsi="Arial" w:cs="Arial"/>
          <w:sz w:val="18"/>
          <w:szCs w:val="18"/>
        </w:rPr>
      </w:pPr>
    </w:p>
    <w:p w14:paraId="453AB4EE" w14:textId="77777777" w:rsidR="005C3365" w:rsidRPr="00214F35" w:rsidRDefault="005C3365" w:rsidP="005C3365">
      <w:pPr>
        <w:spacing w:line="276" w:lineRule="auto"/>
        <w:ind w:firstLine="0"/>
      </w:pPr>
      <w:r w:rsidRPr="00214F35">
        <w:t>En annan (och enklare) metod (Minimum Convex Polygon, MCP) som ibland</w:t>
      </w:r>
    </w:p>
    <w:p w14:paraId="2E8AB54A" w14:textId="5B98CBC6" w:rsidR="005C3365" w:rsidRPr="00214F35" w:rsidRDefault="005C3365" w:rsidP="005C3365">
      <w:pPr>
        <w:spacing w:line="276" w:lineRule="auto"/>
        <w:ind w:firstLine="0"/>
      </w:pPr>
      <w:r w:rsidRPr="00214F35">
        <w:t>används är att man tar dom yttersta positioner man har samlat in för en given älg</w:t>
      </w:r>
    </w:p>
    <w:p w14:paraId="749A3A6B" w14:textId="2703259A" w:rsidR="005C3365" w:rsidRPr="00572D90" w:rsidRDefault="005C3365" w:rsidP="005C3365">
      <w:pPr>
        <w:spacing w:line="276" w:lineRule="auto"/>
        <w:ind w:firstLine="0"/>
      </w:pPr>
      <w:r w:rsidRPr="00214F35">
        <w:t xml:space="preserve">och beräknar ytan dessa punkter omfattar. </w:t>
      </w:r>
      <w:r w:rsidR="00D11C35" w:rsidRPr="00214F35">
        <w:t>M</w:t>
      </w:r>
      <w:r w:rsidRPr="00214F35">
        <w:t>etod</w:t>
      </w:r>
      <w:r w:rsidR="00D11C35" w:rsidRPr="00214F35">
        <w:t>en</w:t>
      </w:r>
      <w:r w:rsidRPr="00214F35">
        <w:t xml:space="preserve"> </w:t>
      </w:r>
      <w:r w:rsidR="00D11C35" w:rsidRPr="00214F35">
        <w:t>informerar</w:t>
      </w:r>
      <w:r w:rsidRPr="00214F35">
        <w:t xml:space="preserve"> dock varken</w:t>
      </w:r>
      <w:r w:rsidR="00D11C35" w:rsidRPr="00214F35">
        <w:t xml:space="preserve"> </w:t>
      </w:r>
      <w:r w:rsidRPr="00214F35">
        <w:t>om sannolikhet eller användningsgrad av en given plats inom ett</w:t>
      </w:r>
      <w:r w:rsidR="00D11C35" w:rsidRPr="00214F35">
        <w:t xml:space="preserve"> </w:t>
      </w:r>
      <w:r w:rsidRPr="00214F35">
        <w:t>område. För att kunna jämföra älgarnas hemområden mellan olika projekt</w:t>
      </w:r>
      <w:r w:rsidR="00D11C35" w:rsidRPr="00214F35">
        <w:t xml:space="preserve"> (t ex Grensevilt)</w:t>
      </w:r>
      <w:r w:rsidRPr="00214F35">
        <w:t xml:space="preserve"> har vi</w:t>
      </w:r>
      <w:r w:rsidR="00D11C35" w:rsidRPr="00214F35">
        <w:t xml:space="preserve"> </w:t>
      </w:r>
      <w:r w:rsidR="00EB0F8E">
        <w:t xml:space="preserve">även </w:t>
      </w:r>
      <w:r w:rsidRPr="00214F35">
        <w:t xml:space="preserve">beräknat älgars område i </w:t>
      </w:r>
      <w:r w:rsidRPr="00572D90">
        <w:t>Ljusdalområdet enligt MCP-metoden. I medel är</w:t>
      </w:r>
      <w:r w:rsidR="00D11C35" w:rsidRPr="00572D90">
        <w:t xml:space="preserve"> </w:t>
      </w:r>
      <w:r w:rsidRPr="00572D90">
        <w:t>MCP-</w:t>
      </w:r>
      <w:r w:rsidRPr="00572D90">
        <w:lastRenderedPageBreak/>
        <w:t>beräknade områden 3.</w:t>
      </w:r>
      <w:r w:rsidR="00572D90" w:rsidRPr="00572D90">
        <w:t>7</w:t>
      </w:r>
      <w:r w:rsidRPr="00572D90">
        <w:t xml:space="preserve"> ggr (min 1.</w:t>
      </w:r>
      <w:r w:rsidR="005C03E9">
        <w:t>4</w:t>
      </w:r>
      <w:r w:rsidRPr="00572D90">
        <w:t xml:space="preserve">, max </w:t>
      </w:r>
      <w:r w:rsidR="00572D90" w:rsidRPr="00572D90">
        <w:t>15</w:t>
      </w:r>
      <w:r w:rsidRPr="00572D90">
        <w:t>.0) större än områden beräknat</w:t>
      </w:r>
      <w:r w:rsidR="00D11C35" w:rsidRPr="00572D90">
        <w:t xml:space="preserve"> </w:t>
      </w:r>
      <w:r w:rsidRPr="00572D90">
        <w:t>enligt metoden vi använder (bilaga 8).</w:t>
      </w:r>
    </w:p>
    <w:p w14:paraId="70D4EBE8" w14:textId="5127B452" w:rsidR="00FF70F8" w:rsidRPr="0035569D" w:rsidRDefault="0053354F" w:rsidP="00D43D04">
      <w:pPr>
        <w:pStyle w:val="Rubrik2Heading2"/>
        <w:rPr>
          <w:color w:val="auto"/>
        </w:rPr>
      </w:pPr>
      <w:bookmarkStart w:id="20" w:name="_Toc209781411"/>
      <w:r w:rsidRPr="0035569D">
        <w:rPr>
          <w:color w:val="auto"/>
        </w:rPr>
        <w:t>Vandringsbeteende och -tider</w:t>
      </w:r>
      <w:bookmarkEnd w:id="20"/>
    </w:p>
    <w:p w14:paraId="2515BFC6" w14:textId="0D0F8675" w:rsidR="006A4B4B" w:rsidRDefault="00692997" w:rsidP="006A4B4B">
      <w:pPr>
        <w:ind w:firstLine="0"/>
      </w:pPr>
      <w:r w:rsidRPr="0035569D">
        <w:t xml:space="preserve">Tittar vi på var älgarna befinner sig under sommaren (1:a juli) jämfört med var respektive älg har varit sen vintern (1:a april) ser vi att det finns en betydande variation hur långt älgarna har förflyttat sig mellan dessa två positioner (km, fågelvägen, Figur 4). </w:t>
      </w:r>
      <w:r w:rsidR="00EB7F0E" w:rsidRPr="0035569D">
        <w:t xml:space="preserve">Medelavståndet låg på </w:t>
      </w:r>
      <w:r w:rsidR="00DD74B3" w:rsidRPr="0035569D">
        <w:t>1</w:t>
      </w:r>
      <w:r w:rsidR="0035569D" w:rsidRPr="0035569D">
        <w:t>7</w:t>
      </w:r>
      <w:r w:rsidR="00D769BA" w:rsidRPr="0035569D">
        <w:t xml:space="preserve"> </w:t>
      </w:r>
      <w:r w:rsidR="00EB7F0E" w:rsidRPr="0035569D">
        <w:t xml:space="preserve">km (median </w:t>
      </w:r>
      <w:r w:rsidR="0076531B" w:rsidRPr="0035569D">
        <w:t>1</w:t>
      </w:r>
      <w:r w:rsidR="0035569D" w:rsidRPr="0035569D">
        <w:t>0</w:t>
      </w:r>
      <w:r w:rsidR="00EB7F0E" w:rsidRPr="0035569D">
        <w:t xml:space="preserve"> km, min </w:t>
      </w:r>
      <w:r w:rsidR="00DD74B3" w:rsidRPr="0035569D">
        <w:t>&lt;</w:t>
      </w:r>
      <w:r w:rsidR="0076531B" w:rsidRPr="0035569D">
        <w:t xml:space="preserve"> </w:t>
      </w:r>
      <w:r w:rsidR="0035569D" w:rsidRPr="0035569D">
        <w:t>2</w:t>
      </w:r>
      <w:r w:rsidR="00DD74B3" w:rsidRPr="0035569D">
        <w:t xml:space="preserve"> k</w:t>
      </w:r>
      <w:r w:rsidR="00EB7F0E" w:rsidRPr="0035569D">
        <w:t xml:space="preserve">m, max </w:t>
      </w:r>
      <w:r w:rsidR="00DD74B3" w:rsidRPr="0035569D">
        <w:t>6</w:t>
      </w:r>
      <w:r w:rsidR="0035569D" w:rsidRPr="0035569D">
        <w:t>2</w:t>
      </w:r>
      <w:r w:rsidR="00EB7F0E" w:rsidRPr="0035569D">
        <w:t xml:space="preserve"> km). </w:t>
      </w:r>
      <w:r w:rsidR="0076531B" w:rsidRPr="0035569D">
        <w:t>Medelavstånd är jämförbart med förra årets som låg på 1</w:t>
      </w:r>
      <w:r w:rsidR="0035569D" w:rsidRPr="0035569D">
        <w:t>5</w:t>
      </w:r>
      <w:r w:rsidR="0076531B" w:rsidRPr="0035569D">
        <w:t xml:space="preserve">km. </w:t>
      </w:r>
      <w:r w:rsidR="0035569D" w:rsidRPr="0035569D">
        <w:t>Sexton</w:t>
      </w:r>
      <w:r w:rsidRPr="0035569D">
        <w:t xml:space="preserve"> ut av </w:t>
      </w:r>
      <w:r w:rsidR="004D2207" w:rsidRPr="0035569D">
        <w:t>3</w:t>
      </w:r>
      <w:r w:rsidR="0035569D" w:rsidRPr="0035569D">
        <w:t>0</w:t>
      </w:r>
      <w:r w:rsidRPr="0035569D">
        <w:t xml:space="preserve"> älgar har förflyttat sig mindre än 10 km </w:t>
      </w:r>
      <w:r w:rsidR="00C403CF" w:rsidRPr="0035569D">
        <w:t xml:space="preserve">ifrån platsen </w:t>
      </w:r>
      <w:r w:rsidRPr="0035569D">
        <w:t>där de har varit under vintern</w:t>
      </w:r>
      <w:r w:rsidR="00DD74B3" w:rsidRPr="0035569D">
        <w:t xml:space="preserve"> (1</w:t>
      </w:r>
      <w:r w:rsidR="0035569D" w:rsidRPr="0035569D">
        <w:t>5</w:t>
      </w:r>
      <w:r w:rsidR="00DD74B3" w:rsidRPr="0035569D">
        <w:t xml:space="preserve"> kor, </w:t>
      </w:r>
      <w:r w:rsidR="0035569D" w:rsidRPr="0035569D">
        <w:t>1</w:t>
      </w:r>
      <w:r w:rsidR="00DD74B3" w:rsidRPr="0035569D">
        <w:t xml:space="preserve"> tjur)</w:t>
      </w:r>
      <w:r w:rsidR="0084227A" w:rsidRPr="0035569D">
        <w:t xml:space="preserve">, varav </w:t>
      </w:r>
      <w:r w:rsidR="007D3475">
        <w:t>åtta</w:t>
      </w:r>
      <w:r w:rsidR="0084227A" w:rsidRPr="0035569D">
        <w:t xml:space="preserve"> mindre än 5 km</w:t>
      </w:r>
      <w:r w:rsidRPr="0035569D">
        <w:t xml:space="preserve">. </w:t>
      </w:r>
      <w:r w:rsidR="00C403CF" w:rsidRPr="0035569D">
        <w:t xml:space="preserve">Vi ser också att </w:t>
      </w:r>
      <w:r w:rsidR="0035569D" w:rsidRPr="0035569D">
        <w:t>fyra</w:t>
      </w:r>
      <w:r w:rsidR="00F1338E" w:rsidRPr="0035569D">
        <w:t xml:space="preserve"> </w:t>
      </w:r>
      <w:r w:rsidR="00C403CF" w:rsidRPr="0035569D">
        <w:t xml:space="preserve">kor sticker ut med en mycket längre förflyttning än alla andra </w:t>
      </w:r>
      <w:r w:rsidRPr="0035569D">
        <w:t>(</w:t>
      </w:r>
      <w:r w:rsidR="004D2207" w:rsidRPr="0035569D">
        <w:t xml:space="preserve">mer än 40 km: </w:t>
      </w:r>
      <w:r w:rsidRPr="0035569D">
        <w:t>F</w:t>
      </w:r>
      <w:r w:rsidR="0035569D" w:rsidRPr="0035569D">
        <w:t>1354(187</w:t>
      </w:r>
      <w:r w:rsidR="0035569D" w:rsidRPr="00B8207B">
        <w:t>4)</w:t>
      </w:r>
      <w:r w:rsidR="004D2207" w:rsidRPr="00B8207B">
        <w:t>,</w:t>
      </w:r>
      <w:r w:rsidR="007D3475">
        <w:t xml:space="preserve"> </w:t>
      </w:r>
      <w:r w:rsidR="0035569D" w:rsidRPr="00B8207B">
        <w:t>F4682(1906), F1356(5891)</w:t>
      </w:r>
      <w:r w:rsidR="004D2207" w:rsidRPr="00B8207B">
        <w:t xml:space="preserve"> </w:t>
      </w:r>
      <w:r w:rsidR="00F1338E" w:rsidRPr="00B8207B">
        <w:t xml:space="preserve">och </w:t>
      </w:r>
      <w:r w:rsidR="004D2207" w:rsidRPr="00B8207B">
        <w:t>F</w:t>
      </w:r>
      <w:r w:rsidR="0035569D" w:rsidRPr="00B8207B">
        <w:t>1358(1929)</w:t>
      </w:r>
      <w:r w:rsidRPr="00B8207B">
        <w:t xml:space="preserve">). </w:t>
      </w:r>
      <w:r w:rsidR="00CC467F">
        <w:t xml:space="preserve">De </w:t>
      </w:r>
      <w:r w:rsidR="00304691" w:rsidRPr="00B8207B">
        <w:t xml:space="preserve">GPS-märkta älgar </w:t>
      </w:r>
      <w:r w:rsidR="00001210" w:rsidRPr="00B8207B">
        <w:t>som vi kun</w:t>
      </w:r>
      <w:r w:rsidR="00CC467F">
        <w:t>nat</w:t>
      </w:r>
      <w:r w:rsidR="00001210" w:rsidRPr="00B8207B">
        <w:t xml:space="preserve"> följa </w:t>
      </w:r>
      <w:r w:rsidR="00304691" w:rsidRPr="00B8207B">
        <w:t>i Ljusdal</w:t>
      </w:r>
      <w:r w:rsidR="00001210" w:rsidRPr="00B8207B">
        <w:t>område</w:t>
      </w:r>
      <w:r w:rsidR="00CC467F">
        <w:t>t</w:t>
      </w:r>
      <w:r w:rsidR="00EA6CC0" w:rsidRPr="00B8207B">
        <w:t xml:space="preserve"> över flera år</w:t>
      </w:r>
      <w:r w:rsidR="00304691" w:rsidRPr="00B8207B">
        <w:t xml:space="preserve"> </w:t>
      </w:r>
      <w:r w:rsidR="00CC467F">
        <w:t>visar</w:t>
      </w:r>
      <w:r w:rsidR="00304691" w:rsidRPr="00B8207B">
        <w:t xml:space="preserve"> att </w:t>
      </w:r>
      <w:r w:rsidR="00001210" w:rsidRPr="00B8207B">
        <w:t xml:space="preserve">några </w:t>
      </w:r>
      <w:r w:rsidR="00245261" w:rsidRPr="00B8207B">
        <w:t xml:space="preserve">älgar byter </w:t>
      </w:r>
      <w:r w:rsidR="00001210" w:rsidRPr="00B8207B">
        <w:t xml:space="preserve">i vilka </w:t>
      </w:r>
      <w:r w:rsidR="00304691" w:rsidRPr="00B8207B">
        <w:t xml:space="preserve">områden </w:t>
      </w:r>
      <w:r w:rsidR="00001210" w:rsidRPr="00B8207B">
        <w:t xml:space="preserve">de uppehåller sig under en given säsong </w:t>
      </w:r>
      <w:r w:rsidR="00245261" w:rsidRPr="00B8207B">
        <w:t>mellan åren</w:t>
      </w:r>
      <w:r w:rsidR="00304691" w:rsidRPr="00B8207B">
        <w:t xml:space="preserve"> (</w:t>
      </w:r>
      <w:r w:rsidR="00001210" w:rsidRPr="00B8207B">
        <w:t>dvs</w:t>
      </w:r>
      <w:r w:rsidR="00304691" w:rsidRPr="00B8207B">
        <w:t xml:space="preserve"> </w:t>
      </w:r>
      <w:r w:rsidR="00001210" w:rsidRPr="00B8207B">
        <w:t>’vint</w:t>
      </w:r>
      <w:r w:rsidR="00001210" w:rsidRPr="00AE6D5E">
        <w:t>erområdet’ i ett år, kan vara ’sommarområdet’ i ett annat</w:t>
      </w:r>
      <w:r w:rsidR="00B8207B" w:rsidRPr="00AE6D5E">
        <w:t>, Neumann m fl</w:t>
      </w:r>
      <w:r w:rsidR="00B8207B" w:rsidRPr="0078176C">
        <w:t>. 2023</w:t>
      </w:r>
      <w:r w:rsidR="00001210" w:rsidRPr="0078176C">
        <w:t xml:space="preserve">). Det </w:t>
      </w:r>
      <w:r w:rsidR="00001210" w:rsidRPr="00AE6D5E">
        <w:t xml:space="preserve">kan leda till att vi ser ett </w:t>
      </w:r>
      <w:r w:rsidR="00E14342" w:rsidRPr="00AE6D5E">
        <w:t>’omvän</w:t>
      </w:r>
      <w:r w:rsidR="00001210" w:rsidRPr="00AE6D5E">
        <w:t>t</w:t>
      </w:r>
      <w:r w:rsidR="00E14342" w:rsidRPr="00AE6D5E">
        <w:t>’ vandringsmönster</w:t>
      </w:r>
      <w:r w:rsidR="00304691" w:rsidRPr="00AE6D5E">
        <w:t xml:space="preserve"> det följande år</w:t>
      </w:r>
      <w:r w:rsidR="00CC467F">
        <w:t>et</w:t>
      </w:r>
      <w:r w:rsidR="00592BDE" w:rsidRPr="00AE6D5E">
        <w:t>.</w:t>
      </w:r>
      <w:r w:rsidR="00D9421D" w:rsidRPr="00AE6D5E">
        <w:t xml:space="preserve"> </w:t>
      </w:r>
      <w:r w:rsidR="00AE6D5E" w:rsidRPr="00AE6D5E">
        <w:t>Men detta observerade vi inte under perioden mars 2024/2025. N</w:t>
      </w:r>
      <w:r w:rsidR="00001210" w:rsidRPr="00AE6D5E">
        <w:t xml:space="preserve">ågra älgar </w:t>
      </w:r>
      <w:r w:rsidR="00AE6D5E" w:rsidRPr="00AE6D5E">
        <w:t>gjorde dock</w:t>
      </w:r>
      <w:r w:rsidR="00001210" w:rsidRPr="00AE6D5E">
        <w:t xml:space="preserve"> en</w:t>
      </w:r>
      <w:r w:rsidR="00304691" w:rsidRPr="00AE6D5E">
        <w:t xml:space="preserve"> </w:t>
      </w:r>
      <w:r w:rsidR="00001210" w:rsidRPr="00AE6D5E">
        <w:t xml:space="preserve">längre </w:t>
      </w:r>
      <w:r w:rsidR="00304691" w:rsidRPr="00AE6D5E">
        <w:t xml:space="preserve">förflyttning ifrån </w:t>
      </w:r>
      <w:r w:rsidR="00001210" w:rsidRPr="00AE6D5E">
        <w:t xml:space="preserve">sitt </w:t>
      </w:r>
      <w:r w:rsidR="00304691" w:rsidRPr="00AE6D5E">
        <w:t>säsongsområde</w:t>
      </w:r>
      <w:r w:rsidR="00001210" w:rsidRPr="00AE6D5E">
        <w:t xml:space="preserve"> inom en säsong (t</w:t>
      </w:r>
      <w:r w:rsidR="00B8207B" w:rsidRPr="00AE6D5E">
        <w:t>ill</w:t>
      </w:r>
      <w:r w:rsidR="00001210" w:rsidRPr="00AE6D5E">
        <w:t xml:space="preserve"> ex</w:t>
      </w:r>
      <w:r w:rsidR="00B8207B" w:rsidRPr="00AE6D5E">
        <w:t>empel</w:t>
      </w:r>
      <w:r w:rsidR="001172E6" w:rsidRPr="00AE6D5E">
        <w:t xml:space="preserve"> </w:t>
      </w:r>
      <w:r w:rsidR="00AE6D5E" w:rsidRPr="00AE6D5E">
        <w:t xml:space="preserve">F1365(1925) som gjorde en ytterligare förflyttning vid årsslutet; </w:t>
      </w:r>
      <w:r w:rsidR="005C3365" w:rsidRPr="00AE6D5E">
        <w:t>b</w:t>
      </w:r>
      <w:r w:rsidR="008F5BDE" w:rsidRPr="00AE6D5E">
        <w:t>ilaga 1)</w:t>
      </w:r>
      <w:r w:rsidR="00D9421D" w:rsidRPr="00AE6D5E">
        <w:t xml:space="preserve">. </w:t>
      </w:r>
      <w:r w:rsidR="006A4B4B" w:rsidRPr="006A4B4B">
        <w:t>Ko 1354 (1874) visade upp ett intressant mönster där hon traditionsenligt vandrade i början av maj från sitt vinterområde nere vid Kårböle till sommarområdet uppe mot Haverö. Men i mitten av maj återvandrade hon tillbaka till vinterområdet och kalvade där istället. Sedan vandrade hon igen norrut till sommarområdet tillsammans med kalven de 40-50 km i mitten av juni.</w:t>
      </w:r>
    </w:p>
    <w:p w14:paraId="4817E9FA" w14:textId="77777777" w:rsidR="006A4B4B" w:rsidRPr="006A4B4B" w:rsidRDefault="006A4B4B" w:rsidP="006A4B4B">
      <w:pPr>
        <w:ind w:firstLine="0"/>
      </w:pPr>
    </w:p>
    <w:p w14:paraId="2D715E12" w14:textId="4E6AE3F9" w:rsidR="00692997" w:rsidRPr="00AE6D5E" w:rsidRDefault="00F33587" w:rsidP="00C51F19">
      <w:pPr>
        <w:ind w:firstLine="0"/>
      </w:pPr>
      <w:r w:rsidRPr="00AE6D5E">
        <w:t xml:space="preserve">Hur en enskild älg rör sig genom landskapet och hur långt den förflyttar påverkar också </w:t>
      </w:r>
      <w:r w:rsidR="006B48A2" w:rsidRPr="00AE6D5E">
        <w:t xml:space="preserve">den förvaltningsmässiga </w:t>
      </w:r>
      <w:r w:rsidRPr="00AE6D5E">
        <w:t>ytan</w:t>
      </w:r>
      <w:r w:rsidR="006B48A2" w:rsidRPr="00AE6D5E">
        <w:t xml:space="preserve"> den påverkar. </w:t>
      </w:r>
      <w:r w:rsidR="00C51F19" w:rsidRPr="00AE6D5E">
        <w:t>Vandringsälgar berör generellt en större förvaltningsyta</w:t>
      </w:r>
      <w:r w:rsidR="00CC467F">
        <w:t>,</w:t>
      </w:r>
      <w:r w:rsidR="00C51F19" w:rsidRPr="00AE6D5E">
        <w:t xml:space="preserve"> men hur det ser ut detalj beror mycket på hur </w:t>
      </w:r>
      <w:r w:rsidR="001766DE" w:rsidRPr="00AE6D5E">
        <w:t xml:space="preserve">respektive </w:t>
      </w:r>
      <w:r w:rsidR="00C51F19" w:rsidRPr="00AE6D5E">
        <w:t xml:space="preserve">älg rör sig i relation till </w:t>
      </w:r>
      <w:r w:rsidR="001766DE" w:rsidRPr="00AE6D5E">
        <w:t xml:space="preserve">den rumsliga fördelningen av olika </w:t>
      </w:r>
      <w:r w:rsidR="00C51F19" w:rsidRPr="00AE6D5E">
        <w:t>förvaltningsenheter (d</w:t>
      </w:r>
      <w:r w:rsidR="006C0E7E" w:rsidRPr="00AE6D5E">
        <w:t>.</w:t>
      </w:r>
      <w:r w:rsidR="00C51F19" w:rsidRPr="00AE6D5E">
        <w:t>v</w:t>
      </w:r>
      <w:r w:rsidR="006C0E7E" w:rsidRPr="00AE6D5E">
        <w:t>.</w:t>
      </w:r>
      <w:r w:rsidR="00C51F19" w:rsidRPr="00AE6D5E">
        <w:t>s</w:t>
      </w:r>
      <w:r w:rsidR="006C0E7E" w:rsidRPr="00AE6D5E">
        <w:t>.</w:t>
      </w:r>
      <w:r w:rsidR="00C51F19" w:rsidRPr="00AE6D5E">
        <w:t xml:space="preserve"> ÄFO, ÄSO, samt enskilda jaktlag). </w:t>
      </w:r>
    </w:p>
    <w:p w14:paraId="6BBC4A04" w14:textId="77777777" w:rsidR="00C51F19" w:rsidRPr="00D679A5" w:rsidRDefault="00C51F19" w:rsidP="00C51F19">
      <w:pPr>
        <w:ind w:firstLine="0"/>
        <w:rPr>
          <w:color w:val="FF0000"/>
        </w:rPr>
      </w:pPr>
    </w:p>
    <w:p w14:paraId="7132B632" w14:textId="77777777" w:rsidR="0053354F" w:rsidRPr="00D679A5" w:rsidRDefault="0053354F" w:rsidP="00D43D04">
      <w:pPr>
        <w:ind w:firstLine="0"/>
        <w:rPr>
          <w:color w:val="FF0000"/>
        </w:rPr>
      </w:pPr>
    </w:p>
    <w:p w14:paraId="6921214E" w14:textId="77777777" w:rsidR="0035569D" w:rsidRDefault="0035569D" w:rsidP="00D43D04">
      <w:pPr>
        <w:ind w:firstLine="0"/>
        <w:rPr>
          <w:color w:val="FF0000"/>
        </w:rPr>
        <w:sectPr w:rsidR="0035569D" w:rsidSect="003B0E5E">
          <w:footerReference w:type="default" r:id="rId23"/>
          <w:pgSz w:w="11900" w:h="16840"/>
          <w:pgMar w:top="1701" w:right="1985" w:bottom="1701" w:left="1985" w:header="720" w:footer="720" w:gutter="0"/>
          <w:cols w:space="708"/>
          <w:docGrid w:linePitch="360"/>
        </w:sectPr>
      </w:pPr>
    </w:p>
    <w:p w14:paraId="41849E51" w14:textId="52A51350" w:rsidR="0053354F" w:rsidRPr="00D679A5" w:rsidRDefault="0035569D" w:rsidP="00D43D04">
      <w:pPr>
        <w:ind w:firstLine="0"/>
        <w:rPr>
          <w:color w:val="FF0000"/>
        </w:rPr>
      </w:pPr>
      <w:r>
        <w:rPr>
          <w:noProof/>
        </w:rPr>
        <w:lastRenderedPageBreak/>
        <w:drawing>
          <wp:inline distT="0" distB="0" distL="0" distR="0" wp14:anchorId="21E2D2A9" wp14:editId="3C29526A">
            <wp:extent cx="7999013" cy="4665000"/>
            <wp:effectExtent l="0" t="0" r="2540" b="2540"/>
            <wp:docPr id="1306607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607985" name=""/>
                    <pic:cNvPicPr/>
                  </pic:nvPicPr>
                  <pic:blipFill>
                    <a:blip r:embed="rId24"/>
                    <a:stretch>
                      <a:fillRect/>
                    </a:stretch>
                  </pic:blipFill>
                  <pic:spPr>
                    <a:xfrm>
                      <a:off x="0" y="0"/>
                      <a:ext cx="8005826" cy="4668974"/>
                    </a:xfrm>
                    <a:prstGeom prst="rect">
                      <a:avLst/>
                    </a:prstGeom>
                  </pic:spPr>
                </pic:pic>
              </a:graphicData>
            </a:graphic>
          </wp:inline>
        </w:drawing>
      </w:r>
    </w:p>
    <w:p w14:paraId="17BA5089" w14:textId="25D90FC4" w:rsidR="0053354F" w:rsidRPr="0035569D" w:rsidRDefault="0053354F" w:rsidP="00D43D04">
      <w:pPr>
        <w:spacing w:line="240" w:lineRule="auto"/>
        <w:ind w:firstLine="0"/>
        <w:rPr>
          <w:rFonts w:ascii="Arial" w:hAnsi="Arial" w:cs="Arial"/>
          <w:sz w:val="18"/>
          <w:szCs w:val="18"/>
        </w:rPr>
      </w:pPr>
      <w:r w:rsidRPr="0035569D">
        <w:rPr>
          <w:rFonts w:ascii="Arial" w:hAnsi="Arial" w:cs="Arial"/>
          <w:b/>
          <w:sz w:val="18"/>
          <w:szCs w:val="18"/>
        </w:rPr>
        <w:t>Figur 4</w:t>
      </w:r>
      <w:r w:rsidRPr="0035569D">
        <w:rPr>
          <w:rFonts w:ascii="Arial" w:hAnsi="Arial" w:cs="Arial"/>
          <w:sz w:val="18"/>
          <w:szCs w:val="18"/>
        </w:rPr>
        <w:t xml:space="preserve"> </w:t>
      </w:r>
      <w:r w:rsidR="00692997" w:rsidRPr="0035569D">
        <w:rPr>
          <w:rFonts w:ascii="Arial" w:hAnsi="Arial" w:cs="Arial"/>
          <w:sz w:val="18"/>
          <w:szCs w:val="18"/>
        </w:rPr>
        <w:t>A</w:t>
      </w:r>
      <w:r w:rsidRPr="0035569D">
        <w:rPr>
          <w:rFonts w:ascii="Arial" w:hAnsi="Arial" w:cs="Arial"/>
          <w:sz w:val="18"/>
          <w:szCs w:val="18"/>
        </w:rPr>
        <w:t>vstånd [km] mellan vinterområde (1:a april) och sommarområde (1:e juli) i 20</w:t>
      </w:r>
      <w:r w:rsidR="00DD74B3" w:rsidRPr="0035569D">
        <w:rPr>
          <w:rFonts w:ascii="Arial" w:hAnsi="Arial" w:cs="Arial"/>
          <w:sz w:val="18"/>
          <w:szCs w:val="18"/>
        </w:rPr>
        <w:t>2</w:t>
      </w:r>
      <w:r w:rsidR="0035569D" w:rsidRPr="0035569D">
        <w:rPr>
          <w:rFonts w:ascii="Arial" w:hAnsi="Arial" w:cs="Arial"/>
          <w:sz w:val="18"/>
          <w:szCs w:val="18"/>
        </w:rPr>
        <w:t>4</w:t>
      </w:r>
      <w:r w:rsidRPr="0035569D">
        <w:rPr>
          <w:rFonts w:ascii="Arial" w:hAnsi="Arial" w:cs="Arial"/>
          <w:sz w:val="18"/>
          <w:szCs w:val="18"/>
        </w:rPr>
        <w:t xml:space="preserve"> för GPS-märkta älgar i </w:t>
      </w:r>
      <w:r w:rsidR="00692997" w:rsidRPr="0035569D">
        <w:rPr>
          <w:rFonts w:ascii="Arial" w:hAnsi="Arial" w:cs="Arial"/>
          <w:sz w:val="18"/>
          <w:szCs w:val="18"/>
        </w:rPr>
        <w:t>Ljusdal</w:t>
      </w:r>
      <w:r w:rsidRPr="0035569D">
        <w:rPr>
          <w:rFonts w:ascii="Arial" w:hAnsi="Arial" w:cs="Arial"/>
          <w:sz w:val="18"/>
          <w:szCs w:val="18"/>
        </w:rPr>
        <w:t xml:space="preserve">området. (M=Tjur, F=Ko). </w:t>
      </w:r>
      <w:r w:rsidR="00DF7F32" w:rsidRPr="0035569D">
        <w:rPr>
          <w:rFonts w:ascii="Arial" w:hAnsi="Arial" w:cs="Arial"/>
          <w:sz w:val="18"/>
          <w:szCs w:val="18"/>
        </w:rPr>
        <w:t>Blåa</w:t>
      </w:r>
      <w:r w:rsidRPr="0035569D">
        <w:rPr>
          <w:rFonts w:ascii="Arial" w:hAnsi="Arial" w:cs="Arial"/>
          <w:sz w:val="18"/>
          <w:szCs w:val="18"/>
        </w:rPr>
        <w:t xml:space="preserve"> linjen indikerar </w:t>
      </w:r>
      <w:r w:rsidR="00DF7F32" w:rsidRPr="0035569D">
        <w:rPr>
          <w:rFonts w:ascii="Arial" w:hAnsi="Arial" w:cs="Arial"/>
          <w:sz w:val="18"/>
          <w:szCs w:val="18"/>
        </w:rPr>
        <w:t>medelvärde</w:t>
      </w:r>
      <w:r w:rsidRPr="0035569D">
        <w:rPr>
          <w:rFonts w:ascii="Arial" w:hAnsi="Arial" w:cs="Arial"/>
          <w:sz w:val="18"/>
          <w:szCs w:val="18"/>
        </w:rPr>
        <w:t xml:space="preserve"> av av</w:t>
      </w:r>
      <w:r w:rsidR="00DF7F32" w:rsidRPr="0035569D">
        <w:rPr>
          <w:rFonts w:ascii="Arial" w:hAnsi="Arial" w:cs="Arial"/>
          <w:sz w:val="18"/>
          <w:szCs w:val="18"/>
        </w:rPr>
        <w:t>ståndet älgar har förflyttat sig</w:t>
      </w:r>
      <w:r w:rsidRPr="0035569D">
        <w:rPr>
          <w:rFonts w:ascii="Arial" w:hAnsi="Arial" w:cs="Arial"/>
          <w:sz w:val="18"/>
          <w:szCs w:val="18"/>
        </w:rPr>
        <w:t xml:space="preserve">. </w:t>
      </w:r>
      <w:r w:rsidR="0035569D" w:rsidRPr="0035569D">
        <w:rPr>
          <w:rFonts w:ascii="Arial" w:hAnsi="Arial" w:cs="Arial"/>
          <w:sz w:val="18"/>
          <w:szCs w:val="18"/>
        </w:rPr>
        <w:t>För älgar där vi</w:t>
      </w:r>
      <w:r w:rsidR="00342D53" w:rsidRPr="0035569D">
        <w:rPr>
          <w:rFonts w:ascii="Arial" w:hAnsi="Arial" w:cs="Arial"/>
          <w:sz w:val="18"/>
          <w:szCs w:val="18"/>
        </w:rPr>
        <w:t xml:space="preserve"> bytt</w:t>
      </w:r>
      <w:r w:rsidR="00CC467F">
        <w:rPr>
          <w:rFonts w:ascii="Arial" w:hAnsi="Arial" w:cs="Arial"/>
          <w:sz w:val="18"/>
          <w:szCs w:val="18"/>
        </w:rPr>
        <w:t xml:space="preserve"> halsband</w:t>
      </w:r>
      <w:r w:rsidR="00342D53" w:rsidRPr="0035569D">
        <w:rPr>
          <w:rFonts w:ascii="Arial" w:hAnsi="Arial" w:cs="Arial"/>
          <w:sz w:val="18"/>
          <w:szCs w:val="18"/>
        </w:rPr>
        <w:t xml:space="preserve"> </w:t>
      </w:r>
      <w:r w:rsidR="0035569D" w:rsidRPr="0035569D">
        <w:rPr>
          <w:rFonts w:ascii="Arial" w:hAnsi="Arial" w:cs="Arial"/>
          <w:sz w:val="18"/>
          <w:szCs w:val="18"/>
        </w:rPr>
        <w:t>står</w:t>
      </w:r>
      <w:r w:rsidR="0040133E" w:rsidRPr="0035569D">
        <w:rPr>
          <w:rFonts w:ascii="Arial" w:hAnsi="Arial" w:cs="Arial"/>
          <w:sz w:val="18"/>
          <w:szCs w:val="18"/>
        </w:rPr>
        <w:t xml:space="preserve"> </w:t>
      </w:r>
      <w:r w:rsidR="004C6A1B" w:rsidRPr="0035569D">
        <w:rPr>
          <w:rFonts w:ascii="Arial" w:hAnsi="Arial" w:cs="Arial"/>
          <w:sz w:val="18"/>
          <w:szCs w:val="18"/>
        </w:rPr>
        <w:t>d</w:t>
      </w:r>
      <w:r w:rsidR="0040133E" w:rsidRPr="0035569D">
        <w:rPr>
          <w:rFonts w:ascii="Arial" w:hAnsi="Arial" w:cs="Arial"/>
          <w:sz w:val="18"/>
          <w:szCs w:val="18"/>
        </w:rPr>
        <w:t xml:space="preserve">et gamla </w:t>
      </w:r>
      <w:r w:rsidR="00C37ABD" w:rsidRPr="0035569D">
        <w:rPr>
          <w:rFonts w:ascii="Arial" w:hAnsi="Arial" w:cs="Arial"/>
          <w:sz w:val="18"/>
          <w:szCs w:val="18"/>
        </w:rPr>
        <w:t>halsband</w:t>
      </w:r>
      <w:r w:rsidR="00EB0F8E">
        <w:rPr>
          <w:rFonts w:ascii="Arial" w:hAnsi="Arial" w:cs="Arial"/>
          <w:sz w:val="18"/>
          <w:szCs w:val="18"/>
        </w:rPr>
        <w:t>s</w:t>
      </w:r>
      <w:r w:rsidR="0040133E" w:rsidRPr="0035569D">
        <w:rPr>
          <w:rFonts w:ascii="Arial" w:hAnsi="Arial" w:cs="Arial"/>
          <w:sz w:val="18"/>
          <w:szCs w:val="18"/>
        </w:rPr>
        <w:t xml:space="preserve">numret i </w:t>
      </w:r>
      <w:r w:rsidR="00B8207B" w:rsidRPr="0035569D">
        <w:rPr>
          <w:rFonts w:ascii="Arial" w:hAnsi="Arial" w:cs="Arial"/>
          <w:sz w:val="18"/>
          <w:szCs w:val="18"/>
        </w:rPr>
        <w:t>parentes</w:t>
      </w:r>
      <w:r w:rsidR="0040133E" w:rsidRPr="0035569D">
        <w:rPr>
          <w:rFonts w:ascii="Arial" w:hAnsi="Arial" w:cs="Arial"/>
          <w:sz w:val="18"/>
          <w:szCs w:val="18"/>
        </w:rPr>
        <w:t>.</w:t>
      </w:r>
    </w:p>
    <w:p w14:paraId="61B059B4" w14:textId="77777777" w:rsidR="0053354F" w:rsidRPr="00D679A5" w:rsidRDefault="0053354F" w:rsidP="00D43D04">
      <w:pPr>
        <w:ind w:firstLine="0"/>
        <w:rPr>
          <w:color w:val="FF0000"/>
        </w:rPr>
      </w:pPr>
    </w:p>
    <w:p w14:paraId="66052F1D" w14:textId="77777777" w:rsidR="0035569D" w:rsidRDefault="0035569D" w:rsidP="00D43D04">
      <w:pPr>
        <w:ind w:firstLine="0"/>
        <w:sectPr w:rsidR="0035569D" w:rsidSect="0035569D">
          <w:pgSz w:w="16840" w:h="11900" w:orient="landscape"/>
          <w:pgMar w:top="1985" w:right="1701" w:bottom="1985" w:left="1701" w:header="720" w:footer="720" w:gutter="0"/>
          <w:cols w:space="708"/>
          <w:docGrid w:linePitch="360"/>
        </w:sectPr>
      </w:pPr>
    </w:p>
    <w:p w14:paraId="79F57A52" w14:textId="3CEC53DC" w:rsidR="004D2207" w:rsidRPr="00D448B8" w:rsidRDefault="0053354F" w:rsidP="00D43D04">
      <w:pPr>
        <w:ind w:firstLine="0"/>
      </w:pPr>
      <w:r w:rsidRPr="00D448B8">
        <w:lastRenderedPageBreak/>
        <w:t>För att bättre redovisa variationen i vandringsbeteende mellan älgarna</w:t>
      </w:r>
      <w:r w:rsidR="00E65713" w:rsidRPr="00D448B8">
        <w:t xml:space="preserve"> över tid </w:t>
      </w:r>
      <w:r w:rsidRPr="00D448B8">
        <w:t xml:space="preserve">och </w:t>
      </w:r>
      <w:r w:rsidR="00D226C7" w:rsidRPr="00D448B8">
        <w:t xml:space="preserve">för att </w:t>
      </w:r>
      <w:r w:rsidRPr="00D448B8">
        <w:t>tydliggöra olika strategier, tittar vi på hur älgarnas avstånd till sina vinte</w:t>
      </w:r>
      <w:r w:rsidR="009A618A" w:rsidRPr="00D448B8">
        <w:t xml:space="preserve">rområden förändras under året </w:t>
      </w:r>
      <w:r w:rsidR="009950DD" w:rsidRPr="00D448B8">
        <w:t>(F</w:t>
      </w:r>
      <w:r w:rsidRPr="00D448B8">
        <w:t xml:space="preserve">igur 5). Vi får komma ihåg att årets stickprov för tjurarna är </w:t>
      </w:r>
      <w:r w:rsidR="00D448B8" w:rsidRPr="00D448B8">
        <w:t xml:space="preserve">mycket </w:t>
      </w:r>
      <w:r w:rsidR="003A212C" w:rsidRPr="00D448B8">
        <w:t>lite</w:t>
      </w:r>
      <w:r w:rsidR="00C52B49" w:rsidRPr="00D448B8">
        <w:t>t</w:t>
      </w:r>
      <w:r w:rsidR="003A212C" w:rsidRPr="00D448B8">
        <w:t xml:space="preserve"> med</w:t>
      </w:r>
      <w:r w:rsidR="000D5FE0" w:rsidRPr="00D448B8">
        <w:t xml:space="preserve"> </w:t>
      </w:r>
      <w:r w:rsidR="00C52B49" w:rsidRPr="00D448B8">
        <w:t xml:space="preserve">endast </w:t>
      </w:r>
      <w:r w:rsidR="00D448B8" w:rsidRPr="00D448B8">
        <w:t>fyra</w:t>
      </w:r>
      <w:r w:rsidRPr="00D448B8">
        <w:t xml:space="preserve"> olika individer. Deras vandringsbeteende behöver inte nödvändigtvis vara representativt för älgtjurar generellt i </w:t>
      </w:r>
      <w:r w:rsidR="009950DD" w:rsidRPr="00D448B8">
        <w:t>Ljusdal</w:t>
      </w:r>
      <w:r w:rsidR="00281318" w:rsidRPr="00D448B8">
        <w:t>område</w:t>
      </w:r>
      <w:r w:rsidR="00941B65" w:rsidRPr="00D448B8">
        <w:t>t</w:t>
      </w:r>
      <w:r w:rsidRPr="00D448B8">
        <w:t xml:space="preserve">. </w:t>
      </w:r>
      <w:r w:rsidR="00D448B8">
        <w:t xml:space="preserve">Maximala vandringsavståndet för korna låg på 66 km och för tjurarna på 25 km.  </w:t>
      </w:r>
    </w:p>
    <w:p w14:paraId="7CC0ECFD" w14:textId="0ADF33F7" w:rsidR="00D226C7" w:rsidRPr="00D448B8" w:rsidRDefault="0053354F" w:rsidP="00D43D04">
      <w:pPr>
        <w:ind w:firstLine="0"/>
      </w:pPr>
      <w:r w:rsidRPr="00D448B8">
        <w:t xml:space="preserve">Figuren tydliggör att </w:t>
      </w:r>
    </w:p>
    <w:p w14:paraId="096FF50D" w14:textId="477FFA5C" w:rsidR="00D226C7" w:rsidRPr="00D448B8" w:rsidRDefault="0053354F" w:rsidP="00D43D04">
      <w:pPr>
        <w:ind w:firstLine="0"/>
      </w:pPr>
      <w:r w:rsidRPr="00D448B8">
        <w:t xml:space="preserve">1) avståndet hur långt älgarna vandrar varierar </w:t>
      </w:r>
      <w:r w:rsidR="00D448B8" w:rsidRPr="00D448B8">
        <w:t>tydligt</w:t>
      </w:r>
      <w:r w:rsidRPr="00D448B8">
        <w:t xml:space="preserve"> mellan olika individer</w:t>
      </w:r>
      <w:r w:rsidR="004D2207" w:rsidRPr="00D448B8">
        <w:t xml:space="preserve"> i bägge kön</w:t>
      </w:r>
      <w:r w:rsidRPr="00D448B8">
        <w:t xml:space="preserve">, </w:t>
      </w:r>
    </w:p>
    <w:p w14:paraId="14DA6FEB" w14:textId="13B4715E" w:rsidR="00D226C7" w:rsidRPr="00D448B8" w:rsidRDefault="0053354F" w:rsidP="00D43D04">
      <w:pPr>
        <w:ind w:firstLine="0"/>
      </w:pPr>
      <w:r w:rsidRPr="00D448B8">
        <w:t xml:space="preserve">2) älgkorna </w:t>
      </w:r>
      <w:r w:rsidR="00711F08" w:rsidRPr="00D448B8">
        <w:t xml:space="preserve">kan </w:t>
      </w:r>
      <w:r w:rsidR="009950DD" w:rsidRPr="00D448B8">
        <w:t xml:space="preserve">delas i </w:t>
      </w:r>
      <w:r w:rsidR="00711F08" w:rsidRPr="00D448B8">
        <w:t>tre</w:t>
      </w:r>
      <w:r w:rsidR="009950DD" w:rsidRPr="00D448B8">
        <w:t xml:space="preserve"> grupper – en som är stationär (&lt;</w:t>
      </w:r>
      <w:r w:rsidR="00711F08" w:rsidRPr="00D448B8">
        <w:t>10</w:t>
      </w:r>
      <w:r w:rsidRPr="00D448B8">
        <w:t>km till sina vinterområden</w:t>
      </w:r>
      <w:r w:rsidR="00941B65" w:rsidRPr="00D448B8">
        <w:t>)</w:t>
      </w:r>
      <w:r w:rsidR="00711F08" w:rsidRPr="00D448B8">
        <w:t>,</w:t>
      </w:r>
      <w:r w:rsidR="009950DD" w:rsidRPr="00D448B8">
        <w:t xml:space="preserve"> en som förflyttar sig i närområdet (drygt 1</w:t>
      </w:r>
      <w:r w:rsidR="003A212C" w:rsidRPr="00D448B8">
        <w:t>0-3</w:t>
      </w:r>
      <w:r w:rsidR="00711F08" w:rsidRPr="00D448B8">
        <w:t>0</w:t>
      </w:r>
      <w:r w:rsidR="009950DD" w:rsidRPr="00D448B8">
        <w:t xml:space="preserve"> km),</w:t>
      </w:r>
      <w:r w:rsidR="00711F08" w:rsidRPr="00D448B8">
        <w:t xml:space="preserve"> och sådana som förflyttar sig längre</w:t>
      </w:r>
      <w:r w:rsidR="009950DD" w:rsidRPr="00D448B8">
        <w:t xml:space="preserve"> </w:t>
      </w:r>
    </w:p>
    <w:p w14:paraId="4D1E3242" w14:textId="4BA333F5" w:rsidR="00D226C7" w:rsidRPr="00D448B8" w:rsidRDefault="009950DD" w:rsidP="00D43D04">
      <w:pPr>
        <w:ind w:firstLine="0"/>
      </w:pPr>
      <w:r w:rsidRPr="00D448B8">
        <w:t>3)</w:t>
      </w:r>
      <w:r w:rsidR="0053354F" w:rsidRPr="00D448B8">
        <w:t xml:space="preserve"> </w:t>
      </w:r>
      <w:r w:rsidR="00823B7F" w:rsidRPr="00D448B8">
        <w:t>de älgar som förflyttar sig ifrån sina vinterområden börjar röra på sig under aprilmånad</w:t>
      </w:r>
      <w:r w:rsidR="00F70CE0" w:rsidRPr="00D448B8">
        <w:t xml:space="preserve"> och </w:t>
      </w:r>
    </w:p>
    <w:p w14:paraId="2C69E730" w14:textId="4B4FE7FF" w:rsidR="003A212C" w:rsidRPr="00D448B8" w:rsidRDefault="003A212C" w:rsidP="00D43D04">
      <w:pPr>
        <w:ind w:firstLine="0"/>
      </w:pPr>
      <w:r w:rsidRPr="00D448B8">
        <w:t>4) en del av vandringsälgar</w:t>
      </w:r>
      <w:r w:rsidR="00C52B49" w:rsidRPr="00D448B8">
        <w:t>na</w:t>
      </w:r>
      <w:r w:rsidRPr="00D448B8">
        <w:t xml:space="preserve"> återvänder till sitt vinterområde under november</w:t>
      </w:r>
      <w:r w:rsidR="00D448B8" w:rsidRPr="00D448B8">
        <w:t>/december</w:t>
      </w:r>
      <w:r w:rsidRPr="00D448B8">
        <w:t xml:space="preserve"> men en betydande andel senare än så med en återvändning först i januari</w:t>
      </w:r>
    </w:p>
    <w:p w14:paraId="456E4899" w14:textId="04625D1B" w:rsidR="0053354F" w:rsidRPr="00D679A5" w:rsidRDefault="0053354F" w:rsidP="00D43D04">
      <w:pPr>
        <w:ind w:firstLine="0"/>
        <w:rPr>
          <w:color w:val="FF0000"/>
        </w:rPr>
      </w:pPr>
    </w:p>
    <w:p w14:paraId="32E3F93D" w14:textId="30128F5D" w:rsidR="0053354F" w:rsidRPr="00D679A5" w:rsidRDefault="00D448B8" w:rsidP="00D43D04">
      <w:pPr>
        <w:pStyle w:val="TextefterrubrikTextafterheading"/>
        <w:rPr>
          <w:color w:val="FF0000"/>
        </w:rPr>
      </w:pPr>
      <w:r>
        <w:rPr>
          <w:noProof/>
        </w:rPr>
        <w:drawing>
          <wp:inline distT="0" distB="0" distL="0" distR="0" wp14:anchorId="5312AB3D" wp14:editId="14F6DAC9">
            <wp:extent cx="5035550" cy="2822575"/>
            <wp:effectExtent l="0" t="0" r="0" b="0"/>
            <wp:docPr id="1630292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292270" name=""/>
                    <pic:cNvPicPr/>
                  </pic:nvPicPr>
                  <pic:blipFill>
                    <a:blip r:embed="rId25"/>
                    <a:stretch>
                      <a:fillRect/>
                    </a:stretch>
                  </pic:blipFill>
                  <pic:spPr>
                    <a:xfrm>
                      <a:off x="0" y="0"/>
                      <a:ext cx="5035550" cy="2822575"/>
                    </a:xfrm>
                    <a:prstGeom prst="rect">
                      <a:avLst/>
                    </a:prstGeom>
                  </pic:spPr>
                </pic:pic>
              </a:graphicData>
            </a:graphic>
          </wp:inline>
        </w:drawing>
      </w:r>
    </w:p>
    <w:p w14:paraId="6EDD62F6" w14:textId="7975716E" w:rsidR="0053354F" w:rsidRPr="00D448B8" w:rsidRDefault="0053354F" w:rsidP="00D43D04">
      <w:pPr>
        <w:pStyle w:val="TextefterrubrikTextafterheading"/>
        <w:spacing w:line="240" w:lineRule="auto"/>
      </w:pPr>
      <w:r w:rsidRPr="00D448B8">
        <w:rPr>
          <w:rFonts w:ascii="Arial" w:hAnsi="Arial" w:cs="Arial"/>
          <w:b/>
          <w:sz w:val="18"/>
          <w:szCs w:val="18"/>
        </w:rPr>
        <w:t>Figur 5</w:t>
      </w:r>
      <w:r w:rsidRPr="00D448B8">
        <w:rPr>
          <w:rFonts w:ascii="Arial" w:hAnsi="Arial" w:cs="Arial"/>
          <w:sz w:val="18"/>
          <w:szCs w:val="18"/>
        </w:rPr>
        <w:t>. Vandringsbeteende för de olika GPS-märkta älgarna (</w:t>
      </w:r>
      <w:r w:rsidR="00D448B8" w:rsidRPr="00D448B8">
        <w:rPr>
          <w:rFonts w:ascii="Arial" w:hAnsi="Arial" w:cs="Arial"/>
          <w:sz w:val="18"/>
          <w:szCs w:val="18"/>
        </w:rPr>
        <w:t xml:space="preserve">29 </w:t>
      </w:r>
      <w:r w:rsidRPr="00D448B8">
        <w:rPr>
          <w:rFonts w:ascii="Arial" w:hAnsi="Arial" w:cs="Arial"/>
          <w:sz w:val="18"/>
          <w:szCs w:val="18"/>
        </w:rPr>
        <w:t xml:space="preserve">kor överst, </w:t>
      </w:r>
      <w:r w:rsidR="00D448B8" w:rsidRPr="00D448B8">
        <w:rPr>
          <w:rFonts w:ascii="Arial" w:hAnsi="Arial" w:cs="Arial"/>
          <w:sz w:val="18"/>
          <w:szCs w:val="18"/>
        </w:rPr>
        <w:t>4</w:t>
      </w:r>
      <w:r w:rsidRPr="00D448B8">
        <w:rPr>
          <w:rFonts w:ascii="Arial" w:hAnsi="Arial" w:cs="Arial"/>
          <w:sz w:val="18"/>
          <w:szCs w:val="18"/>
        </w:rPr>
        <w:t xml:space="preserve"> tjurar nederst) so</w:t>
      </w:r>
      <w:r w:rsidR="00D569EA" w:rsidRPr="00D448B8">
        <w:rPr>
          <w:rFonts w:ascii="Arial" w:hAnsi="Arial" w:cs="Arial"/>
          <w:sz w:val="18"/>
          <w:szCs w:val="18"/>
        </w:rPr>
        <w:t>m avstånd [km] från deras 1:a position i mars 202</w:t>
      </w:r>
      <w:r w:rsidR="00D448B8" w:rsidRPr="00D448B8">
        <w:rPr>
          <w:rFonts w:ascii="Arial" w:hAnsi="Arial" w:cs="Arial"/>
          <w:sz w:val="18"/>
          <w:szCs w:val="18"/>
        </w:rPr>
        <w:t>4</w:t>
      </w:r>
      <w:r w:rsidRPr="00D448B8">
        <w:rPr>
          <w:rFonts w:ascii="Arial" w:hAnsi="Arial" w:cs="Arial"/>
          <w:sz w:val="18"/>
          <w:szCs w:val="18"/>
        </w:rPr>
        <w:t xml:space="preserve"> (i vinterområdet) till sista februari 202</w:t>
      </w:r>
      <w:r w:rsidR="00D448B8" w:rsidRPr="00D448B8">
        <w:rPr>
          <w:rFonts w:ascii="Arial" w:hAnsi="Arial" w:cs="Arial"/>
          <w:sz w:val="18"/>
          <w:szCs w:val="18"/>
        </w:rPr>
        <w:t>5</w:t>
      </w:r>
      <w:r w:rsidRPr="00D448B8">
        <w:rPr>
          <w:rFonts w:ascii="Arial" w:hAnsi="Arial" w:cs="Arial"/>
          <w:sz w:val="18"/>
          <w:szCs w:val="18"/>
        </w:rPr>
        <w:t xml:space="preserve"> i </w:t>
      </w:r>
      <w:r w:rsidR="00D569EA" w:rsidRPr="00D448B8">
        <w:rPr>
          <w:rFonts w:ascii="Arial" w:hAnsi="Arial" w:cs="Arial"/>
          <w:sz w:val="18"/>
          <w:szCs w:val="18"/>
        </w:rPr>
        <w:t>Ljusdal</w:t>
      </w:r>
      <w:r w:rsidR="00450FB8" w:rsidRPr="00D448B8">
        <w:rPr>
          <w:rFonts w:ascii="Arial" w:hAnsi="Arial" w:cs="Arial"/>
          <w:sz w:val="18"/>
          <w:szCs w:val="18"/>
        </w:rPr>
        <w:t xml:space="preserve">s </w:t>
      </w:r>
      <w:r w:rsidRPr="00D448B8">
        <w:rPr>
          <w:rFonts w:ascii="Arial" w:hAnsi="Arial" w:cs="Arial"/>
          <w:sz w:val="18"/>
          <w:szCs w:val="18"/>
        </w:rPr>
        <w:t>område</w:t>
      </w:r>
      <w:r w:rsidR="004C6A1B" w:rsidRPr="00D448B8">
        <w:rPr>
          <w:rFonts w:ascii="Arial" w:hAnsi="Arial" w:cs="Arial"/>
          <w:sz w:val="18"/>
          <w:szCs w:val="18"/>
        </w:rPr>
        <w:t>.</w:t>
      </w:r>
    </w:p>
    <w:p w14:paraId="3E2A7459" w14:textId="77777777" w:rsidR="0053354F" w:rsidRPr="00D679A5" w:rsidRDefault="0053354F" w:rsidP="00D43D04">
      <w:pPr>
        <w:pStyle w:val="TextefterrubrikTextafterheading"/>
        <w:rPr>
          <w:color w:val="FF0000"/>
        </w:rPr>
      </w:pPr>
    </w:p>
    <w:p w14:paraId="11F028E3" w14:textId="5DB21A5E" w:rsidR="00823B7F" w:rsidRPr="00046CD3" w:rsidRDefault="00562113" w:rsidP="00D43D04">
      <w:pPr>
        <w:ind w:firstLine="0"/>
      </w:pPr>
      <w:r w:rsidRPr="00D448B8">
        <w:t>I</w:t>
      </w:r>
      <w:r w:rsidR="00823B7F" w:rsidRPr="00D448B8">
        <w:t>nformation</w:t>
      </w:r>
      <w:r w:rsidRPr="00D448B8">
        <w:t>en</w:t>
      </w:r>
      <w:r w:rsidR="00823B7F" w:rsidRPr="00D448B8">
        <w:t xml:space="preserve"> om vandringstider använder vi för att avgränsa GPS</w:t>
      </w:r>
      <w:r w:rsidR="00D226C7" w:rsidRPr="00D448B8">
        <w:t>-</w:t>
      </w:r>
      <w:r w:rsidR="00823B7F" w:rsidRPr="00D448B8">
        <w:t>positionerna som tillhör älgarnas vinterområden respektive deras sommarområden. Tidpunkter för vandringar varierar mellan älgar och vi avgränsa</w:t>
      </w:r>
      <w:r w:rsidR="00711F08" w:rsidRPr="00D448B8">
        <w:t>r</w:t>
      </w:r>
      <w:r w:rsidR="00823B7F" w:rsidRPr="00D448B8">
        <w:t xml:space="preserve"> vår-/sommar- och vinterperiod för varje enskild älg och därmed beräkna</w:t>
      </w:r>
      <w:r w:rsidR="00C52B49" w:rsidRPr="00D448B8">
        <w:t>s</w:t>
      </w:r>
      <w:r w:rsidR="00823B7F" w:rsidRPr="00D448B8">
        <w:t xml:space="preserve"> områdesstorlek en enskild älg utnyttjar under respektive säsong</w:t>
      </w:r>
      <w:r w:rsidR="00823B7F" w:rsidRPr="00B257DA">
        <w:t xml:space="preserve">. </w:t>
      </w:r>
      <w:r w:rsidR="00281318" w:rsidRPr="00B257DA">
        <w:t>Vi använde oss av visuell datainspektion</w:t>
      </w:r>
      <w:r w:rsidR="008F5BDE" w:rsidRPr="007A0C20">
        <w:t xml:space="preserve">. </w:t>
      </w:r>
      <w:r w:rsidR="00082F1E" w:rsidRPr="007A0C20">
        <w:t>För tre av</w:t>
      </w:r>
      <w:r w:rsidR="008F5BDE" w:rsidRPr="007A0C20">
        <w:t xml:space="preserve"> 3</w:t>
      </w:r>
      <w:r w:rsidR="00B257DA" w:rsidRPr="007A0C20">
        <w:t>3</w:t>
      </w:r>
      <w:r w:rsidR="00281318" w:rsidRPr="007A0C20">
        <w:t xml:space="preserve"> älgar </w:t>
      </w:r>
      <w:r w:rsidR="00B257DA" w:rsidRPr="007A0C20">
        <w:t xml:space="preserve">hade vi för få data för att avgöra strategin eller göra mer ingående </w:t>
      </w:r>
      <w:r w:rsidR="00B257DA" w:rsidRPr="00046CD3">
        <w:lastRenderedPageBreak/>
        <w:t>analyser och vi valde att exkludera dessa tre från analyser framöver (</w:t>
      </w:r>
      <w:r w:rsidR="00046CD3" w:rsidRPr="00046CD3">
        <w:t xml:space="preserve">F1360, F4691, F5888; </w:t>
      </w:r>
      <w:r w:rsidR="00B257DA" w:rsidRPr="00046CD3">
        <w:t xml:space="preserve">Bilaga 1). </w:t>
      </w:r>
      <w:r w:rsidR="00046CD3" w:rsidRPr="00046CD3">
        <w:t xml:space="preserve">Av de resterande </w:t>
      </w:r>
      <w:r w:rsidR="00281318" w:rsidRPr="00046CD3">
        <w:t xml:space="preserve">var </w:t>
      </w:r>
      <w:r w:rsidR="00046CD3" w:rsidRPr="00046CD3">
        <w:t>30 klassificerade vi 20 som</w:t>
      </w:r>
      <w:r w:rsidR="00281318" w:rsidRPr="00046CD3">
        <w:t xml:space="preserve"> vandringsälgar (</w:t>
      </w:r>
      <w:r w:rsidR="00046CD3" w:rsidRPr="00046CD3">
        <w:t xml:space="preserve">16 </w:t>
      </w:r>
      <w:r w:rsidR="00281318" w:rsidRPr="00046CD3">
        <w:t xml:space="preserve">kor och </w:t>
      </w:r>
      <w:r w:rsidR="008F5BDE" w:rsidRPr="00046CD3">
        <w:t>4</w:t>
      </w:r>
      <w:r w:rsidR="00281318" w:rsidRPr="00046CD3">
        <w:t xml:space="preserve"> tjurar) medan </w:t>
      </w:r>
      <w:r w:rsidR="008F5BDE" w:rsidRPr="00046CD3">
        <w:t>vi klassade 1</w:t>
      </w:r>
      <w:r w:rsidR="00046CD3" w:rsidRPr="00046CD3">
        <w:t>0</w:t>
      </w:r>
      <w:r w:rsidR="008F5BDE" w:rsidRPr="00046CD3">
        <w:t xml:space="preserve"> älgar </w:t>
      </w:r>
      <w:r w:rsidR="00046CD3" w:rsidRPr="00046CD3">
        <w:t xml:space="preserve">(alla kor) </w:t>
      </w:r>
      <w:r w:rsidR="008F5BDE" w:rsidRPr="00046CD3">
        <w:t>som</w:t>
      </w:r>
      <w:r w:rsidR="00281318" w:rsidRPr="00046CD3">
        <w:t xml:space="preserve"> stationära (dvs </w:t>
      </w:r>
      <w:r w:rsidR="00955CB2" w:rsidRPr="00046CD3">
        <w:t>älgar som befann sig hela tiden eller merparten av året under 10 km ifrån sitt vinterområde som stationära</w:t>
      </w:r>
      <w:r w:rsidR="00046CD3" w:rsidRPr="00046CD3">
        <w:t xml:space="preserve"> eller visade ingen tydlig skillnad i förflyttning mellan säsonger</w:t>
      </w:r>
      <w:r w:rsidR="00955CB2" w:rsidRPr="00046CD3">
        <w:t xml:space="preserve"> – även om </w:t>
      </w:r>
      <w:r w:rsidR="00281318" w:rsidRPr="00046CD3">
        <w:t>några</w:t>
      </w:r>
      <w:r w:rsidR="00955CB2" w:rsidRPr="00046CD3">
        <w:t xml:space="preserve"> gjorde en kortare förflyttning under senhösten/mitten av vintern. </w:t>
      </w:r>
    </w:p>
    <w:p w14:paraId="251775FA" w14:textId="29341C3C" w:rsidR="00471C38" w:rsidRPr="00046CD3" w:rsidRDefault="0053354F" w:rsidP="00471C38">
      <w:pPr>
        <w:ind w:firstLine="357"/>
      </w:pPr>
      <w:r w:rsidRPr="00046CD3">
        <w:t>Sammantaget bekräftar observationer</w:t>
      </w:r>
      <w:r w:rsidR="001F60D3" w:rsidRPr="00046CD3">
        <w:t>na</w:t>
      </w:r>
      <w:r w:rsidRPr="00046CD3">
        <w:t xml:space="preserve"> i </w:t>
      </w:r>
      <w:r w:rsidR="00E65713" w:rsidRPr="00046CD3">
        <w:t>Ljusdal</w:t>
      </w:r>
      <w:r w:rsidRPr="00046CD3">
        <w:t xml:space="preserve"> vad vi har sett i andra populationer i Sverige. I varje population finns en variation hur långt enskilda älgar vandrar. Det finns några älgar som verkar vara kvar året runt i stort sett inom samma område, men andra flyttar från vinterområdet till ett tydligt separat sommarområde. </w:t>
      </w:r>
      <w:r w:rsidR="00E65713" w:rsidRPr="00046CD3">
        <w:t>Från tidigare studier vet vi dessutom att om vi t</w:t>
      </w:r>
      <w:r w:rsidRPr="00046CD3">
        <w:t>ittar</w:t>
      </w:r>
      <w:r w:rsidR="00E65713" w:rsidRPr="00046CD3">
        <w:t xml:space="preserve"> </w:t>
      </w:r>
      <w:r w:rsidRPr="00046CD3">
        <w:t xml:space="preserve">på en större skala och på studieområden som ligger tillräckligt nära varandra, kan vi se att älgarna från ett område kan vandra in i ett annat område under sommar- eller vintersäsongen. Det är två viktiga punkter att komma ihåg. </w:t>
      </w:r>
    </w:p>
    <w:p w14:paraId="1015AF45" w14:textId="7D7460BE" w:rsidR="0053354F" w:rsidRPr="00D679A5" w:rsidRDefault="0053354F" w:rsidP="00D43D04">
      <w:pPr>
        <w:pStyle w:val="TextefterrubrikTextafterheading"/>
        <w:rPr>
          <w:color w:val="FF0000"/>
        </w:rPr>
      </w:pPr>
    </w:p>
    <w:p w14:paraId="2AF1AD6E" w14:textId="77777777" w:rsidR="00E65713" w:rsidRPr="00D679A5" w:rsidRDefault="00E65713" w:rsidP="00D43D04">
      <w:pPr>
        <w:spacing w:line="240" w:lineRule="auto"/>
        <w:ind w:firstLine="0"/>
        <w:jc w:val="left"/>
        <w:rPr>
          <w:rFonts w:ascii="Arial" w:hAnsi="Arial"/>
          <w:color w:val="FF0000"/>
          <w:kern w:val="28"/>
          <w:sz w:val="32"/>
          <w:highlight w:val="lightGray"/>
        </w:rPr>
      </w:pPr>
      <w:r w:rsidRPr="00D679A5">
        <w:rPr>
          <w:color w:val="FF0000"/>
          <w:highlight w:val="lightGray"/>
        </w:rPr>
        <w:br w:type="page"/>
      </w:r>
    </w:p>
    <w:p w14:paraId="149713C1" w14:textId="77777777" w:rsidR="004C17DD" w:rsidRPr="00DE0B97" w:rsidRDefault="002877C7" w:rsidP="00471C38">
      <w:pPr>
        <w:pStyle w:val="Rubrik2Heading2"/>
        <w:rPr>
          <w:color w:val="auto"/>
        </w:rPr>
      </w:pPr>
      <w:bookmarkStart w:id="21" w:name="_Toc209781412"/>
      <w:r w:rsidRPr="00DE0B97">
        <w:rPr>
          <w:color w:val="auto"/>
        </w:rPr>
        <w:lastRenderedPageBreak/>
        <w:t>Säsongsområden</w:t>
      </w:r>
      <w:bookmarkEnd w:id="21"/>
      <w:r w:rsidRPr="00DE0B97">
        <w:rPr>
          <w:color w:val="auto"/>
        </w:rPr>
        <w:t xml:space="preserve"> </w:t>
      </w:r>
    </w:p>
    <w:p w14:paraId="089F5554" w14:textId="1ED1F4B8" w:rsidR="002454C9" w:rsidRPr="00004C34" w:rsidRDefault="00FD556A" w:rsidP="00D43D04">
      <w:pPr>
        <w:ind w:firstLine="0"/>
        <w:contextualSpacing/>
      </w:pPr>
      <w:r w:rsidRPr="00DE0B97">
        <w:t xml:space="preserve">I älgpopulationer med vandringssälgar kan storleken </w:t>
      </w:r>
      <w:r w:rsidR="00483CC5" w:rsidRPr="00DE0B97">
        <w:t xml:space="preserve">på </w:t>
      </w:r>
      <w:r w:rsidRPr="00DE0B97">
        <w:t>sommar- och vinterområden skilja sig mycket åt. I figur 6 visar vi sommar- och vinterområden för de märkta älgarna i Ljusdal</w:t>
      </w:r>
      <w:r w:rsidR="002834D5" w:rsidRPr="00DE0B97">
        <w:t>s</w:t>
      </w:r>
      <w:r w:rsidRPr="00DE0B97">
        <w:t>område</w:t>
      </w:r>
      <w:r w:rsidR="005F59C8" w:rsidRPr="00DE0B97">
        <w:t>t</w:t>
      </w:r>
      <w:r w:rsidRPr="00DE0B97">
        <w:t xml:space="preserve">. </w:t>
      </w:r>
      <w:r w:rsidR="002B3F23" w:rsidRPr="00DE0B97">
        <w:t xml:space="preserve">För </w:t>
      </w:r>
      <w:r w:rsidR="00DE0B97" w:rsidRPr="00DE0B97">
        <w:t>30</w:t>
      </w:r>
      <w:r w:rsidR="002B3F23" w:rsidRPr="00DE0B97">
        <w:t xml:space="preserve"> älgar hade vi tillräcklig</w:t>
      </w:r>
      <w:r w:rsidR="00D269E9" w:rsidRPr="00DE0B97">
        <w:t>t</w:t>
      </w:r>
      <w:r w:rsidR="002B3F23" w:rsidRPr="00DE0B97">
        <w:t xml:space="preserve"> med data för att beräkna deras säsongsområden</w:t>
      </w:r>
      <w:r w:rsidR="005B55EF" w:rsidRPr="00DE0B97">
        <w:t xml:space="preserve"> varav </w:t>
      </w:r>
      <w:r w:rsidR="00DE0B97" w:rsidRPr="00DE0B97">
        <w:t>20</w:t>
      </w:r>
      <w:r w:rsidR="005B55EF" w:rsidRPr="00DE0B97">
        <w:t xml:space="preserve"> vandringsälgar där vi kunde dokumentera tidpunkt for start och slut</w:t>
      </w:r>
      <w:r w:rsidR="00DB6CB5" w:rsidRPr="00DE0B97">
        <w:t xml:space="preserve"> av</w:t>
      </w:r>
      <w:r w:rsidR="005B55EF" w:rsidRPr="00DE0B97">
        <w:t xml:space="preserve"> </w:t>
      </w:r>
      <w:r w:rsidR="00DB6CB5" w:rsidRPr="00DE0B97">
        <w:t xml:space="preserve">deras </w:t>
      </w:r>
      <w:r w:rsidR="005B55EF" w:rsidRPr="00DE0B97">
        <w:t>vandringar</w:t>
      </w:r>
      <w:r w:rsidR="002B3F23" w:rsidRPr="00DE0B97">
        <w:t xml:space="preserve">. </w:t>
      </w:r>
      <w:r w:rsidRPr="00DE0B97">
        <w:t xml:space="preserve">För </w:t>
      </w:r>
      <w:r w:rsidR="00DB6CB5" w:rsidRPr="00DE0B97">
        <w:t>dessa älgar</w:t>
      </w:r>
      <w:r w:rsidRPr="00DE0B97">
        <w:t xml:space="preserve"> avgränsande vi säsongsområden </w:t>
      </w:r>
      <w:r w:rsidR="00483CC5" w:rsidRPr="00DE0B97">
        <w:t xml:space="preserve">i tid utifrån </w:t>
      </w:r>
      <w:r w:rsidRPr="00DE0B97">
        <w:t xml:space="preserve">när </w:t>
      </w:r>
      <w:r w:rsidR="00483CC5" w:rsidRPr="00DE0B97">
        <w:t xml:space="preserve">de </w:t>
      </w:r>
      <w:r w:rsidRPr="00DE0B97">
        <w:t xml:space="preserve">anlände </w:t>
      </w:r>
      <w:r w:rsidR="00483CC5" w:rsidRPr="00DE0B97">
        <w:t xml:space="preserve">till </w:t>
      </w:r>
      <w:r w:rsidRPr="00DE0B97">
        <w:t xml:space="preserve">sommar- respektive vinterområdet och hur länge de stannade där. Perioden älgarna var på vandring mellan områden ingick </w:t>
      </w:r>
      <w:r w:rsidR="00483CC5" w:rsidRPr="00DE0B97">
        <w:t xml:space="preserve">inte </w:t>
      </w:r>
      <w:r w:rsidRPr="00DE0B97">
        <w:t xml:space="preserve">i områdesskattningarna. För de stationära </w:t>
      </w:r>
      <w:r w:rsidR="00483CC5" w:rsidRPr="00DE0B97">
        <w:t xml:space="preserve">älgarna </w:t>
      </w:r>
      <w:r w:rsidRPr="00DE0B97">
        <w:t xml:space="preserve">använde vi oss av </w:t>
      </w:r>
      <w:r w:rsidR="007A0C20">
        <w:t>vandringsälgarnas</w:t>
      </w:r>
      <w:r w:rsidR="007A0C20" w:rsidRPr="00DE0B97">
        <w:t xml:space="preserve"> med</w:t>
      </w:r>
      <w:r w:rsidR="007A0C20">
        <w:t>ian</w:t>
      </w:r>
      <w:r w:rsidR="007A0C20" w:rsidRPr="00DE0B97">
        <w:t>värde</w:t>
      </w:r>
      <w:r w:rsidR="007A0C20">
        <w:t xml:space="preserve"> </w:t>
      </w:r>
      <w:r w:rsidRPr="00DE0B97">
        <w:t xml:space="preserve">för start och slut av vandringstiderna för att avgränsa deras säsongsområden. </w:t>
      </w:r>
      <w:r w:rsidR="00FA3673" w:rsidRPr="00DE0B97">
        <w:t>Här använde vi enbart data av v</w:t>
      </w:r>
      <w:r w:rsidR="00281318" w:rsidRPr="00DE0B97">
        <w:t xml:space="preserve">andringsälgar </w:t>
      </w:r>
      <w:r w:rsidR="00FA3673" w:rsidRPr="00DE0B97">
        <w:t xml:space="preserve">som </w:t>
      </w:r>
      <w:r w:rsidR="00281318" w:rsidRPr="00DE0B97">
        <w:t xml:space="preserve">kom </w:t>
      </w:r>
      <w:r w:rsidR="00281318" w:rsidRPr="00004C34">
        <w:t>till sina vinterområden</w:t>
      </w:r>
      <w:r w:rsidR="005B7880" w:rsidRPr="00004C34">
        <w:t xml:space="preserve"> </w:t>
      </w:r>
      <w:r w:rsidR="00FA3673" w:rsidRPr="00004C34">
        <w:t>för</w:t>
      </w:r>
      <w:r w:rsidR="002A6D55" w:rsidRPr="00004C34">
        <w:t>e</w:t>
      </w:r>
      <w:r w:rsidR="00FA3673" w:rsidRPr="00004C34">
        <w:t xml:space="preserve">gående år och där vi hade data över hela året </w:t>
      </w:r>
      <w:r w:rsidR="005B7880" w:rsidRPr="00004C34">
        <w:t>(b</w:t>
      </w:r>
      <w:r w:rsidR="00281318" w:rsidRPr="00004C34">
        <w:t xml:space="preserve">ilaga </w:t>
      </w:r>
      <w:r w:rsidR="005C3365" w:rsidRPr="00004C34">
        <w:t>2</w:t>
      </w:r>
      <w:r w:rsidR="00281318" w:rsidRPr="00004C34">
        <w:t>). Ut</w:t>
      </w:r>
      <w:r w:rsidR="00613002" w:rsidRPr="00004C34">
        <w:t>ifrån</w:t>
      </w:r>
      <w:r w:rsidR="00281318" w:rsidRPr="00004C34">
        <w:t xml:space="preserve"> med</w:t>
      </w:r>
      <w:r w:rsidR="00DE0B97" w:rsidRPr="00004C34">
        <w:t>ian</w:t>
      </w:r>
      <w:r w:rsidR="00281318" w:rsidRPr="00004C34">
        <w:t xml:space="preserve">värden per kön </w:t>
      </w:r>
      <w:r w:rsidR="00483CC5" w:rsidRPr="00004C34">
        <w:t xml:space="preserve">avgränsade </w:t>
      </w:r>
      <w:r w:rsidR="00281318" w:rsidRPr="00004C34">
        <w:t xml:space="preserve">vi </w:t>
      </w:r>
      <w:r w:rsidR="002454C9" w:rsidRPr="00004C34">
        <w:t xml:space="preserve">vår/sommarområdet </w:t>
      </w:r>
      <w:r w:rsidR="00281318" w:rsidRPr="00004C34">
        <w:t xml:space="preserve">för stationära älgar </w:t>
      </w:r>
      <w:r w:rsidR="00483CC5" w:rsidRPr="00004C34">
        <w:t xml:space="preserve">till </w:t>
      </w:r>
      <w:r w:rsidR="00BC766B" w:rsidRPr="00004C34">
        <w:t xml:space="preserve">mellan </w:t>
      </w:r>
      <w:r w:rsidR="00DE0B97" w:rsidRPr="00004C34">
        <w:t>5</w:t>
      </w:r>
      <w:r w:rsidR="002454C9" w:rsidRPr="00004C34">
        <w:t xml:space="preserve">:e </w:t>
      </w:r>
      <w:r w:rsidR="00DE0B97" w:rsidRPr="00004C34">
        <w:t>maj</w:t>
      </w:r>
      <w:r w:rsidR="002454C9" w:rsidRPr="00004C34">
        <w:t xml:space="preserve"> och </w:t>
      </w:r>
      <w:r w:rsidR="00DE0B97" w:rsidRPr="00004C34">
        <w:t>20</w:t>
      </w:r>
      <w:r w:rsidR="002454C9" w:rsidRPr="00004C34">
        <w:t>:</w:t>
      </w:r>
      <w:r w:rsidR="00281318" w:rsidRPr="00004C34">
        <w:t>e</w:t>
      </w:r>
      <w:r w:rsidR="002454C9" w:rsidRPr="00004C34">
        <w:t xml:space="preserve"> </w:t>
      </w:r>
      <w:r w:rsidR="00DE0B97" w:rsidRPr="00004C34">
        <w:t>januari</w:t>
      </w:r>
      <w:r w:rsidR="002454C9" w:rsidRPr="00004C34">
        <w:t xml:space="preserve"> för älgkorna</w:t>
      </w:r>
      <w:r w:rsidR="001344AD" w:rsidRPr="00004C34">
        <w:t xml:space="preserve"> och </w:t>
      </w:r>
      <w:r w:rsidR="00483CC5" w:rsidRPr="00004C34">
        <w:t xml:space="preserve">till </w:t>
      </w:r>
      <w:r w:rsidR="001344AD" w:rsidRPr="00004C34">
        <w:t xml:space="preserve">mellan </w:t>
      </w:r>
      <w:r w:rsidR="00522653" w:rsidRPr="00004C34">
        <w:t>8</w:t>
      </w:r>
      <w:r w:rsidR="00281318" w:rsidRPr="00004C34">
        <w:t xml:space="preserve">:e maj och </w:t>
      </w:r>
      <w:r w:rsidR="00522653" w:rsidRPr="00004C34">
        <w:t>8</w:t>
      </w:r>
      <w:r w:rsidR="001344AD" w:rsidRPr="00004C34">
        <w:t>:</w:t>
      </w:r>
      <w:r w:rsidR="00BC766B" w:rsidRPr="00004C34">
        <w:t>e</w:t>
      </w:r>
      <w:r w:rsidR="001344AD" w:rsidRPr="00004C34">
        <w:t xml:space="preserve"> </w:t>
      </w:r>
      <w:r w:rsidR="00522653" w:rsidRPr="00004C34">
        <w:t>december</w:t>
      </w:r>
      <w:r w:rsidR="001344AD" w:rsidRPr="00004C34">
        <w:t xml:space="preserve"> för älgtjurarna. Vinterområdet avgränsade vi </w:t>
      </w:r>
      <w:r w:rsidR="00483CC5" w:rsidRPr="00004C34">
        <w:t xml:space="preserve">till </w:t>
      </w:r>
      <w:r w:rsidR="002B3F23" w:rsidRPr="00004C34">
        <w:t xml:space="preserve">mellan </w:t>
      </w:r>
      <w:r w:rsidR="00522653" w:rsidRPr="00004C34">
        <w:t>9</w:t>
      </w:r>
      <w:r w:rsidR="001344AD" w:rsidRPr="00004C34">
        <w:t xml:space="preserve">:e </w:t>
      </w:r>
      <w:r w:rsidR="00522653" w:rsidRPr="00004C34">
        <w:t>februari</w:t>
      </w:r>
      <w:r w:rsidR="00FA3673" w:rsidRPr="00004C34">
        <w:t xml:space="preserve"> och 1</w:t>
      </w:r>
      <w:r w:rsidR="00522653" w:rsidRPr="00004C34">
        <w:t>0</w:t>
      </w:r>
      <w:r w:rsidR="001344AD" w:rsidRPr="00004C34">
        <w:t xml:space="preserve">:e april </w:t>
      </w:r>
      <w:r w:rsidR="001F60D3" w:rsidRPr="00004C34">
        <w:t xml:space="preserve">för </w:t>
      </w:r>
      <w:r w:rsidR="001344AD" w:rsidRPr="00004C34">
        <w:t>älgkorna</w:t>
      </w:r>
      <w:r w:rsidR="001F60D3" w:rsidRPr="00004C34">
        <w:t xml:space="preserve"> </w:t>
      </w:r>
      <w:r w:rsidR="001344AD" w:rsidRPr="00004C34">
        <w:t xml:space="preserve">och </w:t>
      </w:r>
      <w:r w:rsidR="00483CC5" w:rsidRPr="00004C34">
        <w:t xml:space="preserve">till </w:t>
      </w:r>
      <w:r w:rsidR="002B3F23" w:rsidRPr="00004C34">
        <w:t xml:space="preserve">mellan </w:t>
      </w:r>
      <w:r w:rsidR="00522653" w:rsidRPr="00004C34">
        <w:t>15</w:t>
      </w:r>
      <w:r w:rsidR="001344AD" w:rsidRPr="00004C34">
        <w:t xml:space="preserve">:e </w:t>
      </w:r>
      <w:r w:rsidR="00522653" w:rsidRPr="00004C34">
        <w:t>februari</w:t>
      </w:r>
      <w:r w:rsidR="001344AD" w:rsidRPr="00004C34">
        <w:t xml:space="preserve"> och </w:t>
      </w:r>
      <w:r w:rsidR="00522653" w:rsidRPr="00004C34">
        <w:t>22</w:t>
      </w:r>
      <w:r w:rsidR="001344AD" w:rsidRPr="00004C34">
        <w:t>:</w:t>
      </w:r>
      <w:r w:rsidR="00BC766B" w:rsidRPr="00004C34">
        <w:t>a</w:t>
      </w:r>
      <w:r w:rsidR="001344AD" w:rsidRPr="00004C34">
        <w:t xml:space="preserve"> </w:t>
      </w:r>
      <w:r w:rsidR="00522653" w:rsidRPr="00004C34">
        <w:t>april</w:t>
      </w:r>
      <w:r w:rsidR="001344AD" w:rsidRPr="00004C34">
        <w:t xml:space="preserve"> </w:t>
      </w:r>
      <w:r w:rsidR="001F60D3" w:rsidRPr="00004C34">
        <w:t xml:space="preserve">för </w:t>
      </w:r>
      <w:r w:rsidR="001344AD" w:rsidRPr="00004C34">
        <w:t xml:space="preserve">älgtjurarna. </w:t>
      </w:r>
      <w:r w:rsidR="00FA3673" w:rsidRPr="00004C34">
        <w:t>Jämfört med år</w:t>
      </w:r>
      <w:r w:rsidR="00522653" w:rsidRPr="00004C34">
        <w:t>et innan</w:t>
      </w:r>
      <w:r w:rsidR="00FA3673" w:rsidRPr="00004C34">
        <w:t xml:space="preserve">, kom därmed både älgkorna och – tjurarna </w:t>
      </w:r>
      <w:r w:rsidR="00522653" w:rsidRPr="00004C34">
        <w:t>nästan tre månader senare</w:t>
      </w:r>
      <w:r w:rsidR="00FA3673" w:rsidRPr="00004C34">
        <w:t xml:space="preserve"> tillbaka till sina vinterområden (dvs </w:t>
      </w:r>
      <w:r w:rsidR="00BC766B" w:rsidRPr="00004C34">
        <w:t xml:space="preserve">i </w:t>
      </w:r>
      <w:r w:rsidR="00522653" w:rsidRPr="00004C34">
        <w:t>februari och inte redan i november)</w:t>
      </w:r>
      <w:r w:rsidR="00F52E6B">
        <w:t>,</w:t>
      </w:r>
      <w:r w:rsidR="00522653" w:rsidRPr="00004C34">
        <w:t xml:space="preserve"> vilket motsvarar mer vandringsbeteendet vi har kunnat observera under tidigare år i området</w:t>
      </w:r>
      <w:r w:rsidR="00FA3673" w:rsidRPr="00004C34">
        <w:t xml:space="preserve">. </w:t>
      </w:r>
      <w:r w:rsidR="00522653" w:rsidRPr="00004C34">
        <w:t>Båd</w:t>
      </w:r>
      <w:r w:rsidR="00F52E6B">
        <w:t>a</w:t>
      </w:r>
      <w:r w:rsidR="00522653" w:rsidRPr="00004C34">
        <w:t xml:space="preserve"> kön</w:t>
      </w:r>
      <w:r w:rsidR="00F52E6B">
        <w:t>en</w:t>
      </w:r>
      <w:r w:rsidR="00522653" w:rsidRPr="00004C34">
        <w:t xml:space="preserve"> lämnade också vinterområdet tidigare än året innan (redan i april och inte först i maj) vilket gjorde att uppehållet i vinterområdet </w:t>
      </w:r>
      <w:r w:rsidR="00004C34" w:rsidRPr="00004C34">
        <w:t xml:space="preserve">omfattade </w:t>
      </w:r>
      <w:r w:rsidR="00522653" w:rsidRPr="00004C34">
        <w:t>i medel</w:t>
      </w:r>
      <w:r w:rsidR="00004C34" w:rsidRPr="00004C34">
        <w:t xml:space="preserve"> </w:t>
      </w:r>
      <w:r w:rsidR="00F52E6B">
        <w:t xml:space="preserve">bara </w:t>
      </w:r>
      <w:r w:rsidR="00004C34" w:rsidRPr="00004C34">
        <w:t xml:space="preserve">2-2.5 månader. </w:t>
      </w:r>
      <w:r w:rsidR="00522653" w:rsidRPr="00004C34">
        <w:t xml:space="preserve">  </w:t>
      </w:r>
      <w:r w:rsidR="001344AD" w:rsidRPr="00004C34">
        <w:t xml:space="preserve">  </w:t>
      </w:r>
    </w:p>
    <w:p w14:paraId="7C3334DA" w14:textId="398763CF" w:rsidR="001344AD" w:rsidRDefault="00FD556A" w:rsidP="00733229">
      <w:pPr>
        <w:ind w:firstLine="357"/>
        <w:contextualSpacing/>
      </w:pPr>
      <w:r w:rsidRPr="00004C34">
        <w:t xml:space="preserve">För att skatta områdesstorlek behövs det ett minimumantal med positioner </w:t>
      </w:r>
      <w:r w:rsidR="001F60D3" w:rsidRPr="00004C34">
        <w:t xml:space="preserve">från varje </w:t>
      </w:r>
      <w:r w:rsidR="00F32260" w:rsidRPr="00004C34">
        <w:t xml:space="preserve">säsong; för </w:t>
      </w:r>
      <w:r w:rsidR="00004C34" w:rsidRPr="00004C34">
        <w:t>26</w:t>
      </w:r>
      <w:r w:rsidR="00F32260" w:rsidRPr="00004C34">
        <w:t xml:space="preserve"> älgkor och </w:t>
      </w:r>
      <w:r w:rsidR="00004C34" w:rsidRPr="00004C34">
        <w:t>4</w:t>
      </w:r>
      <w:r w:rsidRPr="00004C34">
        <w:t xml:space="preserve"> älgtjurar hade vi tillräckligt med data att ber</w:t>
      </w:r>
      <w:r w:rsidR="00F32260" w:rsidRPr="00004C34">
        <w:t xml:space="preserve">äkna </w:t>
      </w:r>
      <w:r w:rsidR="00C91972" w:rsidRPr="00004C34">
        <w:t xml:space="preserve">såväl </w:t>
      </w:r>
      <w:r w:rsidR="00F32260" w:rsidRPr="00004C34">
        <w:t>vår/sommar</w:t>
      </w:r>
      <w:r w:rsidR="00C91972" w:rsidRPr="00004C34">
        <w:t>-</w:t>
      </w:r>
      <w:r w:rsidR="00F32260" w:rsidRPr="00004C34">
        <w:t xml:space="preserve"> och </w:t>
      </w:r>
      <w:r w:rsidRPr="00004C34">
        <w:t xml:space="preserve">vinterområden. </w:t>
      </w:r>
      <w:r w:rsidR="001344AD" w:rsidRPr="00004C34">
        <w:t>För vandrings</w:t>
      </w:r>
      <w:r w:rsidR="004471FC" w:rsidRPr="00004C34">
        <w:t>älgarna ligger vår/sommarområde</w:t>
      </w:r>
      <w:r w:rsidR="001344AD" w:rsidRPr="00004C34">
        <w:t xml:space="preserve"> tydlig</w:t>
      </w:r>
      <w:r w:rsidR="007A4CA0" w:rsidRPr="00004C34">
        <w:t>t</w:t>
      </w:r>
      <w:r w:rsidR="001344AD" w:rsidRPr="00004C34">
        <w:t xml:space="preserve"> åtskilda</w:t>
      </w:r>
      <w:r w:rsidR="004471FC" w:rsidRPr="00004C34">
        <w:t xml:space="preserve"> från deras respektive vinterområde, men för en del älgar ligger dessa två områden mer isär än för andra</w:t>
      </w:r>
      <w:r w:rsidR="00C91972" w:rsidRPr="00004C34">
        <w:t xml:space="preserve"> (som indikeras av ett längre vandringsavstånd)</w:t>
      </w:r>
      <w:r w:rsidR="004471FC" w:rsidRPr="00004C34">
        <w:t xml:space="preserve">. </w:t>
      </w:r>
    </w:p>
    <w:p w14:paraId="78AE8A23" w14:textId="77777777" w:rsidR="00004C34" w:rsidRDefault="00004C34" w:rsidP="00733229">
      <w:pPr>
        <w:ind w:firstLine="357"/>
        <w:contextualSpacing/>
      </w:pPr>
    </w:p>
    <w:p w14:paraId="1B1AB21C" w14:textId="7F46BC7A" w:rsidR="00004C34" w:rsidRPr="00214F35" w:rsidRDefault="00004C34" w:rsidP="00004C34">
      <w:pPr>
        <w:spacing w:line="240" w:lineRule="auto"/>
        <w:ind w:firstLine="0"/>
        <w:rPr>
          <w:rFonts w:ascii="Arial" w:hAnsi="Arial" w:cs="Arial"/>
          <w:sz w:val="18"/>
          <w:szCs w:val="18"/>
        </w:rPr>
      </w:pPr>
      <w:r w:rsidRPr="00214F35">
        <w:rPr>
          <w:rFonts w:ascii="Arial" w:hAnsi="Arial" w:cs="Arial"/>
          <w:b/>
          <w:sz w:val="18"/>
          <w:szCs w:val="18"/>
        </w:rPr>
        <w:t xml:space="preserve">Tabell </w:t>
      </w:r>
      <w:r>
        <w:rPr>
          <w:rFonts w:ascii="Arial" w:hAnsi="Arial" w:cs="Arial"/>
          <w:b/>
          <w:sz w:val="18"/>
          <w:szCs w:val="18"/>
        </w:rPr>
        <w:t>2</w:t>
      </w:r>
      <w:r w:rsidRPr="00214F35">
        <w:rPr>
          <w:rFonts w:ascii="Arial" w:hAnsi="Arial" w:cs="Arial"/>
          <w:b/>
          <w:sz w:val="18"/>
          <w:szCs w:val="18"/>
        </w:rPr>
        <w:t>.</w:t>
      </w:r>
      <w:r w:rsidRPr="00214F35">
        <w:rPr>
          <w:rFonts w:ascii="Arial" w:hAnsi="Arial" w:cs="Arial"/>
          <w:sz w:val="18"/>
          <w:szCs w:val="18"/>
        </w:rPr>
        <w:t xml:space="preserve"> Genomsnittlig storlek av GPS-märkta älgars </w:t>
      </w:r>
      <w:r>
        <w:rPr>
          <w:rFonts w:ascii="Arial" w:hAnsi="Arial" w:cs="Arial"/>
          <w:sz w:val="18"/>
          <w:szCs w:val="18"/>
        </w:rPr>
        <w:t>säsongso</w:t>
      </w:r>
      <w:r w:rsidRPr="00214F35">
        <w:rPr>
          <w:rFonts w:ascii="Arial" w:hAnsi="Arial" w:cs="Arial"/>
          <w:sz w:val="18"/>
          <w:szCs w:val="18"/>
        </w:rPr>
        <w:t xml:space="preserve">mråden </w:t>
      </w:r>
      <w:r>
        <w:rPr>
          <w:rFonts w:ascii="Arial" w:hAnsi="Arial" w:cs="Arial"/>
          <w:sz w:val="18"/>
          <w:szCs w:val="18"/>
        </w:rPr>
        <w:t xml:space="preserve">(95% kernel skattningar) </w:t>
      </w:r>
      <w:r w:rsidRPr="00214F35">
        <w:rPr>
          <w:rFonts w:ascii="Arial" w:hAnsi="Arial" w:cs="Arial"/>
          <w:sz w:val="18"/>
          <w:szCs w:val="18"/>
        </w:rPr>
        <w:t>med standardavvikelse (SD), Ljusdal mars 2024-2025.</w:t>
      </w:r>
      <w:r w:rsidRPr="00004C34">
        <w:rPr>
          <w:rFonts w:ascii="Arial" w:hAnsi="Arial" w:cs="Arial"/>
          <w:sz w:val="18"/>
          <w:szCs w:val="18"/>
        </w:rPr>
        <w:t xml:space="preserve"> V</w:t>
      </w:r>
      <w:r>
        <w:rPr>
          <w:rFonts w:ascii="Arial" w:hAnsi="Arial" w:cs="Arial"/>
          <w:sz w:val="18"/>
          <w:szCs w:val="18"/>
        </w:rPr>
        <w:t>ärden</w:t>
      </w:r>
      <w:r w:rsidRPr="00004C34">
        <w:rPr>
          <w:rFonts w:ascii="Arial" w:hAnsi="Arial" w:cs="Arial"/>
          <w:sz w:val="18"/>
          <w:szCs w:val="18"/>
        </w:rPr>
        <w:t xml:space="preserve"> avrundade till närmaste tiotal hektar. </w:t>
      </w:r>
    </w:p>
    <w:tbl>
      <w:tblPr>
        <w:tblW w:w="0" w:type="auto"/>
        <w:tblLook w:val="04A0" w:firstRow="1" w:lastRow="0" w:firstColumn="1" w:lastColumn="0" w:noHBand="0" w:noVBand="1"/>
      </w:tblPr>
      <w:tblGrid>
        <w:gridCol w:w="3932"/>
        <w:gridCol w:w="3998"/>
      </w:tblGrid>
      <w:tr w:rsidR="00004C34" w:rsidRPr="00214F35" w14:paraId="42133206" w14:textId="77777777" w:rsidTr="005847D0">
        <w:tc>
          <w:tcPr>
            <w:tcW w:w="8001" w:type="dxa"/>
            <w:gridSpan w:val="2"/>
            <w:tcBorders>
              <w:bottom w:val="single" w:sz="4" w:space="0" w:color="auto"/>
            </w:tcBorders>
          </w:tcPr>
          <w:p w14:paraId="6A2FAD2B" w14:textId="1B66A029" w:rsidR="00004C34" w:rsidRPr="00214F35" w:rsidRDefault="00004C34" w:rsidP="005847D0">
            <w:pPr>
              <w:jc w:val="left"/>
              <w:rPr>
                <w:rFonts w:cs="Times New Roman"/>
                <w:b/>
                <w:sz w:val="22"/>
                <w:szCs w:val="22"/>
              </w:rPr>
            </w:pPr>
            <w:r>
              <w:rPr>
                <w:rFonts w:cs="Times New Roman"/>
                <w:b/>
                <w:sz w:val="22"/>
                <w:szCs w:val="22"/>
              </w:rPr>
              <w:t>Vår/sommarområde (</w:t>
            </w:r>
            <w:r w:rsidRPr="00214F35">
              <w:rPr>
                <w:rFonts w:cs="Times New Roman"/>
                <w:b/>
                <w:sz w:val="22"/>
                <w:szCs w:val="22"/>
              </w:rPr>
              <w:t>95 % kernel skattning</w:t>
            </w:r>
            <w:r>
              <w:rPr>
                <w:rFonts w:cs="Times New Roman"/>
                <w:b/>
                <w:sz w:val="22"/>
                <w:szCs w:val="22"/>
              </w:rPr>
              <w:t>)</w:t>
            </w:r>
          </w:p>
        </w:tc>
      </w:tr>
      <w:tr w:rsidR="00004C34" w:rsidRPr="00214F35" w14:paraId="7F3FD6C0" w14:textId="77777777" w:rsidTr="005847D0">
        <w:tc>
          <w:tcPr>
            <w:tcW w:w="3969" w:type="dxa"/>
            <w:tcBorders>
              <w:top w:val="single" w:sz="4" w:space="0" w:color="auto"/>
            </w:tcBorders>
          </w:tcPr>
          <w:p w14:paraId="7572DD21" w14:textId="77777777" w:rsidR="00004C34" w:rsidRPr="00214F35" w:rsidRDefault="00004C34" w:rsidP="005847D0">
            <w:pPr>
              <w:jc w:val="left"/>
              <w:rPr>
                <w:rFonts w:cs="Times New Roman"/>
                <w:b/>
                <w:sz w:val="22"/>
                <w:szCs w:val="22"/>
              </w:rPr>
            </w:pPr>
            <w:r w:rsidRPr="00214F35">
              <w:rPr>
                <w:rFonts w:cs="Times New Roman"/>
                <w:b/>
                <w:sz w:val="22"/>
                <w:szCs w:val="22"/>
              </w:rPr>
              <w:t xml:space="preserve">Älgkor [ha] ± SD </w:t>
            </w:r>
          </w:p>
        </w:tc>
        <w:tc>
          <w:tcPr>
            <w:tcW w:w="4032" w:type="dxa"/>
            <w:tcBorders>
              <w:top w:val="single" w:sz="4" w:space="0" w:color="auto"/>
            </w:tcBorders>
          </w:tcPr>
          <w:p w14:paraId="529A29BB" w14:textId="77777777" w:rsidR="00004C34" w:rsidRPr="00214F35" w:rsidRDefault="00004C34" w:rsidP="005847D0">
            <w:pPr>
              <w:jc w:val="left"/>
              <w:rPr>
                <w:rFonts w:cs="Times New Roman"/>
                <w:b/>
                <w:sz w:val="22"/>
                <w:szCs w:val="22"/>
              </w:rPr>
            </w:pPr>
            <w:r w:rsidRPr="00214F35">
              <w:rPr>
                <w:rFonts w:cs="Times New Roman"/>
                <w:b/>
                <w:sz w:val="22"/>
                <w:szCs w:val="22"/>
              </w:rPr>
              <w:t xml:space="preserve">Älgtjurar [ha] ± SD </w:t>
            </w:r>
          </w:p>
        </w:tc>
      </w:tr>
      <w:tr w:rsidR="00004C34" w:rsidRPr="00214F35" w14:paraId="6AF1E242" w14:textId="77777777" w:rsidTr="005847D0">
        <w:tc>
          <w:tcPr>
            <w:tcW w:w="3969" w:type="dxa"/>
          </w:tcPr>
          <w:p w14:paraId="4F1E9290" w14:textId="6A79BC59" w:rsidR="00004C34" w:rsidRPr="00214F35" w:rsidRDefault="00004C34" w:rsidP="005847D0">
            <w:pPr>
              <w:jc w:val="left"/>
              <w:rPr>
                <w:rFonts w:cs="Times New Roman"/>
                <w:sz w:val="22"/>
                <w:szCs w:val="22"/>
              </w:rPr>
            </w:pPr>
            <w:r>
              <w:rPr>
                <w:rFonts w:cs="Times New Roman"/>
                <w:sz w:val="22"/>
                <w:szCs w:val="22"/>
              </w:rPr>
              <w:t>1 9</w:t>
            </w:r>
            <w:r w:rsidR="00AE65E4">
              <w:rPr>
                <w:rFonts w:cs="Times New Roman"/>
                <w:sz w:val="22"/>
                <w:szCs w:val="22"/>
              </w:rPr>
              <w:t>9</w:t>
            </w:r>
            <w:r>
              <w:rPr>
                <w:rFonts w:cs="Times New Roman"/>
                <w:sz w:val="22"/>
                <w:szCs w:val="22"/>
              </w:rPr>
              <w:t>0</w:t>
            </w:r>
            <w:r w:rsidRPr="00214F35">
              <w:rPr>
                <w:rFonts w:cs="Times New Roman"/>
                <w:sz w:val="22"/>
                <w:szCs w:val="22"/>
              </w:rPr>
              <w:t xml:space="preserve"> ha ± </w:t>
            </w:r>
            <w:r>
              <w:rPr>
                <w:rFonts w:cs="Times New Roman"/>
                <w:sz w:val="22"/>
                <w:szCs w:val="22"/>
              </w:rPr>
              <w:t>9</w:t>
            </w:r>
            <w:r w:rsidR="00AE65E4">
              <w:rPr>
                <w:rFonts w:cs="Times New Roman"/>
                <w:sz w:val="22"/>
                <w:szCs w:val="22"/>
              </w:rPr>
              <w:t>3</w:t>
            </w:r>
            <w:r>
              <w:rPr>
                <w:rFonts w:cs="Times New Roman"/>
                <w:sz w:val="22"/>
                <w:szCs w:val="22"/>
              </w:rPr>
              <w:t>0</w:t>
            </w:r>
            <w:r w:rsidRPr="00214F35">
              <w:rPr>
                <w:rFonts w:cs="Times New Roman"/>
                <w:sz w:val="22"/>
                <w:szCs w:val="22"/>
              </w:rPr>
              <w:t xml:space="preserve"> (n=26)</w:t>
            </w:r>
          </w:p>
          <w:p w14:paraId="62E9803E" w14:textId="4046D408" w:rsidR="00004C34" w:rsidRPr="00214F35" w:rsidRDefault="00004C34" w:rsidP="005847D0">
            <w:pPr>
              <w:jc w:val="left"/>
              <w:rPr>
                <w:rFonts w:cs="Times New Roman"/>
                <w:sz w:val="22"/>
                <w:szCs w:val="22"/>
              </w:rPr>
            </w:pPr>
            <w:r w:rsidRPr="00214F35">
              <w:rPr>
                <w:rFonts w:cs="Times New Roman"/>
                <w:sz w:val="22"/>
                <w:szCs w:val="22"/>
              </w:rPr>
              <w:t xml:space="preserve">(min </w:t>
            </w:r>
            <w:r>
              <w:rPr>
                <w:rFonts w:cs="Times New Roman"/>
                <w:sz w:val="22"/>
                <w:szCs w:val="22"/>
              </w:rPr>
              <w:t>7</w:t>
            </w:r>
            <w:r w:rsidR="00AE65E4">
              <w:rPr>
                <w:rFonts w:cs="Times New Roman"/>
                <w:sz w:val="22"/>
                <w:szCs w:val="22"/>
              </w:rPr>
              <w:t>10</w:t>
            </w:r>
            <w:r w:rsidRPr="00214F35">
              <w:rPr>
                <w:rFonts w:cs="Times New Roman"/>
                <w:sz w:val="22"/>
                <w:szCs w:val="22"/>
              </w:rPr>
              <w:t xml:space="preserve"> ha, max </w:t>
            </w:r>
            <w:r>
              <w:rPr>
                <w:rFonts w:cs="Times New Roman"/>
                <w:sz w:val="22"/>
                <w:szCs w:val="22"/>
              </w:rPr>
              <w:t xml:space="preserve">5 </w:t>
            </w:r>
            <w:r w:rsidR="00AE65E4">
              <w:rPr>
                <w:rFonts w:cs="Times New Roman"/>
                <w:sz w:val="22"/>
                <w:szCs w:val="22"/>
              </w:rPr>
              <w:t>790</w:t>
            </w:r>
            <w:r w:rsidRPr="00214F35">
              <w:rPr>
                <w:rFonts w:cs="Times New Roman"/>
                <w:sz w:val="22"/>
                <w:szCs w:val="22"/>
              </w:rPr>
              <w:t xml:space="preserve"> ha)</w:t>
            </w:r>
          </w:p>
        </w:tc>
        <w:tc>
          <w:tcPr>
            <w:tcW w:w="4032" w:type="dxa"/>
          </w:tcPr>
          <w:p w14:paraId="32E9B3E0" w14:textId="5C8D5EF0" w:rsidR="00004C34" w:rsidRPr="00214F35" w:rsidRDefault="00004C34" w:rsidP="005847D0">
            <w:pPr>
              <w:jc w:val="left"/>
              <w:rPr>
                <w:rFonts w:cs="Times New Roman"/>
                <w:sz w:val="22"/>
                <w:szCs w:val="22"/>
              </w:rPr>
            </w:pPr>
            <w:r>
              <w:rPr>
                <w:rFonts w:cs="Times New Roman"/>
                <w:sz w:val="22"/>
                <w:szCs w:val="22"/>
              </w:rPr>
              <w:t xml:space="preserve">3 </w:t>
            </w:r>
            <w:r w:rsidR="00AE65E4">
              <w:rPr>
                <w:rFonts w:cs="Times New Roman"/>
                <w:sz w:val="22"/>
                <w:szCs w:val="22"/>
              </w:rPr>
              <w:t>49</w:t>
            </w:r>
            <w:r>
              <w:rPr>
                <w:rFonts w:cs="Times New Roman"/>
                <w:sz w:val="22"/>
                <w:szCs w:val="22"/>
              </w:rPr>
              <w:t>0</w:t>
            </w:r>
            <w:r w:rsidRPr="00214F35">
              <w:rPr>
                <w:rFonts w:cs="Times New Roman"/>
                <w:sz w:val="22"/>
                <w:szCs w:val="22"/>
              </w:rPr>
              <w:t xml:space="preserve"> ha ± </w:t>
            </w:r>
            <w:r>
              <w:rPr>
                <w:rFonts w:cs="Times New Roman"/>
                <w:sz w:val="22"/>
                <w:szCs w:val="22"/>
              </w:rPr>
              <w:t>2</w:t>
            </w:r>
            <w:r w:rsidR="00AE65E4">
              <w:rPr>
                <w:rFonts w:cs="Times New Roman"/>
                <w:sz w:val="22"/>
                <w:szCs w:val="22"/>
              </w:rPr>
              <w:t>3</w:t>
            </w:r>
            <w:r>
              <w:rPr>
                <w:rFonts w:cs="Times New Roman"/>
                <w:sz w:val="22"/>
                <w:szCs w:val="22"/>
              </w:rPr>
              <w:t>0</w:t>
            </w:r>
            <w:r w:rsidRPr="00214F35">
              <w:rPr>
                <w:rFonts w:cs="Times New Roman"/>
                <w:sz w:val="22"/>
                <w:szCs w:val="22"/>
              </w:rPr>
              <w:t xml:space="preserve"> (n=4)</w:t>
            </w:r>
          </w:p>
          <w:p w14:paraId="4AA65AB0" w14:textId="0D1FE64A" w:rsidR="00004C34" w:rsidRPr="00214F35" w:rsidRDefault="00004C34" w:rsidP="005847D0">
            <w:pPr>
              <w:jc w:val="left"/>
              <w:rPr>
                <w:rFonts w:cs="Times New Roman"/>
                <w:sz w:val="22"/>
                <w:szCs w:val="22"/>
              </w:rPr>
            </w:pPr>
            <w:r w:rsidRPr="00214F35">
              <w:rPr>
                <w:rFonts w:cs="Times New Roman"/>
                <w:sz w:val="22"/>
                <w:szCs w:val="22"/>
              </w:rPr>
              <w:t xml:space="preserve">(min </w:t>
            </w:r>
            <w:r>
              <w:rPr>
                <w:rFonts w:cs="Times New Roman"/>
                <w:sz w:val="22"/>
                <w:szCs w:val="22"/>
              </w:rPr>
              <w:t xml:space="preserve">3 </w:t>
            </w:r>
            <w:r w:rsidR="00AE65E4">
              <w:rPr>
                <w:rFonts w:cs="Times New Roman"/>
                <w:sz w:val="22"/>
                <w:szCs w:val="22"/>
              </w:rPr>
              <w:t>16</w:t>
            </w:r>
            <w:r>
              <w:rPr>
                <w:rFonts w:cs="Times New Roman"/>
                <w:sz w:val="22"/>
                <w:szCs w:val="22"/>
              </w:rPr>
              <w:t>0</w:t>
            </w:r>
            <w:r w:rsidRPr="00214F35">
              <w:rPr>
                <w:rFonts w:cs="Times New Roman"/>
                <w:sz w:val="22"/>
                <w:szCs w:val="22"/>
              </w:rPr>
              <w:t xml:space="preserve"> ha, max </w:t>
            </w:r>
            <w:r>
              <w:rPr>
                <w:rFonts w:cs="Times New Roman"/>
                <w:sz w:val="22"/>
                <w:szCs w:val="22"/>
              </w:rPr>
              <w:t>3 6</w:t>
            </w:r>
            <w:r w:rsidR="00AE65E4">
              <w:rPr>
                <w:rFonts w:cs="Times New Roman"/>
                <w:sz w:val="22"/>
                <w:szCs w:val="22"/>
              </w:rPr>
              <w:t>9</w:t>
            </w:r>
            <w:r>
              <w:rPr>
                <w:rFonts w:cs="Times New Roman"/>
                <w:sz w:val="22"/>
                <w:szCs w:val="22"/>
              </w:rPr>
              <w:t>0</w:t>
            </w:r>
            <w:r w:rsidRPr="00214F35">
              <w:rPr>
                <w:rFonts w:cs="Times New Roman"/>
                <w:sz w:val="22"/>
                <w:szCs w:val="22"/>
              </w:rPr>
              <w:t xml:space="preserve"> ha) </w:t>
            </w:r>
          </w:p>
        </w:tc>
      </w:tr>
      <w:tr w:rsidR="00004C34" w:rsidRPr="00214F35" w14:paraId="7346649A" w14:textId="77777777" w:rsidTr="005847D0">
        <w:tc>
          <w:tcPr>
            <w:tcW w:w="3969" w:type="dxa"/>
          </w:tcPr>
          <w:p w14:paraId="5C81F363" w14:textId="77777777" w:rsidR="00004C34" w:rsidRPr="00214F35" w:rsidRDefault="00004C34" w:rsidP="005847D0">
            <w:pPr>
              <w:jc w:val="left"/>
              <w:rPr>
                <w:rFonts w:cs="Times New Roman"/>
                <w:sz w:val="22"/>
                <w:szCs w:val="22"/>
              </w:rPr>
            </w:pPr>
          </w:p>
        </w:tc>
        <w:tc>
          <w:tcPr>
            <w:tcW w:w="4032" w:type="dxa"/>
          </w:tcPr>
          <w:p w14:paraId="00630F16" w14:textId="77777777" w:rsidR="00004C34" w:rsidRPr="00214F35" w:rsidRDefault="00004C34" w:rsidP="005847D0">
            <w:pPr>
              <w:jc w:val="left"/>
              <w:rPr>
                <w:rFonts w:cs="Times New Roman"/>
                <w:sz w:val="22"/>
                <w:szCs w:val="22"/>
              </w:rPr>
            </w:pPr>
          </w:p>
        </w:tc>
      </w:tr>
      <w:tr w:rsidR="00004C34" w:rsidRPr="00214F35" w14:paraId="694C8DC7" w14:textId="77777777" w:rsidTr="005847D0">
        <w:tc>
          <w:tcPr>
            <w:tcW w:w="8001" w:type="dxa"/>
            <w:gridSpan w:val="2"/>
            <w:tcBorders>
              <w:bottom w:val="single" w:sz="4" w:space="0" w:color="auto"/>
            </w:tcBorders>
          </w:tcPr>
          <w:p w14:paraId="6E8E6F31" w14:textId="5D9F7709" w:rsidR="00004C34" w:rsidRPr="00214F35" w:rsidRDefault="00004C34" w:rsidP="005847D0">
            <w:pPr>
              <w:jc w:val="left"/>
              <w:rPr>
                <w:rFonts w:cs="Times New Roman"/>
                <w:b/>
                <w:sz w:val="22"/>
                <w:szCs w:val="22"/>
              </w:rPr>
            </w:pPr>
            <w:r>
              <w:rPr>
                <w:rFonts w:cs="Times New Roman"/>
                <w:b/>
                <w:sz w:val="22"/>
                <w:szCs w:val="22"/>
              </w:rPr>
              <w:t>Vinter (</w:t>
            </w:r>
            <w:r w:rsidRPr="00214F35">
              <w:rPr>
                <w:rFonts w:cs="Times New Roman"/>
                <w:b/>
                <w:sz w:val="22"/>
                <w:szCs w:val="22"/>
              </w:rPr>
              <w:t>95 % kernel skattning</w:t>
            </w:r>
            <w:r>
              <w:rPr>
                <w:rFonts w:cs="Times New Roman"/>
                <w:b/>
                <w:sz w:val="22"/>
                <w:szCs w:val="22"/>
              </w:rPr>
              <w:t>)</w:t>
            </w:r>
          </w:p>
        </w:tc>
      </w:tr>
      <w:tr w:rsidR="00004C34" w:rsidRPr="00214F35" w14:paraId="301C956F" w14:textId="77777777" w:rsidTr="005847D0">
        <w:tc>
          <w:tcPr>
            <w:tcW w:w="3969" w:type="dxa"/>
            <w:tcBorders>
              <w:top w:val="single" w:sz="4" w:space="0" w:color="auto"/>
            </w:tcBorders>
          </w:tcPr>
          <w:p w14:paraId="38E8098C" w14:textId="77777777" w:rsidR="00004C34" w:rsidRPr="00214F35" w:rsidRDefault="00004C34" w:rsidP="005847D0">
            <w:pPr>
              <w:jc w:val="left"/>
              <w:rPr>
                <w:rFonts w:cs="Times New Roman"/>
                <w:b/>
                <w:sz w:val="22"/>
                <w:szCs w:val="22"/>
              </w:rPr>
            </w:pPr>
            <w:r w:rsidRPr="00214F35">
              <w:rPr>
                <w:rFonts w:cs="Times New Roman"/>
                <w:b/>
                <w:sz w:val="22"/>
                <w:szCs w:val="22"/>
              </w:rPr>
              <w:t xml:space="preserve">Älgkor [ha] ± SD </w:t>
            </w:r>
          </w:p>
        </w:tc>
        <w:tc>
          <w:tcPr>
            <w:tcW w:w="4032" w:type="dxa"/>
            <w:tcBorders>
              <w:top w:val="single" w:sz="4" w:space="0" w:color="auto"/>
            </w:tcBorders>
          </w:tcPr>
          <w:p w14:paraId="38C31C2C" w14:textId="77777777" w:rsidR="00004C34" w:rsidRPr="00214F35" w:rsidRDefault="00004C34" w:rsidP="005847D0">
            <w:pPr>
              <w:jc w:val="left"/>
              <w:rPr>
                <w:rFonts w:cs="Times New Roman"/>
                <w:b/>
                <w:sz w:val="22"/>
                <w:szCs w:val="22"/>
              </w:rPr>
            </w:pPr>
            <w:r w:rsidRPr="00214F35">
              <w:rPr>
                <w:rFonts w:cs="Times New Roman"/>
                <w:b/>
                <w:sz w:val="22"/>
                <w:szCs w:val="22"/>
              </w:rPr>
              <w:t xml:space="preserve">Älgtjurar [ha] ± SD </w:t>
            </w:r>
          </w:p>
        </w:tc>
      </w:tr>
      <w:tr w:rsidR="00004C34" w:rsidRPr="00214F35" w14:paraId="6864D0B3" w14:textId="77777777" w:rsidTr="005847D0">
        <w:tc>
          <w:tcPr>
            <w:tcW w:w="3969" w:type="dxa"/>
            <w:tcBorders>
              <w:bottom w:val="single" w:sz="4" w:space="0" w:color="auto"/>
            </w:tcBorders>
          </w:tcPr>
          <w:p w14:paraId="539D87CF" w14:textId="4324362C" w:rsidR="00004C34" w:rsidRPr="00214F35" w:rsidRDefault="00004C34" w:rsidP="005847D0">
            <w:pPr>
              <w:jc w:val="left"/>
              <w:rPr>
                <w:rFonts w:cs="Times New Roman"/>
                <w:sz w:val="22"/>
                <w:szCs w:val="22"/>
              </w:rPr>
            </w:pPr>
            <w:r>
              <w:rPr>
                <w:rFonts w:cs="Times New Roman"/>
                <w:sz w:val="22"/>
                <w:szCs w:val="22"/>
              </w:rPr>
              <w:t>8</w:t>
            </w:r>
            <w:r w:rsidR="00AE65E4">
              <w:rPr>
                <w:rFonts w:cs="Times New Roman"/>
                <w:sz w:val="22"/>
                <w:szCs w:val="22"/>
              </w:rPr>
              <w:t>8</w:t>
            </w:r>
            <w:r>
              <w:rPr>
                <w:rFonts w:cs="Times New Roman"/>
                <w:sz w:val="22"/>
                <w:szCs w:val="22"/>
              </w:rPr>
              <w:t>0</w:t>
            </w:r>
            <w:r w:rsidRPr="00214F35">
              <w:rPr>
                <w:rFonts w:cs="Times New Roman"/>
                <w:sz w:val="22"/>
                <w:szCs w:val="22"/>
              </w:rPr>
              <w:t xml:space="preserve"> ha ± </w:t>
            </w:r>
            <w:r>
              <w:rPr>
                <w:rFonts w:cs="Times New Roman"/>
                <w:sz w:val="22"/>
                <w:szCs w:val="22"/>
              </w:rPr>
              <w:t>4</w:t>
            </w:r>
            <w:r w:rsidR="00AE65E4">
              <w:rPr>
                <w:rFonts w:cs="Times New Roman"/>
                <w:sz w:val="22"/>
                <w:szCs w:val="22"/>
              </w:rPr>
              <w:t>6</w:t>
            </w:r>
            <w:r w:rsidRPr="00214F35">
              <w:rPr>
                <w:rFonts w:cs="Times New Roman"/>
                <w:sz w:val="22"/>
                <w:szCs w:val="22"/>
              </w:rPr>
              <w:t>0 (n=2</w:t>
            </w:r>
            <w:r w:rsidR="00AE65E4">
              <w:rPr>
                <w:rFonts w:cs="Times New Roman"/>
                <w:sz w:val="22"/>
                <w:szCs w:val="22"/>
              </w:rPr>
              <w:t>5</w:t>
            </w:r>
            <w:r w:rsidRPr="00214F35">
              <w:rPr>
                <w:rFonts w:cs="Times New Roman"/>
                <w:sz w:val="22"/>
                <w:szCs w:val="22"/>
              </w:rPr>
              <w:t>)</w:t>
            </w:r>
          </w:p>
          <w:p w14:paraId="5D6FEAC9" w14:textId="0FE7937E" w:rsidR="00004C34" w:rsidRDefault="00004C34" w:rsidP="005847D0">
            <w:pPr>
              <w:jc w:val="left"/>
              <w:rPr>
                <w:rFonts w:cs="Times New Roman"/>
                <w:sz w:val="22"/>
                <w:szCs w:val="22"/>
              </w:rPr>
            </w:pPr>
            <w:r w:rsidRPr="00214F35">
              <w:rPr>
                <w:rFonts w:cs="Times New Roman"/>
                <w:sz w:val="22"/>
                <w:szCs w:val="22"/>
              </w:rPr>
              <w:t xml:space="preserve">(min </w:t>
            </w:r>
            <w:r>
              <w:rPr>
                <w:rFonts w:cs="Times New Roman"/>
                <w:sz w:val="22"/>
                <w:szCs w:val="22"/>
              </w:rPr>
              <w:t>190</w:t>
            </w:r>
            <w:r w:rsidRPr="00214F35">
              <w:rPr>
                <w:rFonts w:cs="Times New Roman"/>
                <w:sz w:val="22"/>
                <w:szCs w:val="22"/>
              </w:rPr>
              <w:t xml:space="preserve"> ha, max 1 </w:t>
            </w:r>
            <w:r>
              <w:rPr>
                <w:rFonts w:cs="Times New Roman"/>
                <w:sz w:val="22"/>
                <w:szCs w:val="22"/>
              </w:rPr>
              <w:t>7</w:t>
            </w:r>
            <w:r w:rsidR="00AE65E4">
              <w:rPr>
                <w:rFonts w:cs="Times New Roman"/>
                <w:sz w:val="22"/>
                <w:szCs w:val="22"/>
              </w:rPr>
              <w:t>5</w:t>
            </w:r>
            <w:r>
              <w:rPr>
                <w:rFonts w:cs="Times New Roman"/>
                <w:sz w:val="22"/>
                <w:szCs w:val="22"/>
              </w:rPr>
              <w:t>0</w:t>
            </w:r>
            <w:r w:rsidRPr="00214F35">
              <w:rPr>
                <w:rFonts w:cs="Times New Roman"/>
                <w:sz w:val="22"/>
                <w:szCs w:val="22"/>
              </w:rPr>
              <w:t xml:space="preserve"> ha)</w:t>
            </w:r>
          </w:p>
          <w:p w14:paraId="298F1203" w14:textId="77777777" w:rsidR="00004C34" w:rsidRPr="00214F35" w:rsidRDefault="00004C34" w:rsidP="005847D0">
            <w:pPr>
              <w:jc w:val="left"/>
              <w:rPr>
                <w:rFonts w:cs="Times New Roman"/>
                <w:sz w:val="22"/>
                <w:szCs w:val="22"/>
              </w:rPr>
            </w:pPr>
          </w:p>
        </w:tc>
        <w:tc>
          <w:tcPr>
            <w:tcW w:w="4032" w:type="dxa"/>
            <w:tcBorders>
              <w:bottom w:val="single" w:sz="4" w:space="0" w:color="auto"/>
            </w:tcBorders>
          </w:tcPr>
          <w:p w14:paraId="70B2D3A1" w14:textId="56AFC517" w:rsidR="00004C34" w:rsidRPr="00214F35" w:rsidRDefault="00004C34" w:rsidP="005847D0">
            <w:pPr>
              <w:jc w:val="left"/>
              <w:rPr>
                <w:rFonts w:cs="Times New Roman"/>
                <w:sz w:val="22"/>
                <w:szCs w:val="22"/>
              </w:rPr>
            </w:pPr>
            <w:r>
              <w:rPr>
                <w:rFonts w:cs="Times New Roman"/>
                <w:sz w:val="22"/>
                <w:szCs w:val="22"/>
              </w:rPr>
              <w:t>800</w:t>
            </w:r>
            <w:r w:rsidRPr="00214F35">
              <w:rPr>
                <w:rFonts w:cs="Times New Roman"/>
                <w:sz w:val="22"/>
                <w:szCs w:val="22"/>
              </w:rPr>
              <w:t xml:space="preserve"> ± </w:t>
            </w:r>
            <w:r>
              <w:rPr>
                <w:rFonts w:cs="Times New Roman"/>
                <w:sz w:val="22"/>
                <w:szCs w:val="22"/>
              </w:rPr>
              <w:t>400</w:t>
            </w:r>
            <w:r w:rsidRPr="00214F35">
              <w:rPr>
                <w:rFonts w:cs="Times New Roman"/>
                <w:sz w:val="22"/>
                <w:szCs w:val="22"/>
              </w:rPr>
              <w:t xml:space="preserve"> (n=4)</w:t>
            </w:r>
          </w:p>
          <w:p w14:paraId="176DBFD3" w14:textId="086261F1" w:rsidR="00004C34" w:rsidRPr="00214F35" w:rsidRDefault="00004C34" w:rsidP="005847D0">
            <w:pPr>
              <w:jc w:val="left"/>
              <w:rPr>
                <w:rFonts w:cs="Times New Roman"/>
                <w:sz w:val="22"/>
                <w:szCs w:val="22"/>
              </w:rPr>
            </w:pPr>
            <w:r w:rsidRPr="00214F35">
              <w:rPr>
                <w:rFonts w:cs="Times New Roman"/>
                <w:sz w:val="22"/>
                <w:szCs w:val="22"/>
              </w:rPr>
              <w:t xml:space="preserve">(min </w:t>
            </w:r>
            <w:r>
              <w:rPr>
                <w:rFonts w:cs="Times New Roman"/>
                <w:sz w:val="22"/>
                <w:szCs w:val="22"/>
              </w:rPr>
              <w:t>410</w:t>
            </w:r>
            <w:r w:rsidRPr="00214F35">
              <w:rPr>
                <w:rFonts w:cs="Times New Roman"/>
                <w:sz w:val="22"/>
                <w:szCs w:val="22"/>
              </w:rPr>
              <w:t xml:space="preserve"> ha, </w:t>
            </w:r>
            <w:r>
              <w:rPr>
                <w:rFonts w:cs="Times New Roman"/>
                <w:sz w:val="22"/>
                <w:szCs w:val="22"/>
              </w:rPr>
              <w:t>1 340</w:t>
            </w:r>
            <w:r w:rsidRPr="00214F35">
              <w:rPr>
                <w:rFonts w:cs="Times New Roman"/>
                <w:sz w:val="22"/>
                <w:szCs w:val="22"/>
              </w:rPr>
              <w:t xml:space="preserve"> ha)</w:t>
            </w:r>
          </w:p>
        </w:tc>
      </w:tr>
    </w:tbl>
    <w:p w14:paraId="52FE6167" w14:textId="1E51C3FA" w:rsidR="00FD556A" w:rsidRPr="001B3C36" w:rsidRDefault="00004C34" w:rsidP="001B3C36">
      <w:pPr>
        <w:ind w:firstLine="0"/>
        <w:contextualSpacing/>
        <w:rPr>
          <w:i/>
        </w:rPr>
      </w:pPr>
      <w:r w:rsidRPr="001B3C36">
        <w:lastRenderedPageBreak/>
        <w:t xml:space="preserve">Områden som nyttjas under </w:t>
      </w:r>
      <w:r w:rsidR="00FD556A" w:rsidRPr="001B3C36">
        <w:t xml:space="preserve">vår och sommar </w:t>
      </w:r>
      <w:r w:rsidRPr="001B3C36">
        <w:t>var i medel nästan dubbel</w:t>
      </w:r>
      <w:r w:rsidR="00F52E6B">
        <w:t>t</w:t>
      </w:r>
      <w:r w:rsidRPr="001B3C36">
        <w:t xml:space="preserve"> så stor</w:t>
      </w:r>
      <w:r w:rsidR="00F52E6B">
        <w:t>a</w:t>
      </w:r>
      <w:r w:rsidRPr="001B3C36">
        <w:t xml:space="preserve"> för älgtjurar än för</w:t>
      </w:r>
      <w:r w:rsidR="00FD556A" w:rsidRPr="001B3C36">
        <w:t xml:space="preserve"> älgkor</w:t>
      </w:r>
      <w:r w:rsidR="00BD71DF" w:rsidRPr="001B3C36">
        <w:t>, men variationen mellan älgindividerna var stor – framför allt för älgkorna</w:t>
      </w:r>
      <w:r w:rsidR="00FD556A" w:rsidRPr="001B3C36">
        <w:t xml:space="preserve"> (</w:t>
      </w:r>
      <w:r w:rsidRPr="001B3C36">
        <w:t>Tabell 2)</w:t>
      </w:r>
      <w:r w:rsidR="00FD556A" w:rsidRPr="001B3C36">
        <w:t xml:space="preserve">. </w:t>
      </w:r>
      <w:r w:rsidR="00C91972" w:rsidRPr="001B3C36">
        <w:t>Under v</w:t>
      </w:r>
      <w:r w:rsidR="00FD556A" w:rsidRPr="001B3C36">
        <w:t>inter</w:t>
      </w:r>
      <w:r w:rsidR="00C91972" w:rsidRPr="001B3C36">
        <w:t xml:space="preserve">tid </w:t>
      </w:r>
      <w:r w:rsidR="00181814" w:rsidRPr="001B3C36">
        <w:t xml:space="preserve">skilde sig däremot </w:t>
      </w:r>
      <w:r w:rsidR="00BD71DF" w:rsidRPr="001B3C36">
        <w:t>områdesstorlek nästan inget alls mellan könen</w:t>
      </w:r>
      <w:r w:rsidR="00FD556A" w:rsidRPr="001B3C36">
        <w:t xml:space="preserve">. </w:t>
      </w:r>
      <w:r w:rsidR="00BD71DF" w:rsidRPr="001B3C36">
        <w:t xml:space="preserve">I medel var vår/sommarområden 2 ggr större än vinterområden för älgkorna och </w:t>
      </w:r>
      <w:r w:rsidR="00B800E2" w:rsidRPr="001B3C36">
        <w:t xml:space="preserve">4 ggr </w:t>
      </w:r>
      <w:r w:rsidR="00BD71DF" w:rsidRPr="001B3C36">
        <w:t>större för älgtjurarna</w:t>
      </w:r>
      <w:r w:rsidR="00FD556A" w:rsidRPr="001B3C36">
        <w:t xml:space="preserve">. </w:t>
      </w:r>
      <w:r w:rsidR="00F32260" w:rsidRPr="001B3C36">
        <w:t>Under vintermånaden upp</w:t>
      </w:r>
      <w:r w:rsidR="002A6D55" w:rsidRPr="001B3C36">
        <w:t>e</w:t>
      </w:r>
      <w:r w:rsidR="00F32260" w:rsidRPr="001B3C36">
        <w:t>h</w:t>
      </w:r>
      <w:r w:rsidR="002A6D55" w:rsidRPr="001B3C36">
        <w:t>ö</w:t>
      </w:r>
      <w:r w:rsidR="00F32260" w:rsidRPr="001B3C36">
        <w:t xml:space="preserve">ll sig älgarna framför </w:t>
      </w:r>
      <w:r w:rsidR="00771DB4" w:rsidRPr="001B3C36">
        <w:t xml:space="preserve">allt </w:t>
      </w:r>
      <w:r w:rsidR="00F32260" w:rsidRPr="001B3C36">
        <w:t>runt brandområdet</w:t>
      </w:r>
      <w:r w:rsidR="00771DB4" w:rsidRPr="001B3C36">
        <w:t xml:space="preserve"> där de rörde sig främst </w:t>
      </w:r>
      <w:r w:rsidR="004F7A09" w:rsidRPr="001B3C36">
        <w:t xml:space="preserve">gränsnära mellan </w:t>
      </w:r>
      <w:r w:rsidR="00771DB4" w:rsidRPr="001B3C36">
        <w:t>älgförvaltningsområden</w:t>
      </w:r>
      <w:r w:rsidR="00613002" w:rsidRPr="001B3C36">
        <w:t>a</w:t>
      </w:r>
      <w:r w:rsidR="00771DB4" w:rsidRPr="001B3C36">
        <w:t xml:space="preserve"> (ÄFO) Ljusdal-Ramsjö och Ljusan-Voxnan</w:t>
      </w:r>
      <w:r w:rsidR="00E14A23" w:rsidRPr="001B3C36">
        <w:t xml:space="preserve"> (Figur 6)</w:t>
      </w:r>
      <w:r w:rsidR="00771DB4" w:rsidRPr="001B3C36">
        <w:t xml:space="preserve">. </w:t>
      </w:r>
      <w:r w:rsidR="00E14A23" w:rsidRPr="001B3C36">
        <w:t xml:space="preserve">I april </w:t>
      </w:r>
      <w:r w:rsidR="005719AC" w:rsidRPr="001B3C36">
        <w:t>började vandringsälgarna röra på sig</w:t>
      </w:r>
      <w:r w:rsidR="00417DA6" w:rsidRPr="001B3C36">
        <w:t xml:space="preserve"> </w:t>
      </w:r>
      <w:r w:rsidR="005719AC" w:rsidRPr="001B3C36">
        <w:t xml:space="preserve">och </w:t>
      </w:r>
      <w:r w:rsidR="00771DB4" w:rsidRPr="001B3C36">
        <w:t>förflytta</w:t>
      </w:r>
      <w:r w:rsidR="005719AC" w:rsidRPr="001B3C36">
        <w:t>de</w:t>
      </w:r>
      <w:r w:rsidR="00771DB4" w:rsidRPr="001B3C36">
        <w:t xml:space="preserve"> sig till sina vår/sommarområden</w:t>
      </w:r>
      <w:r w:rsidR="00417DA6" w:rsidRPr="001B3C36">
        <w:t xml:space="preserve"> som</w:t>
      </w:r>
      <w:r w:rsidR="00E14A23" w:rsidRPr="001B3C36">
        <w:t xml:space="preserve"> </w:t>
      </w:r>
      <w:r w:rsidR="00417DA6" w:rsidRPr="001B3C36">
        <w:t>ligger</w:t>
      </w:r>
      <w:r w:rsidR="00E14A23" w:rsidRPr="001B3C36">
        <w:t xml:space="preserve"> </w:t>
      </w:r>
      <w:r w:rsidR="005719AC" w:rsidRPr="001B3C36">
        <w:t>mer utspridda</w:t>
      </w:r>
      <w:r w:rsidR="00417DA6" w:rsidRPr="001B3C36">
        <w:t xml:space="preserve"> i respektive ÄFO. Några älgar</w:t>
      </w:r>
      <w:r w:rsidR="00771DB4" w:rsidRPr="001B3C36">
        <w:t xml:space="preserve"> passerade också ÄFO-gränserna och hamnade i ÄFO Berg </w:t>
      </w:r>
      <w:r w:rsidR="001B3C36" w:rsidRPr="001B3C36">
        <w:t xml:space="preserve">(F1354(1874)) </w:t>
      </w:r>
      <w:r w:rsidR="00771DB4" w:rsidRPr="001B3C36">
        <w:t xml:space="preserve">eller </w:t>
      </w:r>
      <w:r w:rsidR="001B3C36" w:rsidRPr="001B3C36">
        <w:t>ÄFO Norra Hälsingland (F1358(1929))</w:t>
      </w:r>
      <w:r w:rsidR="00771DB4" w:rsidRPr="001B3C36">
        <w:t xml:space="preserve">. </w:t>
      </w:r>
      <w:r w:rsidR="00F32260" w:rsidRPr="001B3C36">
        <w:t xml:space="preserve"> </w:t>
      </w:r>
    </w:p>
    <w:bookmarkEnd w:id="11"/>
    <w:bookmarkEnd w:id="12"/>
    <w:p w14:paraId="62E661D8" w14:textId="77777777" w:rsidR="002877C7" w:rsidRPr="001B3C36" w:rsidRDefault="002877C7" w:rsidP="00D43D04">
      <w:pPr>
        <w:ind w:firstLine="0"/>
      </w:pPr>
    </w:p>
    <w:p w14:paraId="1DF9CC5C" w14:textId="662F6C94" w:rsidR="00AB761F" w:rsidRPr="00D679A5" w:rsidRDefault="00856FDF" w:rsidP="00D43D04">
      <w:pPr>
        <w:ind w:firstLine="0"/>
        <w:rPr>
          <w:color w:val="FF0000"/>
        </w:rPr>
      </w:pPr>
      <w:r>
        <w:rPr>
          <w:noProof/>
          <w:color w:val="FF0000"/>
        </w:rPr>
        <w:lastRenderedPageBreak/>
        <w:drawing>
          <wp:inline distT="0" distB="0" distL="0" distR="0" wp14:anchorId="44655104" wp14:editId="1415B9ED">
            <wp:extent cx="5035550" cy="7933690"/>
            <wp:effectExtent l="0" t="0" r="0" b="0"/>
            <wp:docPr id="3776090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09072" name="Picture 377609072"/>
                    <pic:cNvPicPr/>
                  </pic:nvPicPr>
                  <pic:blipFill>
                    <a:blip r:embed="rId26">
                      <a:extLst>
                        <a:ext uri="{28A0092B-C50C-407E-A947-70E740481C1C}">
                          <a14:useLocalDpi xmlns:a14="http://schemas.microsoft.com/office/drawing/2010/main" val="0"/>
                        </a:ext>
                      </a:extLst>
                    </a:blip>
                    <a:stretch>
                      <a:fillRect/>
                    </a:stretch>
                  </pic:blipFill>
                  <pic:spPr>
                    <a:xfrm>
                      <a:off x="0" y="0"/>
                      <a:ext cx="5035550" cy="7933690"/>
                    </a:xfrm>
                    <a:prstGeom prst="rect">
                      <a:avLst/>
                    </a:prstGeom>
                  </pic:spPr>
                </pic:pic>
              </a:graphicData>
            </a:graphic>
          </wp:inline>
        </w:drawing>
      </w:r>
    </w:p>
    <w:p w14:paraId="114BA342" w14:textId="2144A659" w:rsidR="00AB761F" w:rsidRPr="001B3C36" w:rsidRDefault="00AB761F" w:rsidP="004C6A1B">
      <w:pPr>
        <w:spacing w:line="240" w:lineRule="auto"/>
        <w:ind w:firstLine="0"/>
        <w:contextualSpacing/>
        <w:jc w:val="left"/>
      </w:pPr>
      <w:r w:rsidRPr="001B3C36">
        <w:rPr>
          <w:rFonts w:ascii="Arial" w:hAnsi="Arial" w:cs="Arial"/>
          <w:b/>
          <w:sz w:val="18"/>
          <w:szCs w:val="18"/>
        </w:rPr>
        <w:t>Figur 6</w:t>
      </w:r>
      <w:r w:rsidRPr="001B3C36">
        <w:rPr>
          <w:rFonts w:ascii="Arial" w:hAnsi="Arial" w:cs="Arial"/>
          <w:sz w:val="18"/>
          <w:szCs w:val="18"/>
        </w:rPr>
        <w:t>. Sommar</w:t>
      </w:r>
      <w:r w:rsidR="004F7A09" w:rsidRPr="001B3C36">
        <w:rPr>
          <w:rFonts w:ascii="Arial" w:hAnsi="Arial" w:cs="Arial"/>
          <w:sz w:val="18"/>
          <w:szCs w:val="18"/>
        </w:rPr>
        <w:t>-</w:t>
      </w:r>
      <w:r w:rsidRPr="001B3C36">
        <w:rPr>
          <w:rFonts w:ascii="Arial" w:hAnsi="Arial" w:cs="Arial"/>
          <w:sz w:val="18"/>
          <w:szCs w:val="18"/>
        </w:rPr>
        <w:t xml:space="preserve"> (ljusgrön) och vinterhemområden (mörkgrön) </w:t>
      </w:r>
      <w:r w:rsidR="00A324F3" w:rsidRPr="001B3C36">
        <w:rPr>
          <w:rFonts w:ascii="Arial" w:hAnsi="Arial" w:cs="Arial"/>
          <w:sz w:val="18"/>
          <w:szCs w:val="18"/>
        </w:rPr>
        <w:t>i relation till brandområdet (</w:t>
      </w:r>
      <w:r w:rsidR="004F7A09" w:rsidRPr="001B3C36">
        <w:rPr>
          <w:rFonts w:ascii="Arial" w:hAnsi="Arial" w:cs="Arial"/>
          <w:sz w:val="18"/>
          <w:szCs w:val="18"/>
        </w:rPr>
        <w:t>svart nätmönster</w:t>
      </w:r>
      <w:r w:rsidR="00A324F3" w:rsidRPr="001B3C36">
        <w:rPr>
          <w:rFonts w:ascii="Arial" w:hAnsi="Arial" w:cs="Arial"/>
          <w:sz w:val="18"/>
          <w:szCs w:val="18"/>
        </w:rPr>
        <w:t>) och älgförvaltningsgränser (</w:t>
      </w:r>
      <w:r w:rsidR="004F7A09" w:rsidRPr="001B3C36">
        <w:rPr>
          <w:rFonts w:ascii="Arial" w:hAnsi="Arial" w:cs="Arial"/>
          <w:sz w:val="18"/>
          <w:szCs w:val="18"/>
        </w:rPr>
        <w:t>bruna linjer</w:t>
      </w:r>
      <w:r w:rsidR="00A324F3" w:rsidRPr="001B3C36">
        <w:rPr>
          <w:rFonts w:ascii="Arial" w:hAnsi="Arial" w:cs="Arial"/>
          <w:sz w:val="18"/>
          <w:szCs w:val="18"/>
        </w:rPr>
        <w:t xml:space="preserve">) </w:t>
      </w:r>
      <w:r w:rsidRPr="001B3C36">
        <w:rPr>
          <w:rFonts w:ascii="Arial" w:hAnsi="Arial" w:cs="Arial"/>
          <w:sz w:val="18"/>
          <w:szCs w:val="18"/>
        </w:rPr>
        <w:t>för GPS-märkta älgar i Ljusdal</w:t>
      </w:r>
      <w:r w:rsidR="007A4CA0" w:rsidRPr="001B3C36">
        <w:rPr>
          <w:rFonts w:ascii="Arial" w:hAnsi="Arial" w:cs="Arial"/>
          <w:sz w:val="18"/>
          <w:szCs w:val="18"/>
        </w:rPr>
        <w:t xml:space="preserve">s </w:t>
      </w:r>
      <w:r w:rsidRPr="001B3C36">
        <w:rPr>
          <w:rFonts w:ascii="Arial" w:hAnsi="Arial" w:cs="Arial"/>
          <w:sz w:val="18"/>
          <w:szCs w:val="18"/>
        </w:rPr>
        <w:t>område 202</w:t>
      </w:r>
      <w:r w:rsidR="001B3C36" w:rsidRPr="001B3C36">
        <w:rPr>
          <w:rFonts w:ascii="Arial" w:hAnsi="Arial" w:cs="Arial"/>
          <w:sz w:val="18"/>
          <w:szCs w:val="18"/>
        </w:rPr>
        <w:t>4</w:t>
      </w:r>
      <w:r w:rsidR="004F7A09" w:rsidRPr="001B3C36">
        <w:rPr>
          <w:rFonts w:ascii="Arial" w:hAnsi="Arial" w:cs="Arial"/>
          <w:sz w:val="18"/>
          <w:szCs w:val="18"/>
        </w:rPr>
        <w:t>/202</w:t>
      </w:r>
      <w:r w:rsidR="001B3C36" w:rsidRPr="001B3C36">
        <w:rPr>
          <w:rFonts w:ascii="Arial" w:hAnsi="Arial" w:cs="Arial"/>
          <w:sz w:val="18"/>
          <w:szCs w:val="18"/>
        </w:rPr>
        <w:t>5</w:t>
      </w:r>
      <w:r w:rsidRPr="001B3C36">
        <w:t xml:space="preserve">. </w:t>
      </w:r>
    </w:p>
    <w:p w14:paraId="4BA90340" w14:textId="77777777" w:rsidR="00AB761F" w:rsidRPr="00D679A5" w:rsidRDefault="00AB761F" w:rsidP="00D43D04">
      <w:pPr>
        <w:ind w:firstLine="0"/>
        <w:rPr>
          <w:color w:val="FF0000"/>
        </w:rPr>
      </w:pPr>
    </w:p>
    <w:p w14:paraId="3B4497DA" w14:textId="5148A752" w:rsidR="002877C7" w:rsidRPr="001B5029" w:rsidRDefault="00483CC5" w:rsidP="00D43D04">
      <w:pPr>
        <w:pStyle w:val="Rubrik1Heading1"/>
        <w:framePr w:wrap="notBeside"/>
        <w:rPr>
          <w:color w:val="auto"/>
        </w:rPr>
      </w:pPr>
      <w:bookmarkStart w:id="22" w:name="_Toc209781413"/>
      <w:r w:rsidRPr="001B5029">
        <w:rPr>
          <w:color w:val="auto"/>
        </w:rPr>
        <w:lastRenderedPageBreak/>
        <w:t>Tid</w:t>
      </w:r>
      <w:r w:rsidR="00C5184E" w:rsidRPr="001B5029">
        <w:rPr>
          <w:color w:val="auto"/>
        </w:rPr>
        <w:t xml:space="preserve"> och reproduktion</w:t>
      </w:r>
      <w:r w:rsidRPr="001B5029">
        <w:rPr>
          <w:color w:val="auto"/>
        </w:rPr>
        <w:t xml:space="preserve"> </w:t>
      </w:r>
      <w:r w:rsidR="002877C7" w:rsidRPr="001B5029">
        <w:rPr>
          <w:color w:val="auto"/>
        </w:rPr>
        <w:t>i brandområdet</w:t>
      </w:r>
      <w:bookmarkEnd w:id="22"/>
      <w:r w:rsidR="002877C7" w:rsidRPr="001B5029">
        <w:rPr>
          <w:color w:val="auto"/>
        </w:rPr>
        <w:t xml:space="preserve"> </w:t>
      </w:r>
    </w:p>
    <w:p w14:paraId="108DE4FD" w14:textId="4742BEB4" w:rsidR="009D4904" w:rsidRPr="00AA6CEC" w:rsidRDefault="0041001E" w:rsidP="002D1E09">
      <w:pPr>
        <w:ind w:firstLine="0"/>
      </w:pPr>
      <w:r w:rsidRPr="004C2B18">
        <w:t xml:space="preserve">En central fråga i projektet är att förstå om och hur älgar nyttjar brandområdet. </w:t>
      </w:r>
      <w:r w:rsidR="00483CC5" w:rsidRPr="004C2B18">
        <w:t>Av</w:t>
      </w:r>
      <w:r w:rsidR="00FD33D1" w:rsidRPr="004C2B18">
        <w:t xml:space="preserve"> de 3</w:t>
      </w:r>
      <w:r w:rsidR="001B5029" w:rsidRPr="004C2B18">
        <w:t>0</w:t>
      </w:r>
      <w:r w:rsidRPr="004C2B18">
        <w:t xml:space="preserve"> älgar som vi kunde följa under större delen av året, </w:t>
      </w:r>
      <w:r w:rsidR="003835BB" w:rsidRPr="004C2B18">
        <w:t>lokalisera</w:t>
      </w:r>
      <w:r w:rsidR="00483CC5" w:rsidRPr="004C2B18">
        <w:t>de</w:t>
      </w:r>
      <w:r w:rsidRPr="004C2B18">
        <w:t xml:space="preserve"> </w:t>
      </w:r>
      <w:r w:rsidR="00483CC5" w:rsidRPr="004C2B18">
        <w:t>vi</w:t>
      </w:r>
      <w:r w:rsidR="00FD33D1" w:rsidRPr="004C2B18">
        <w:t xml:space="preserve"> 2</w:t>
      </w:r>
      <w:r w:rsidR="004C2B18" w:rsidRPr="004C2B18">
        <w:t>2</w:t>
      </w:r>
      <w:r w:rsidR="007763DF" w:rsidRPr="004C2B18">
        <w:t xml:space="preserve"> </w:t>
      </w:r>
      <w:r w:rsidR="00EB6748" w:rsidRPr="004C2B18">
        <w:t xml:space="preserve">älgar </w:t>
      </w:r>
      <w:r w:rsidR="00E9238C" w:rsidRPr="004C2B18">
        <w:t>(2</w:t>
      </w:r>
      <w:r w:rsidR="004C2B18" w:rsidRPr="004C2B18">
        <w:t>0</w:t>
      </w:r>
      <w:r w:rsidR="007763DF" w:rsidRPr="004C2B18">
        <w:t xml:space="preserve"> kor, </w:t>
      </w:r>
      <w:r w:rsidR="00E9238C" w:rsidRPr="004C2B18">
        <w:t>2</w:t>
      </w:r>
      <w:r w:rsidR="007763DF" w:rsidRPr="004C2B18">
        <w:t xml:space="preserve"> tjurar)</w:t>
      </w:r>
      <w:r w:rsidRPr="004C2B18">
        <w:t xml:space="preserve"> inom brandområdet. </w:t>
      </w:r>
      <w:r w:rsidR="00E9238C" w:rsidRPr="004C2B18">
        <w:t xml:space="preserve">Detta betyder att </w:t>
      </w:r>
      <w:r w:rsidR="004C2B18" w:rsidRPr="004C2B18">
        <w:t>åtta</w:t>
      </w:r>
      <w:r w:rsidRPr="004C2B18">
        <w:t xml:space="preserve"> älgar aldrig</w:t>
      </w:r>
      <w:r w:rsidR="00E9238C" w:rsidRPr="004C2B18">
        <w:t xml:space="preserve"> satt</w:t>
      </w:r>
      <w:r w:rsidRPr="004C2B18">
        <w:t xml:space="preserve"> en klöv i </w:t>
      </w:r>
      <w:r w:rsidRPr="00417033">
        <w:t>området.</w:t>
      </w:r>
      <w:r w:rsidR="00A20527" w:rsidRPr="00417033">
        <w:t xml:space="preserve"> </w:t>
      </w:r>
      <w:r w:rsidR="00A20527">
        <w:t>Av alla dagar vi kunde följa älgar (båd</w:t>
      </w:r>
      <w:r w:rsidR="00C51855">
        <w:t>e</w:t>
      </w:r>
      <w:r w:rsidR="00A20527">
        <w:t xml:space="preserve"> sådana som rörde sig i brandområde</w:t>
      </w:r>
      <w:r w:rsidR="00C51855">
        <w:t>t</w:t>
      </w:r>
      <w:r w:rsidR="00A20527">
        <w:t xml:space="preserve"> och sådana som inte) inföll 19% i brandområdet – vilket är något högre än tidigare år (2020-2023: 16%, 2023-2024: 18%). </w:t>
      </w:r>
      <w:r w:rsidR="00417033" w:rsidRPr="00417033">
        <w:t>Åtta</w:t>
      </w:r>
      <w:r w:rsidR="00FD33D1" w:rsidRPr="00417033">
        <w:t xml:space="preserve"> </w:t>
      </w:r>
      <w:r w:rsidR="00CC5339" w:rsidRPr="00417033">
        <w:t xml:space="preserve">av de </w:t>
      </w:r>
      <w:r w:rsidR="00FD33D1" w:rsidRPr="00417033">
        <w:t>2</w:t>
      </w:r>
      <w:r w:rsidR="00417033" w:rsidRPr="00417033">
        <w:t>2</w:t>
      </w:r>
      <w:r w:rsidR="00CC5339" w:rsidRPr="00417033">
        <w:t xml:space="preserve"> älgar som rörde sig inom brandområdet var stationära älgar och </w:t>
      </w:r>
      <w:r w:rsidR="00E9238C" w:rsidRPr="00417033">
        <w:t>1</w:t>
      </w:r>
      <w:r w:rsidR="00417033" w:rsidRPr="00417033">
        <w:t>4</w:t>
      </w:r>
      <w:r w:rsidR="00CC5339" w:rsidRPr="00417033">
        <w:t xml:space="preserve"> var </w:t>
      </w:r>
      <w:r w:rsidR="00CC5339" w:rsidRPr="00A20527">
        <w:t>vandringsälgar</w:t>
      </w:r>
      <w:r w:rsidR="00A20527" w:rsidRPr="00A20527">
        <w:t xml:space="preserve">. </w:t>
      </w:r>
      <w:r w:rsidR="003835BB" w:rsidRPr="00A20527">
        <w:t>Antal dagar respektive älg uppehöll sig inom brandområdet varierade kraftigt</w:t>
      </w:r>
      <w:r w:rsidR="00EB6748" w:rsidRPr="00A20527">
        <w:t xml:space="preserve"> mellan enskilda älgar</w:t>
      </w:r>
      <w:r w:rsidR="003835BB" w:rsidRPr="00A20527">
        <w:t xml:space="preserve">. </w:t>
      </w:r>
      <w:r w:rsidRPr="00A20527">
        <w:t xml:space="preserve">I medel uppehöll sig dessa </w:t>
      </w:r>
      <w:r w:rsidR="00FD33D1" w:rsidRPr="00A20527">
        <w:t>2</w:t>
      </w:r>
      <w:r w:rsidR="00BA01D7" w:rsidRPr="00A20527">
        <w:t>2</w:t>
      </w:r>
      <w:r w:rsidRPr="00A20527">
        <w:t xml:space="preserve"> älgar </w:t>
      </w:r>
      <w:r w:rsidR="00A20527" w:rsidRPr="00A20527">
        <w:t>102</w:t>
      </w:r>
      <w:r w:rsidRPr="00A20527">
        <w:t xml:space="preserve"> dagar inom brandområdet </w:t>
      </w:r>
      <w:r w:rsidRPr="00AA6CEC">
        <w:t>(</w:t>
      </w:r>
      <w:r w:rsidR="00CB1278" w:rsidRPr="00AA6CEC">
        <w:t>2</w:t>
      </w:r>
      <w:r w:rsidR="00752CEB" w:rsidRPr="00AA6CEC">
        <w:t xml:space="preserve"> - </w:t>
      </w:r>
      <w:r w:rsidR="00CB1278" w:rsidRPr="00AA6CEC">
        <w:t>3</w:t>
      </w:r>
      <w:r w:rsidR="00A20527" w:rsidRPr="00AA6CEC">
        <w:t>4</w:t>
      </w:r>
      <w:r w:rsidR="00CB1278" w:rsidRPr="00AA6CEC">
        <w:t>3</w:t>
      </w:r>
      <w:r w:rsidR="00752CEB" w:rsidRPr="00AA6CEC">
        <w:t xml:space="preserve"> dagar)</w:t>
      </w:r>
      <w:r w:rsidR="00A20527" w:rsidRPr="00AA6CEC">
        <w:t>, vilket är en ökning av 10 dagar jämfört med året innan.</w:t>
      </w:r>
      <w:r w:rsidR="00AA6CEC">
        <w:t xml:space="preserve"> När vi bryter ner antal dagar älgarna tillbringade i brandområde per vandringsstrategi och kön ser vi att fördelning är relativ lika under förragående året, framför allt för älgkorna (Neumann m fl. 2024). </w:t>
      </w:r>
      <w:r w:rsidR="002D1E09" w:rsidRPr="00AA6CEC">
        <w:t>S</w:t>
      </w:r>
      <w:r w:rsidR="00CC5339" w:rsidRPr="00AA6CEC">
        <w:t>tationära älg</w:t>
      </w:r>
      <w:r w:rsidR="00CD1206" w:rsidRPr="00AA6CEC">
        <w:t>ko</w:t>
      </w:r>
      <w:r w:rsidR="00CC5339" w:rsidRPr="00AA6CEC">
        <w:t>r</w:t>
      </w:r>
      <w:r w:rsidR="009D4904" w:rsidRPr="00AA6CEC">
        <w:t xml:space="preserve"> tillbringade i medel </w:t>
      </w:r>
      <w:r w:rsidR="00BA5A45" w:rsidRPr="00AA6CEC">
        <w:t>nästa</w:t>
      </w:r>
      <w:r w:rsidR="002D1E09" w:rsidRPr="00AA6CEC">
        <w:t>n</w:t>
      </w:r>
      <w:r w:rsidR="00BA5A45" w:rsidRPr="00AA6CEC">
        <w:t xml:space="preserve"> dubbel</w:t>
      </w:r>
      <w:r w:rsidR="005F36ED" w:rsidRPr="00AA6CEC">
        <w:t>t</w:t>
      </w:r>
      <w:r w:rsidR="00BA5A45" w:rsidRPr="00AA6CEC">
        <w:t xml:space="preserve"> så många </w:t>
      </w:r>
      <w:r w:rsidR="009D4904" w:rsidRPr="00AA6CEC">
        <w:t>dagar i området jämfört med vandrings</w:t>
      </w:r>
      <w:r w:rsidR="00CD1206" w:rsidRPr="00AA6CEC">
        <w:t>kor</w:t>
      </w:r>
      <w:r w:rsidR="009D4904" w:rsidRPr="00AA6CEC">
        <w:t xml:space="preserve"> (Tabell 2)</w:t>
      </w:r>
      <w:r w:rsidR="00E60EAB" w:rsidRPr="00AA6CEC">
        <w:t xml:space="preserve">. De två </w:t>
      </w:r>
      <w:r w:rsidR="00BA5A45" w:rsidRPr="00AA6CEC">
        <w:t>älgtjur</w:t>
      </w:r>
      <w:r w:rsidR="001C6EF9" w:rsidRPr="00AA6CEC">
        <w:t>ar</w:t>
      </w:r>
      <w:r w:rsidR="00BA5A45" w:rsidRPr="00AA6CEC">
        <w:t xml:space="preserve"> </w:t>
      </w:r>
      <w:r w:rsidR="00E60EAB" w:rsidRPr="00AA6CEC">
        <w:t xml:space="preserve">som vi kunde lokalisera inom brandområdet var bägge vandringsälgar varav en uppehöll sig </w:t>
      </w:r>
      <w:r w:rsidR="00AA6CEC" w:rsidRPr="00AA6CEC">
        <w:t>15</w:t>
      </w:r>
      <w:r w:rsidR="00E60EAB" w:rsidRPr="00AA6CEC">
        <w:t xml:space="preserve"> dagar och en </w:t>
      </w:r>
      <w:r w:rsidR="00AA6CEC" w:rsidRPr="00AA6CEC">
        <w:t>26</w:t>
      </w:r>
      <w:r w:rsidR="00E60EAB" w:rsidRPr="00AA6CEC">
        <w:t xml:space="preserve"> dagar i brandområdet.</w:t>
      </w:r>
    </w:p>
    <w:p w14:paraId="6E6C5DAE" w14:textId="75F51D11" w:rsidR="009D4904" w:rsidRPr="00AA6CEC" w:rsidRDefault="009D4904" w:rsidP="00D43D04">
      <w:pPr>
        <w:ind w:firstLine="0"/>
      </w:pPr>
    </w:p>
    <w:p w14:paraId="7A5E7FB7" w14:textId="67D8DCC2" w:rsidR="009D4904" w:rsidRPr="00AA6CEC" w:rsidRDefault="009D4904" w:rsidP="00D43D04">
      <w:pPr>
        <w:spacing w:line="240" w:lineRule="auto"/>
        <w:ind w:firstLine="0"/>
        <w:rPr>
          <w:rFonts w:ascii="Arial" w:hAnsi="Arial" w:cs="Arial"/>
          <w:sz w:val="18"/>
          <w:szCs w:val="18"/>
        </w:rPr>
      </w:pPr>
      <w:r w:rsidRPr="00AA6CEC">
        <w:rPr>
          <w:rFonts w:ascii="Arial" w:hAnsi="Arial" w:cs="Arial"/>
          <w:b/>
          <w:sz w:val="18"/>
          <w:szCs w:val="18"/>
        </w:rPr>
        <w:t xml:space="preserve">Tabell </w:t>
      </w:r>
      <w:r w:rsidR="00004C34" w:rsidRPr="00AA6CEC">
        <w:rPr>
          <w:rFonts w:ascii="Arial" w:hAnsi="Arial" w:cs="Arial"/>
          <w:b/>
          <w:sz w:val="18"/>
          <w:szCs w:val="18"/>
        </w:rPr>
        <w:t>3</w:t>
      </w:r>
      <w:r w:rsidRPr="00AA6CEC">
        <w:rPr>
          <w:rFonts w:ascii="Arial" w:hAnsi="Arial" w:cs="Arial"/>
          <w:b/>
          <w:sz w:val="18"/>
          <w:szCs w:val="18"/>
        </w:rPr>
        <w:t>.</w:t>
      </w:r>
      <w:r w:rsidRPr="00AA6CEC">
        <w:rPr>
          <w:rFonts w:ascii="Arial" w:hAnsi="Arial" w:cs="Arial"/>
          <w:sz w:val="18"/>
          <w:szCs w:val="18"/>
        </w:rPr>
        <w:t xml:space="preserve"> Genomsnittligt antal dagar de GPS-märkta älgar tillbringade inom brandområdet, Ljusdal 202</w:t>
      </w:r>
      <w:r w:rsidR="00AA6CEC" w:rsidRPr="00AA6CEC">
        <w:rPr>
          <w:rFonts w:ascii="Arial" w:hAnsi="Arial" w:cs="Arial"/>
          <w:sz w:val="18"/>
          <w:szCs w:val="18"/>
        </w:rPr>
        <w:t>4</w:t>
      </w:r>
      <w:r w:rsidRPr="00AA6CEC">
        <w:rPr>
          <w:rFonts w:ascii="Arial" w:hAnsi="Arial" w:cs="Arial"/>
          <w:sz w:val="18"/>
          <w:szCs w:val="18"/>
        </w:rPr>
        <w:t>/202</w:t>
      </w:r>
      <w:r w:rsidR="00AA6CEC" w:rsidRPr="00AA6CEC">
        <w:rPr>
          <w:rFonts w:ascii="Arial" w:hAnsi="Arial" w:cs="Arial"/>
          <w:sz w:val="18"/>
          <w:szCs w:val="18"/>
        </w:rPr>
        <w:t>5</w:t>
      </w:r>
      <w:r w:rsidRPr="00AA6CEC">
        <w:rPr>
          <w:rFonts w:ascii="Arial" w:hAnsi="Arial" w:cs="Arial"/>
          <w:sz w:val="18"/>
          <w:szCs w:val="18"/>
        </w:rPr>
        <w:t>.</w:t>
      </w:r>
    </w:p>
    <w:tbl>
      <w:tblPr>
        <w:tblW w:w="0" w:type="auto"/>
        <w:tblLook w:val="04A0" w:firstRow="1" w:lastRow="0" w:firstColumn="1" w:lastColumn="0" w:noHBand="0" w:noVBand="1"/>
      </w:tblPr>
      <w:tblGrid>
        <w:gridCol w:w="3935"/>
        <w:gridCol w:w="3995"/>
      </w:tblGrid>
      <w:tr w:rsidR="00AA6CEC" w:rsidRPr="00AA6CEC" w14:paraId="7F371652" w14:textId="77777777" w:rsidTr="009D4904">
        <w:tc>
          <w:tcPr>
            <w:tcW w:w="7930" w:type="dxa"/>
            <w:gridSpan w:val="2"/>
            <w:tcBorders>
              <w:bottom w:val="single" w:sz="4" w:space="0" w:color="auto"/>
            </w:tcBorders>
          </w:tcPr>
          <w:p w14:paraId="6792A0FE" w14:textId="48084A70" w:rsidR="009D4904" w:rsidRPr="00AA6CEC" w:rsidRDefault="009D4904" w:rsidP="00E60EAB">
            <w:pPr>
              <w:jc w:val="left"/>
              <w:rPr>
                <w:rFonts w:cs="Times New Roman"/>
                <w:b/>
                <w:sz w:val="22"/>
                <w:szCs w:val="22"/>
              </w:rPr>
            </w:pPr>
            <w:r w:rsidRPr="00AA6CEC">
              <w:rPr>
                <w:rFonts w:cs="Times New Roman"/>
                <w:b/>
                <w:sz w:val="22"/>
                <w:szCs w:val="22"/>
              </w:rPr>
              <w:t>Antal dagar inom brandområdet</w:t>
            </w:r>
          </w:p>
        </w:tc>
      </w:tr>
      <w:tr w:rsidR="00AA6CEC" w:rsidRPr="00AA6CEC" w14:paraId="1DA8072A" w14:textId="77777777" w:rsidTr="009D4904">
        <w:tc>
          <w:tcPr>
            <w:tcW w:w="3935" w:type="dxa"/>
            <w:tcBorders>
              <w:top w:val="single" w:sz="4" w:space="0" w:color="auto"/>
            </w:tcBorders>
          </w:tcPr>
          <w:p w14:paraId="7F605720" w14:textId="032B548B" w:rsidR="009D4904" w:rsidRPr="00AA6CEC" w:rsidRDefault="009D4904" w:rsidP="00D43D04">
            <w:pPr>
              <w:jc w:val="left"/>
              <w:rPr>
                <w:rFonts w:cs="Times New Roman"/>
                <w:b/>
                <w:sz w:val="22"/>
                <w:szCs w:val="22"/>
              </w:rPr>
            </w:pPr>
            <w:r w:rsidRPr="00AA6CEC">
              <w:rPr>
                <w:rFonts w:cs="Times New Roman"/>
                <w:b/>
                <w:sz w:val="22"/>
                <w:szCs w:val="22"/>
              </w:rPr>
              <w:t xml:space="preserve">Stationära älgkor </w:t>
            </w:r>
          </w:p>
        </w:tc>
        <w:tc>
          <w:tcPr>
            <w:tcW w:w="3995" w:type="dxa"/>
            <w:tcBorders>
              <w:top w:val="single" w:sz="4" w:space="0" w:color="auto"/>
            </w:tcBorders>
          </w:tcPr>
          <w:p w14:paraId="2DFB52E6" w14:textId="71B88F57" w:rsidR="009D4904" w:rsidRPr="00AA6CEC" w:rsidRDefault="009D4904" w:rsidP="00D43D04">
            <w:pPr>
              <w:jc w:val="left"/>
              <w:rPr>
                <w:rFonts w:cs="Times New Roman"/>
                <w:b/>
                <w:sz w:val="22"/>
                <w:szCs w:val="22"/>
              </w:rPr>
            </w:pPr>
            <w:r w:rsidRPr="00AA6CEC">
              <w:rPr>
                <w:rFonts w:cs="Times New Roman"/>
                <w:b/>
                <w:sz w:val="22"/>
                <w:szCs w:val="22"/>
              </w:rPr>
              <w:t xml:space="preserve">Vandringskor </w:t>
            </w:r>
          </w:p>
        </w:tc>
      </w:tr>
      <w:tr w:rsidR="00AA6CEC" w:rsidRPr="00AA6CEC" w14:paraId="2DE6ECC5" w14:textId="77777777" w:rsidTr="009D4904">
        <w:tc>
          <w:tcPr>
            <w:tcW w:w="3935" w:type="dxa"/>
          </w:tcPr>
          <w:p w14:paraId="5227A648" w14:textId="46224018" w:rsidR="009D4904" w:rsidRPr="00AA6CEC" w:rsidRDefault="00E60EAB" w:rsidP="00D43D04">
            <w:pPr>
              <w:jc w:val="left"/>
              <w:rPr>
                <w:rFonts w:cs="Times New Roman"/>
                <w:sz w:val="22"/>
                <w:szCs w:val="22"/>
              </w:rPr>
            </w:pPr>
            <w:r w:rsidRPr="00AA6CEC">
              <w:rPr>
                <w:rFonts w:cs="Times New Roman"/>
                <w:sz w:val="22"/>
                <w:szCs w:val="22"/>
              </w:rPr>
              <w:t>14</w:t>
            </w:r>
            <w:r w:rsidR="00AA6CEC" w:rsidRPr="00AA6CEC">
              <w:rPr>
                <w:rFonts w:cs="Times New Roman"/>
                <w:sz w:val="22"/>
                <w:szCs w:val="22"/>
              </w:rPr>
              <w:t>8</w:t>
            </w:r>
            <w:r w:rsidR="009D4904" w:rsidRPr="00AA6CEC">
              <w:rPr>
                <w:rFonts w:cs="Times New Roman"/>
                <w:sz w:val="22"/>
                <w:szCs w:val="22"/>
              </w:rPr>
              <w:t xml:space="preserve"> </w:t>
            </w:r>
            <w:r w:rsidR="00FD33D1" w:rsidRPr="00AA6CEC">
              <w:rPr>
                <w:rFonts w:cs="Times New Roman"/>
                <w:sz w:val="22"/>
                <w:szCs w:val="22"/>
              </w:rPr>
              <w:t>(n=</w:t>
            </w:r>
            <w:r w:rsidR="00AA6CEC" w:rsidRPr="00AA6CEC">
              <w:rPr>
                <w:rFonts w:cs="Times New Roman"/>
                <w:sz w:val="22"/>
                <w:szCs w:val="22"/>
              </w:rPr>
              <w:t>8</w:t>
            </w:r>
            <w:r w:rsidR="00FD33D1" w:rsidRPr="00AA6CEC">
              <w:rPr>
                <w:rFonts w:cs="Times New Roman"/>
                <w:sz w:val="22"/>
                <w:szCs w:val="22"/>
              </w:rPr>
              <w:t>)</w:t>
            </w:r>
          </w:p>
          <w:p w14:paraId="5622F1B2" w14:textId="1587C0C8" w:rsidR="009D4904" w:rsidRPr="00AA6CEC" w:rsidRDefault="00E60EAB" w:rsidP="00E60EAB">
            <w:pPr>
              <w:jc w:val="left"/>
              <w:rPr>
                <w:rFonts w:cs="Times New Roman"/>
                <w:sz w:val="22"/>
                <w:szCs w:val="22"/>
              </w:rPr>
            </w:pPr>
            <w:r w:rsidRPr="00AA6CEC">
              <w:rPr>
                <w:rFonts w:cs="Times New Roman"/>
                <w:sz w:val="22"/>
                <w:szCs w:val="22"/>
              </w:rPr>
              <w:t>(min 1</w:t>
            </w:r>
            <w:r w:rsidR="00AA6CEC" w:rsidRPr="00AA6CEC">
              <w:rPr>
                <w:rFonts w:cs="Times New Roman"/>
                <w:sz w:val="22"/>
                <w:szCs w:val="22"/>
              </w:rPr>
              <w:t>1</w:t>
            </w:r>
            <w:r w:rsidR="009D4904" w:rsidRPr="00AA6CEC">
              <w:rPr>
                <w:rFonts w:cs="Times New Roman"/>
                <w:sz w:val="22"/>
                <w:szCs w:val="22"/>
              </w:rPr>
              <w:t xml:space="preserve"> dagar, max </w:t>
            </w:r>
            <w:r w:rsidRPr="00AA6CEC">
              <w:rPr>
                <w:rFonts w:cs="Times New Roman"/>
                <w:sz w:val="22"/>
                <w:szCs w:val="22"/>
              </w:rPr>
              <w:t>3</w:t>
            </w:r>
            <w:r w:rsidR="00AA6CEC" w:rsidRPr="00AA6CEC">
              <w:rPr>
                <w:rFonts w:cs="Times New Roman"/>
                <w:sz w:val="22"/>
                <w:szCs w:val="22"/>
              </w:rPr>
              <w:t>43</w:t>
            </w:r>
            <w:r w:rsidR="009D4904" w:rsidRPr="00AA6CEC">
              <w:rPr>
                <w:rFonts w:cs="Times New Roman"/>
                <w:sz w:val="22"/>
                <w:szCs w:val="22"/>
              </w:rPr>
              <w:t xml:space="preserve"> dagar)</w:t>
            </w:r>
          </w:p>
        </w:tc>
        <w:tc>
          <w:tcPr>
            <w:tcW w:w="3995" w:type="dxa"/>
          </w:tcPr>
          <w:p w14:paraId="1992E606" w14:textId="664C76D1" w:rsidR="009D4904" w:rsidRPr="00AA6CEC" w:rsidRDefault="00AA6CEC" w:rsidP="00D43D04">
            <w:pPr>
              <w:jc w:val="left"/>
              <w:rPr>
                <w:rFonts w:cs="Times New Roman"/>
                <w:sz w:val="22"/>
                <w:szCs w:val="22"/>
              </w:rPr>
            </w:pPr>
            <w:r w:rsidRPr="00AA6CEC">
              <w:rPr>
                <w:rFonts w:cs="Times New Roman"/>
                <w:sz w:val="22"/>
                <w:szCs w:val="22"/>
              </w:rPr>
              <w:t>85</w:t>
            </w:r>
            <w:r w:rsidR="009D4904" w:rsidRPr="00AA6CEC">
              <w:rPr>
                <w:rFonts w:cs="Times New Roman"/>
                <w:sz w:val="22"/>
                <w:szCs w:val="22"/>
              </w:rPr>
              <w:t xml:space="preserve"> </w:t>
            </w:r>
            <w:r w:rsidR="00FD33D1" w:rsidRPr="00AA6CEC">
              <w:rPr>
                <w:rFonts w:cs="Times New Roman"/>
                <w:sz w:val="22"/>
                <w:szCs w:val="22"/>
              </w:rPr>
              <w:t>(n=1</w:t>
            </w:r>
            <w:r w:rsidRPr="00AA6CEC">
              <w:rPr>
                <w:rFonts w:cs="Times New Roman"/>
                <w:sz w:val="22"/>
                <w:szCs w:val="22"/>
              </w:rPr>
              <w:t>2</w:t>
            </w:r>
            <w:r w:rsidR="009D4904" w:rsidRPr="00AA6CEC">
              <w:rPr>
                <w:rFonts w:cs="Times New Roman"/>
                <w:sz w:val="22"/>
                <w:szCs w:val="22"/>
              </w:rPr>
              <w:t>)</w:t>
            </w:r>
          </w:p>
          <w:p w14:paraId="13152987" w14:textId="383A4ED9" w:rsidR="009D4904" w:rsidRPr="00AA6CEC" w:rsidRDefault="009D4904" w:rsidP="00E60EAB">
            <w:pPr>
              <w:jc w:val="left"/>
              <w:rPr>
                <w:rFonts w:cs="Times New Roman"/>
                <w:sz w:val="22"/>
                <w:szCs w:val="22"/>
              </w:rPr>
            </w:pPr>
            <w:r w:rsidRPr="00AA6CEC">
              <w:rPr>
                <w:rFonts w:cs="Times New Roman"/>
                <w:sz w:val="22"/>
                <w:szCs w:val="22"/>
              </w:rPr>
              <w:t xml:space="preserve">(min </w:t>
            </w:r>
            <w:r w:rsidR="00AA6CEC" w:rsidRPr="00AA6CEC">
              <w:rPr>
                <w:rFonts w:cs="Times New Roman"/>
                <w:sz w:val="22"/>
                <w:szCs w:val="22"/>
              </w:rPr>
              <w:t>2</w:t>
            </w:r>
            <w:r w:rsidRPr="00AA6CEC">
              <w:rPr>
                <w:rFonts w:cs="Times New Roman"/>
                <w:sz w:val="22"/>
                <w:szCs w:val="22"/>
              </w:rPr>
              <w:t xml:space="preserve"> dagar, max </w:t>
            </w:r>
            <w:r w:rsidR="00E60EAB" w:rsidRPr="00AA6CEC">
              <w:rPr>
                <w:rFonts w:cs="Times New Roman"/>
                <w:sz w:val="22"/>
                <w:szCs w:val="22"/>
              </w:rPr>
              <w:t>2</w:t>
            </w:r>
            <w:r w:rsidR="00AA6CEC" w:rsidRPr="00AA6CEC">
              <w:rPr>
                <w:rFonts w:cs="Times New Roman"/>
                <w:sz w:val="22"/>
                <w:szCs w:val="22"/>
              </w:rPr>
              <w:t>73</w:t>
            </w:r>
            <w:r w:rsidRPr="00AA6CEC">
              <w:rPr>
                <w:rFonts w:cs="Times New Roman"/>
                <w:sz w:val="22"/>
                <w:szCs w:val="22"/>
              </w:rPr>
              <w:t xml:space="preserve"> dagar)</w:t>
            </w:r>
          </w:p>
        </w:tc>
      </w:tr>
      <w:tr w:rsidR="00AA6CEC" w:rsidRPr="00AA6CEC" w14:paraId="2F34A38F" w14:textId="77777777" w:rsidTr="009D4904">
        <w:tc>
          <w:tcPr>
            <w:tcW w:w="3935" w:type="dxa"/>
          </w:tcPr>
          <w:p w14:paraId="049A65AE" w14:textId="77777777" w:rsidR="009D4904" w:rsidRPr="00AA6CEC" w:rsidRDefault="009D4904" w:rsidP="00D43D04">
            <w:pPr>
              <w:jc w:val="left"/>
              <w:rPr>
                <w:rFonts w:cs="Times New Roman"/>
                <w:sz w:val="22"/>
                <w:szCs w:val="22"/>
              </w:rPr>
            </w:pPr>
          </w:p>
        </w:tc>
        <w:tc>
          <w:tcPr>
            <w:tcW w:w="3995" w:type="dxa"/>
          </w:tcPr>
          <w:p w14:paraId="323B7CEF" w14:textId="77777777" w:rsidR="009D4904" w:rsidRPr="00AA6CEC" w:rsidRDefault="009D4904" w:rsidP="00D43D04">
            <w:pPr>
              <w:jc w:val="left"/>
              <w:rPr>
                <w:rFonts w:cs="Times New Roman"/>
                <w:sz w:val="22"/>
                <w:szCs w:val="22"/>
              </w:rPr>
            </w:pPr>
          </w:p>
        </w:tc>
      </w:tr>
      <w:tr w:rsidR="00AA6CEC" w:rsidRPr="00AA6CEC" w14:paraId="6C426DC8" w14:textId="77777777" w:rsidTr="004C6A1B">
        <w:tc>
          <w:tcPr>
            <w:tcW w:w="3935" w:type="dxa"/>
          </w:tcPr>
          <w:p w14:paraId="3CFE7FE1" w14:textId="232389D4" w:rsidR="009D4904" w:rsidRPr="00AA6CEC" w:rsidRDefault="009D4904" w:rsidP="00D43D04">
            <w:pPr>
              <w:jc w:val="left"/>
              <w:rPr>
                <w:rFonts w:cs="Times New Roman"/>
                <w:sz w:val="22"/>
                <w:szCs w:val="22"/>
              </w:rPr>
            </w:pPr>
            <w:r w:rsidRPr="00AA6CEC">
              <w:rPr>
                <w:rFonts w:cs="Times New Roman"/>
                <w:b/>
                <w:sz w:val="22"/>
                <w:szCs w:val="22"/>
              </w:rPr>
              <w:t>Stationära älgtjurar</w:t>
            </w:r>
          </w:p>
        </w:tc>
        <w:tc>
          <w:tcPr>
            <w:tcW w:w="3995" w:type="dxa"/>
          </w:tcPr>
          <w:p w14:paraId="0A7CAE96" w14:textId="5B6A57B8" w:rsidR="009D4904" w:rsidRPr="00AA6CEC" w:rsidRDefault="009D4904" w:rsidP="00D43D04">
            <w:pPr>
              <w:jc w:val="left"/>
              <w:rPr>
                <w:rFonts w:cs="Times New Roman"/>
                <w:sz w:val="22"/>
                <w:szCs w:val="22"/>
              </w:rPr>
            </w:pPr>
            <w:r w:rsidRPr="00AA6CEC">
              <w:rPr>
                <w:rFonts w:cs="Times New Roman"/>
                <w:b/>
                <w:sz w:val="22"/>
                <w:szCs w:val="22"/>
              </w:rPr>
              <w:t xml:space="preserve">Vandringstjur </w:t>
            </w:r>
          </w:p>
        </w:tc>
      </w:tr>
      <w:tr w:rsidR="00AA6CEC" w:rsidRPr="00AA6CEC" w14:paraId="04A8F4CB" w14:textId="77777777" w:rsidTr="004C6A1B">
        <w:tc>
          <w:tcPr>
            <w:tcW w:w="3935" w:type="dxa"/>
            <w:tcBorders>
              <w:bottom w:val="single" w:sz="4" w:space="0" w:color="auto"/>
            </w:tcBorders>
          </w:tcPr>
          <w:p w14:paraId="60C3BAAE" w14:textId="3F0E6B55" w:rsidR="009D4904" w:rsidRPr="00AA6CEC" w:rsidRDefault="00E60EAB" w:rsidP="00D43D04">
            <w:pPr>
              <w:jc w:val="left"/>
              <w:rPr>
                <w:rFonts w:cs="Times New Roman"/>
                <w:sz w:val="22"/>
                <w:szCs w:val="22"/>
              </w:rPr>
            </w:pPr>
            <w:r w:rsidRPr="00AA6CEC">
              <w:rPr>
                <w:rFonts w:cs="Times New Roman"/>
                <w:sz w:val="22"/>
                <w:szCs w:val="22"/>
              </w:rPr>
              <w:t>-</w:t>
            </w:r>
          </w:p>
          <w:p w14:paraId="4DE67D89" w14:textId="54FD1F36" w:rsidR="009D4904" w:rsidRPr="00AA6CEC" w:rsidRDefault="009D4904" w:rsidP="00D43D04">
            <w:pPr>
              <w:jc w:val="left"/>
              <w:rPr>
                <w:rFonts w:cs="Times New Roman"/>
                <w:b/>
                <w:sz w:val="22"/>
                <w:szCs w:val="22"/>
              </w:rPr>
            </w:pPr>
          </w:p>
        </w:tc>
        <w:tc>
          <w:tcPr>
            <w:tcW w:w="3995" w:type="dxa"/>
            <w:tcBorders>
              <w:bottom w:val="single" w:sz="4" w:space="0" w:color="auto"/>
            </w:tcBorders>
          </w:tcPr>
          <w:p w14:paraId="789A0CC7" w14:textId="241CA3FE" w:rsidR="006B6D8A" w:rsidRPr="00AA6CEC" w:rsidRDefault="00AA6CEC" w:rsidP="006B6D8A">
            <w:pPr>
              <w:jc w:val="left"/>
              <w:rPr>
                <w:rFonts w:cs="Times New Roman"/>
                <w:sz w:val="22"/>
                <w:szCs w:val="22"/>
              </w:rPr>
            </w:pPr>
            <w:r w:rsidRPr="00AA6CEC">
              <w:rPr>
                <w:rFonts w:cs="Times New Roman"/>
                <w:sz w:val="22"/>
                <w:szCs w:val="22"/>
              </w:rPr>
              <w:t>21</w:t>
            </w:r>
            <w:r w:rsidR="00E60EAB" w:rsidRPr="00AA6CEC">
              <w:rPr>
                <w:rFonts w:cs="Times New Roman"/>
                <w:sz w:val="22"/>
                <w:szCs w:val="22"/>
              </w:rPr>
              <w:t xml:space="preserve"> (n=2</w:t>
            </w:r>
            <w:r w:rsidR="009D4904" w:rsidRPr="00AA6CEC">
              <w:rPr>
                <w:rFonts w:cs="Times New Roman"/>
                <w:sz w:val="22"/>
                <w:szCs w:val="22"/>
              </w:rPr>
              <w:t>)</w:t>
            </w:r>
          </w:p>
          <w:p w14:paraId="53CEC344" w14:textId="5143D9B4" w:rsidR="009D4904" w:rsidRPr="00AA6CEC" w:rsidRDefault="00E60EAB" w:rsidP="00E60EAB">
            <w:pPr>
              <w:jc w:val="left"/>
              <w:rPr>
                <w:rFonts w:cs="Times New Roman"/>
                <w:sz w:val="22"/>
                <w:szCs w:val="22"/>
              </w:rPr>
            </w:pPr>
            <w:r w:rsidRPr="00AA6CEC">
              <w:rPr>
                <w:rFonts w:cs="Times New Roman"/>
                <w:sz w:val="22"/>
                <w:szCs w:val="22"/>
              </w:rPr>
              <w:t xml:space="preserve">(min </w:t>
            </w:r>
            <w:r w:rsidR="00AA6CEC" w:rsidRPr="00AA6CEC">
              <w:rPr>
                <w:rFonts w:cs="Times New Roman"/>
                <w:sz w:val="22"/>
                <w:szCs w:val="22"/>
              </w:rPr>
              <w:t>15</w:t>
            </w:r>
            <w:r w:rsidR="006B6D8A" w:rsidRPr="00AA6CEC">
              <w:rPr>
                <w:rFonts w:cs="Times New Roman"/>
                <w:sz w:val="22"/>
                <w:szCs w:val="22"/>
              </w:rPr>
              <w:t xml:space="preserve"> dagar, max </w:t>
            </w:r>
            <w:r w:rsidR="00AA6CEC" w:rsidRPr="00AA6CEC">
              <w:rPr>
                <w:rFonts w:cs="Times New Roman"/>
                <w:sz w:val="22"/>
                <w:szCs w:val="22"/>
              </w:rPr>
              <w:t>26</w:t>
            </w:r>
            <w:r w:rsidR="006B6D8A" w:rsidRPr="00AA6CEC">
              <w:rPr>
                <w:rFonts w:cs="Times New Roman"/>
                <w:sz w:val="22"/>
                <w:szCs w:val="22"/>
              </w:rPr>
              <w:t xml:space="preserve"> dagar)</w:t>
            </w:r>
          </w:p>
          <w:p w14:paraId="1E6ADCE5" w14:textId="4E4F5077" w:rsidR="004C6A1B" w:rsidRPr="00AA6CEC" w:rsidRDefault="004C6A1B" w:rsidP="00E60EAB">
            <w:pPr>
              <w:jc w:val="left"/>
              <w:rPr>
                <w:rFonts w:cs="Times New Roman"/>
                <w:b/>
                <w:sz w:val="22"/>
                <w:szCs w:val="22"/>
              </w:rPr>
            </w:pPr>
          </w:p>
        </w:tc>
      </w:tr>
    </w:tbl>
    <w:p w14:paraId="404E0DE8" w14:textId="77777777" w:rsidR="009D4904" w:rsidRPr="00D679A5" w:rsidRDefault="009D4904" w:rsidP="00D43D04">
      <w:pPr>
        <w:ind w:firstLine="0"/>
        <w:rPr>
          <w:color w:val="FF0000"/>
        </w:rPr>
      </w:pPr>
    </w:p>
    <w:p w14:paraId="6DF916E5" w14:textId="77777777" w:rsidR="00DC7800" w:rsidRPr="00D679A5" w:rsidRDefault="00DC7800" w:rsidP="00D43D04">
      <w:pPr>
        <w:ind w:firstLine="0"/>
        <w:rPr>
          <w:color w:val="FF0000"/>
        </w:rPr>
      </w:pPr>
    </w:p>
    <w:p w14:paraId="35D5960F" w14:textId="77777777" w:rsidR="00DC7800" w:rsidRPr="00D679A5" w:rsidRDefault="00DC7800" w:rsidP="00D43D04">
      <w:pPr>
        <w:ind w:firstLine="0"/>
        <w:rPr>
          <w:color w:val="FF0000"/>
        </w:rPr>
      </w:pPr>
    </w:p>
    <w:p w14:paraId="3A24882B" w14:textId="77777777" w:rsidR="00DC7800" w:rsidRPr="00D679A5" w:rsidRDefault="00DC7800" w:rsidP="00D43D04">
      <w:pPr>
        <w:ind w:firstLine="0"/>
        <w:rPr>
          <w:color w:val="FF0000"/>
        </w:rPr>
      </w:pPr>
    </w:p>
    <w:p w14:paraId="3DF3D8BB" w14:textId="77777777" w:rsidR="00DC7800" w:rsidRPr="00D679A5" w:rsidRDefault="00DC7800" w:rsidP="00D43D04">
      <w:pPr>
        <w:ind w:firstLine="0"/>
        <w:rPr>
          <w:color w:val="FF0000"/>
        </w:rPr>
      </w:pPr>
    </w:p>
    <w:p w14:paraId="7225BC05" w14:textId="77777777" w:rsidR="00DC7800" w:rsidRPr="00D679A5" w:rsidRDefault="00DC7800" w:rsidP="00D43D04">
      <w:pPr>
        <w:ind w:firstLine="0"/>
        <w:rPr>
          <w:color w:val="FF0000"/>
        </w:rPr>
      </w:pPr>
    </w:p>
    <w:p w14:paraId="43884764" w14:textId="77777777" w:rsidR="00DC7800" w:rsidRPr="00D679A5" w:rsidRDefault="00DC7800" w:rsidP="00D43D04">
      <w:pPr>
        <w:ind w:firstLine="0"/>
        <w:rPr>
          <w:color w:val="FF0000"/>
        </w:rPr>
      </w:pPr>
    </w:p>
    <w:p w14:paraId="02594A07" w14:textId="77777777" w:rsidR="00DC7800" w:rsidRPr="00D679A5" w:rsidRDefault="00DC7800" w:rsidP="00D43D04">
      <w:pPr>
        <w:ind w:firstLine="0"/>
        <w:rPr>
          <w:color w:val="FF0000"/>
        </w:rPr>
      </w:pPr>
    </w:p>
    <w:p w14:paraId="61F9D640" w14:textId="55E795CF" w:rsidR="00C22117" w:rsidRPr="00BA652E" w:rsidRDefault="00DC7800" w:rsidP="00D43D04">
      <w:pPr>
        <w:ind w:firstLine="0"/>
      </w:pPr>
      <w:r w:rsidRPr="00BA652E">
        <w:t xml:space="preserve">Tittar vi på </w:t>
      </w:r>
      <w:r w:rsidR="000C436A" w:rsidRPr="00BA652E">
        <w:t>tid</w:t>
      </w:r>
      <w:r w:rsidRPr="00BA652E">
        <w:t xml:space="preserve">sfönstret </w:t>
      </w:r>
      <w:r w:rsidR="000C436A" w:rsidRPr="00BA652E">
        <w:t>när älgarna nyttjade brandområdet s</w:t>
      </w:r>
      <w:r w:rsidR="00C22117" w:rsidRPr="00BA652E">
        <w:t xml:space="preserve">er </w:t>
      </w:r>
      <w:r w:rsidR="000C436A" w:rsidRPr="00BA652E">
        <w:t>vi en</w:t>
      </w:r>
      <w:r w:rsidR="00C22117" w:rsidRPr="00BA652E">
        <w:t xml:space="preserve"> </w:t>
      </w:r>
      <w:r w:rsidR="000C436A" w:rsidRPr="00BA652E">
        <w:t xml:space="preserve">viss </w:t>
      </w:r>
      <w:r w:rsidR="00C22117" w:rsidRPr="00BA652E">
        <w:t xml:space="preserve">variation mellan </w:t>
      </w:r>
      <w:r w:rsidR="000C436A" w:rsidRPr="00BA652E">
        <w:t xml:space="preserve">enskilda älgindivider (Figur 7). </w:t>
      </w:r>
      <w:r w:rsidR="002A1E97" w:rsidRPr="00BA652E">
        <w:t xml:space="preserve">De flesta älgar </w:t>
      </w:r>
      <w:r w:rsidR="00CC1CD1" w:rsidRPr="00BA652E">
        <w:t>nyttjade området framför</w:t>
      </w:r>
      <w:r w:rsidR="00BA652E" w:rsidRPr="00BA652E">
        <w:t xml:space="preserve"> </w:t>
      </w:r>
      <w:r w:rsidR="00CC1CD1" w:rsidRPr="00BA652E">
        <w:t>allt mellan maj till slutet av oktober</w:t>
      </w:r>
      <w:r w:rsidRPr="00BA652E">
        <w:t>/november</w:t>
      </w:r>
      <w:r w:rsidR="00BA652E" w:rsidRPr="00BA652E">
        <w:t xml:space="preserve"> men en del av stationära älgarna återfanns i brandområdet relativ jämnt fördelat över året</w:t>
      </w:r>
      <w:r w:rsidR="00CC1CD1" w:rsidRPr="00BA652E">
        <w:t xml:space="preserve">. </w:t>
      </w:r>
    </w:p>
    <w:p w14:paraId="63784112" w14:textId="77777777" w:rsidR="00C22117" w:rsidRPr="00BA652E" w:rsidRDefault="00C22117" w:rsidP="00D43D04">
      <w:pPr>
        <w:ind w:firstLine="0"/>
      </w:pPr>
    </w:p>
    <w:p w14:paraId="017CAB18" w14:textId="7E31BC72" w:rsidR="00C22117" w:rsidRPr="00BA652E" w:rsidRDefault="00CC5339" w:rsidP="004C6A1B">
      <w:pPr>
        <w:spacing w:line="240" w:lineRule="auto"/>
        <w:ind w:firstLine="0"/>
      </w:pPr>
      <w:r w:rsidRPr="00BA652E">
        <w:t xml:space="preserve"> </w:t>
      </w:r>
      <w:r w:rsidR="0041001E" w:rsidRPr="00BA652E">
        <w:t xml:space="preserve"> </w:t>
      </w:r>
      <w:r w:rsidR="00BA652E">
        <w:rPr>
          <w:noProof/>
        </w:rPr>
        <w:drawing>
          <wp:inline distT="0" distB="0" distL="0" distR="0" wp14:anchorId="60FB1495" wp14:editId="1B518AB2">
            <wp:extent cx="5035550" cy="4733290"/>
            <wp:effectExtent l="0" t="0" r="0" b="0"/>
            <wp:docPr id="1854842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842690" name=""/>
                    <pic:cNvPicPr/>
                  </pic:nvPicPr>
                  <pic:blipFill>
                    <a:blip r:embed="rId27"/>
                    <a:stretch>
                      <a:fillRect/>
                    </a:stretch>
                  </pic:blipFill>
                  <pic:spPr>
                    <a:xfrm>
                      <a:off x="0" y="0"/>
                      <a:ext cx="5035550" cy="4733290"/>
                    </a:xfrm>
                    <a:prstGeom prst="rect">
                      <a:avLst/>
                    </a:prstGeom>
                  </pic:spPr>
                </pic:pic>
              </a:graphicData>
            </a:graphic>
          </wp:inline>
        </w:drawing>
      </w:r>
      <w:r w:rsidR="00BA652E" w:rsidRPr="00D679A5">
        <w:rPr>
          <w:rFonts w:ascii="Arial" w:hAnsi="Arial" w:cs="Arial"/>
          <w:b/>
          <w:color w:val="FF0000"/>
          <w:sz w:val="18"/>
          <w:szCs w:val="18"/>
        </w:rPr>
        <w:t xml:space="preserve"> </w:t>
      </w:r>
      <w:r w:rsidR="00C22117" w:rsidRPr="00BA652E">
        <w:rPr>
          <w:rFonts w:ascii="Arial" w:hAnsi="Arial" w:cs="Arial"/>
          <w:b/>
          <w:sz w:val="18"/>
          <w:szCs w:val="18"/>
        </w:rPr>
        <w:t>Figur 7</w:t>
      </w:r>
      <w:r w:rsidR="00C22117" w:rsidRPr="00BA652E">
        <w:rPr>
          <w:rFonts w:ascii="Arial" w:hAnsi="Arial" w:cs="Arial"/>
          <w:sz w:val="18"/>
          <w:szCs w:val="18"/>
        </w:rPr>
        <w:t>. Procentuell andel av positioner en enskild älg har tillbringat per dag</w:t>
      </w:r>
      <w:r w:rsidR="00CD1206" w:rsidRPr="00BA652E">
        <w:rPr>
          <w:rFonts w:ascii="Arial" w:hAnsi="Arial" w:cs="Arial"/>
          <w:sz w:val="18"/>
          <w:szCs w:val="18"/>
        </w:rPr>
        <w:t xml:space="preserve"> inom brandområdet, Ljusdal 202</w:t>
      </w:r>
      <w:r w:rsidR="00BA652E">
        <w:rPr>
          <w:rFonts w:ascii="Arial" w:hAnsi="Arial" w:cs="Arial"/>
          <w:sz w:val="18"/>
          <w:szCs w:val="18"/>
        </w:rPr>
        <w:t>4</w:t>
      </w:r>
      <w:r w:rsidR="00C22117" w:rsidRPr="00BA652E">
        <w:rPr>
          <w:rFonts w:ascii="Arial" w:hAnsi="Arial" w:cs="Arial"/>
          <w:sz w:val="18"/>
          <w:szCs w:val="18"/>
        </w:rPr>
        <w:t>/202</w:t>
      </w:r>
      <w:r w:rsidR="00BA652E">
        <w:rPr>
          <w:rFonts w:ascii="Arial" w:hAnsi="Arial" w:cs="Arial"/>
          <w:sz w:val="18"/>
          <w:szCs w:val="18"/>
        </w:rPr>
        <w:t>5</w:t>
      </w:r>
      <w:r w:rsidR="00C22117" w:rsidRPr="00BA652E">
        <w:rPr>
          <w:rFonts w:ascii="Arial" w:hAnsi="Arial" w:cs="Arial"/>
          <w:sz w:val="18"/>
          <w:szCs w:val="18"/>
        </w:rPr>
        <w:t>. En kurva beskriver nyttjande</w:t>
      </w:r>
      <w:r w:rsidR="00BA652E" w:rsidRPr="00BA652E">
        <w:rPr>
          <w:rFonts w:ascii="Arial" w:hAnsi="Arial" w:cs="Arial"/>
          <w:sz w:val="18"/>
          <w:szCs w:val="18"/>
        </w:rPr>
        <w:t>t</w:t>
      </w:r>
      <w:r w:rsidR="00C22117" w:rsidRPr="00BA652E">
        <w:rPr>
          <w:rFonts w:ascii="Arial" w:hAnsi="Arial" w:cs="Arial"/>
          <w:sz w:val="18"/>
          <w:szCs w:val="18"/>
        </w:rPr>
        <w:t xml:space="preserve"> av brandområdet av en enskild älg. </w:t>
      </w:r>
    </w:p>
    <w:p w14:paraId="1AA54CFF" w14:textId="77777777" w:rsidR="00DC7800" w:rsidRPr="00D679A5" w:rsidRDefault="00DC7800" w:rsidP="00D43D04">
      <w:pPr>
        <w:ind w:firstLine="0"/>
        <w:rPr>
          <w:color w:val="FF0000"/>
        </w:rPr>
      </w:pPr>
    </w:p>
    <w:p w14:paraId="72BDB4EC" w14:textId="76B407F1" w:rsidR="004E09A7" w:rsidRPr="00D679A5" w:rsidRDefault="004E09A7" w:rsidP="00D43D04">
      <w:pPr>
        <w:ind w:firstLine="0"/>
        <w:rPr>
          <w:color w:val="FF0000"/>
        </w:rPr>
      </w:pPr>
    </w:p>
    <w:p w14:paraId="5509D6EA" w14:textId="31A584E2" w:rsidR="003C13D7" w:rsidRPr="00D679A5" w:rsidRDefault="003C13D7" w:rsidP="00D43D04">
      <w:pPr>
        <w:ind w:firstLine="0"/>
        <w:contextualSpacing/>
        <w:jc w:val="left"/>
        <w:rPr>
          <w:rFonts w:ascii="Arial" w:hAnsi="Arial" w:cs="Arial"/>
          <w:b/>
          <w:color w:val="FF0000"/>
          <w:sz w:val="18"/>
          <w:szCs w:val="18"/>
        </w:rPr>
      </w:pPr>
    </w:p>
    <w:p w14:paraId="33E19802" w14:textId="77777777" w:rsidR="00434E22" w:rsidRPr="00D679A5" w:rsidRDefault="00434E22" w:rsidP="00D43D04">
      <w:pPr>
        <w:ind w:firstLine="0"/>
        <w:contextualSpacing/>
        <w:jc w:val="left"/>
        <w:rPr>
          <w:rFonts w:ascii="Arial" w:hAnsi="Arial" w:cs="Arial"/>
          <w:b/>
          <w:color w:val="FF0000"/>
          <w:sz w:val="18"/>
          <w:szCs w:val="18"/>
        </w:rPr>
        <w:sectPr w:rsidR="00434E22" w:rsidRPr="00D679A5" w:rsidSect="0035569D">
          <w:pgSz w:w="11900" w:h="16840"/>
          <w:pgMar w:top="1701" w:right="1985" w:bottom="1701" w:left="1985" w:header="720" w:footer="720" w:gutter="0"/>
          <w:cols w:space="708"/>
          <w:docGrid w:linePitch="360"/>
        </w:sectPr>
      </w:pPr>
    </w:p>
    <w:p w14:paraId="35E7990F" w14:textId="76B5B4AF" w:rsidR="00434E22" w:rsidRPr="00D679A5" w:rsidRDefault="00434E22" w:rsidP="00D43D04">
      <w:pPr>
        <w:ind w:firstLine="0"/>
        <w:contextualSpacing/>
        <w:jc w:val="left"/>
        <w:rPr>
          <w:rFonts w:ascii="Arial" w:hAnsi="Arial" w:cs="Arial"/>
          <w:b/>
          <w:color w:val="FF0000"/>
          <w:sz w:val="18"/>
          <w:szCs w:val="18"/>
        </w:rPr>
      </w:pPr>
    </w:p>
    <w:p w14:paraId="558DE479" w14:textId="77777777" w:rsidR="00434E22" w:rsidRPr="00D679A5" w:rsidRDefault="00434E22" w:rsidP="00D43D04">
      <w:pPr>
        <w:ind w:firstLine="0"/>
        <w:contextualSpacing/>
        <w:jc w:val="left"/>
        <w:rPr>
          <w:rFonts w:ascii="Arial" w:hAnsi="Arial" w:cs="Arial"/>
          <w:b/>
          <w:color w:val="FF0000"/>
          <w:sz w:val="18"/>
          <w:szCs w:val="18"/>
        </w:rPr>
      </w:pPr>
    </w:p>
    <w:p w14:paraId="1C831952" w14:textId="6235ED43" w:rsidR="00EE7755" w:rsidRDefault="0082425A" w:rsidP="009E5010">
      <w:pPr>
        <w:ind w:firstLine="0"/>
        <w:contextualSpacing/>
        <w:jc w:val="center"/>
        <w:rPr>
          <w:rFonts w:ascii="Arial" w:hAnsi="Arial" w:cs="Arial"/>
          <w:b/>
          <w:color w:val="FF0000"/>
          <w:sz w:val="18"/>
          <w:szCs w:val="18"/>
        </w:rPr>
      </w:pPr>
      <w:r>
        <w:rPr>
          <w:rFonts w:ascii="Arial" w:hAnsi="Arial" w:cs="Arial"/>
          <w:b/>
          <w:noProof/>
          <w:color w:val="FF0000"/>
          <w:sz w:val="18"/>
          <w:szCs w:val="18"/>
        </w:rPr>
        <w:drawing>
          <wp:inline distT="0" distB="0" distL="0" distR="0" wp14:anchorId="49DC1DDA" wp14:editId="6ADCE19E">
            <wp:extent cx="3800724" cy="3758547"/>
            <wp:effectExtent l="0" t="0" r="0" b="0"/>
            <wp:docPr id="8217429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742999" name="Picture 821742999"/>
                    <pic:cNvPicPr/>
                  </pic:nvPicPr>
                  <pic:blipFill>
                    <a:blip r:embed="rId28">
                      <a:extLst>
                        <a:ext uri="{28A0092B-C50C-407E-A947-70E740481C1C}">
                          <a14:useLocalDpi xmlns:a14="http://schemas.microsoft.com/office/drawing/2010/main" val="0"/>
                        </a:ext>
                      </a:extLst>
                    </a:blip>
                    <a:stretch>
                      <a:fillRect/>
                    </a:stretch>
                  </pic:blipFill>
                  <pic:spPr>
                    <a:xfrm>
                      <a:off x="0" y="0"/>
                      <a:ext cx="3810197" cy="3767915"/>
                    </a:xfrm>
                    <a:prstGeom prst="rect">
                      <a:avLst/>
                    </a:prstGeom>
                  </pic:spPr>
                </pic:pic>
              </a:graphicData>
            </a:graphic>
          </wp:inline>
        </w:drawing>
      </w:r>
    </w:p>
    <w:p w14:paraId="6E904535" w14:textId="77777777" w:rsidR="0082425A" w:rsidRDefault="0082425A" w:rsidP="00D43D04">
      <w:pPr>
        <w:ind w:firstLine="0"/>
        <w:contextualSpacing/>
        <w:jc w:val="left"/>
        <w:rPr>
          <w:rFonts w:ascii="Arial" w:hAnsi="Arial" w:cs="Arial"/>
          <w:b/>
          <w:color w:val="FF0000"/>
          <w:sz w:val="18"/>
          <w:szCs w:val="18"/>
        </w:rPr>
      </w:pPr>
    </w:p>
    <w:p w14:paraId="50435A14" w14:textId="4A293037" w:rsidR="0082425A" w:rsidRPr="00D679A5" w:rsidRDefault="0082425A" w:rsidP="009E5010">
      <w:pPr>
        <w:ind w:firstLine="0"/>
        <w:contextualSpacing/>
        <w:jc w:val="center"/>
        <w:rPr>
          <w:rFonts w:ascii="Arial" w:hAnsi="Arial" w:cs="Arial"/>
          <w:b/>
          <w:color w:val="FF0000"/>
          <w:sz w:val="18"/>
          <w:szCs w:val="18"/>
        </w:rPr>
      </w:pPr>
      <w:r>
        <w:rPr>
          <w:rFonts w:ascii="Arial" w:hAnsi="Arial" w:cs="Arial"/>
          <w:b/>
          <w:noProof/>
          <w:color w:val="FF0000"/>
          <w:sz w:val="18"/>
          <w:szCs w:val="18"/>
        </w:rPr>
        <w:drawing>
          <wp:inline distT="0" distB="0" distL="0" distR="0" wp14:anchorId="292B7BD5" wp14:editId="1EF442BC">
            <wp:extent cx="3822466" cy="3609892"/>
            <wp:effectExtent l="0" t="0" r="6985" b="0"/>
            <wp:docPr id="9679982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998298" name="Picture 967998298"/>
                    <pic:cNvPicPr/>
                  </pic:nvPicPr>
                  <pic:blipFill>
                    <a:blip r:embed="rId29">
                      <a:extLst>
                        <a:ext uri="{28A0092B-C50C-407E-A947-70E740481C1C}">
                          <a14:useLocalDpi xmlns:a14="http://schemas.microsoft.com/office/drawing/2010/main" val="0"/>
                        </a:ext>
                      </a:extLst>
                    </a:blip>
                    <a:stretch>
                      <a:fillRect/>
                    </a:stretch>
                  </pic:blipFill>
                  <pic:spPr>
                    <a:xfrm>
                      <a:off x="0" y="0"/>
                      <a:ext cx="3839649" cy="3626119"/>
                    </a:xfrm>
                    <a:prstGeom prst="rect">
                      <a:avLst/>
                    </a:prstGeom>
                  </pic:spPr>
                </pic:pic>
              </a:graphicData>
            </a:graphic>
          </wp:inline>
        </w:drawing>
      </w:r>
    </w:p>
    <w:p w14:paraId="7BC4259B" w14:textId="5AEA1D93" w:rsidR="00770A11" w:rsidRPr="000D5440" w:rsidRDefault="00770A11" w:rsidP="004C6A1B">
      <w:pPr>
        <w:spacing w:line="240" w:lineRule="auto"/>
        <w:ind w:firstLine="0"/>
        <w:contextualSpacing/>
        <w:jc w:val="left"/>
        <w:rPr>
          <w:rFonts w:ascii="Arial" w:hAnsi="Arial" w:cs="Arial"/>
          <w:sz w:val="18"/>
          <w:szCs w:val="18"/>
        </w:rPr>
      </w:pPr>
      <w:r w:rsidRPr="000D5440">
        <w:rPr>
          <w:rFonts w:ascii="Arial" w:hAnsi="Arial" w:cs="Arial"/>
          <w:b/>
          <w:sz w:val="18"/>
          <w:szCs w:val="18"/>
        </w:rPr>
        <w:t>Figur 8</w:t>
      </w:r>
      <w:r w:rsidRPr="000D5440">
        <w:rPr>
          <w:rFonts w:ascii="Arial" w:hAnsi="Arial" w:cs="Arial"/>
          <w:sz w:val="18"/>
          <w:szCs w:val="18"/>
        </w:rPr>
        <w:t xml:space="preserve">. </w:t>
      </w:r>
      <w:r w:rsidR="00434E22" w:rsidRPr="000D5440">
        <w:rPr>
          <w:rFonts w:ascii="Arial" w:hAnsi="Arial" w:cs="Arial"/>
          <w:sz w:val="18"/>
          <w:szCs w:val="18"/>
        </w:rPr>
        <w:t>Fördelning av älgarnas kärnområden i vinter- (mörkgrön) och vår/sommarområden (ljusgrön) i relation till de tre brandfält, Ljusdal 2024</w:t>
      </w:r>
      <w:r w:rsidR="000D5440" w:rsidRPr="000D5440">
        <w:rPr>
          <w:rFonts w:ascii="Arial" w:hAnsi="Arial" w:cs="Arial"/>
          <w:sz w:val="18"/>
          <w:szCs w:val="18"/>
        </w:rPr>
        <w:t>-2025</w:t>
      </w:r>
      <w:r w:rsidR="00434E22" w:rsidRPr="000D5440">
        <w:rPr>
          <w:rFonts w:ascii="Arial" w:hAnsi="Arial" w:cs="Arial"/>
          <w:sz w:val="18"/>
          <w:szCs w:val="18"/>
        </w:rPr>
        <w:t xml:space="preserve">. Områden som infaller </w:t>
      </w:r>
      <w:r w:rsidR="0082425A">
        <w:rPr>
          <w:rFonts w:ascii="Arial" w:hAnsi="Arial" w:cs="Arial"/>
          <w:sz w:val="18"/>
          <w:szCs w:val="18"/>
        </w:rPr>
        <w:t xml:space="preserve">i brandområdet </w:t>
      </w:r>
      <w:r w:rsidR="00434E22" w:rsidRPr="000D5440">
        <w:rPr>
          <w:rFonts w:ascii="Arial" w:hAnsi="Arial" w:cs="Arial"/>
          <w:sz w:val="18"/>
          <w:szCs w:val="18"/>
        </w:rPr>
        <w:t xml:space="preserve">är </w:t>
      </w:r>
      <w:r w:rsidR="0082425A">
        <w:rPr>
          <w:rFonts w:ascii="Arial" w:hAnsi="Arial" w:cs="Arial"/>
          <w:sz w:val="18"/>
          <w:szCs w:val="18"/>
        </w:rPr>
        <w:t xml:space="preserve">i </w:t>
      </w:r>
      <w:r w:rsidR="00434E22" w:rsidRPr="000D5440">
        <w:rPr>
          <w:rFonts w:ascii="Arial" w:hAnsi="Arial" w:cs="Arial"/>
          <w:sz w:val="18"/>
          <w:szCs w:val="18"/>
        </w:rPr>
        <w:t>kraftigare färg.</w:t>
      </w:r>
    </w:p>
    <w:p w14:paraId="6F20C290" w14:textId="77777777" w:rsidR="00434E22" w:rsidRPr="00D679A5" w:rsidRDefault="00434E22" w:rsidP="00434E22">
      <w:pPr>
        <w:ind w:firstLine="0"/>
        <w:contextualSpacing/>
        <w:jc w:val="left"/>
        <w:rPr>
          <w:color w:val="FF0000"/>
        </w:rPr>
      </w:pPr>
    </w:p>
    <w:p w14:paraId="785159D9" w14:textId="29C72AE6" w:rsidR="00926B77" w:rsidRPr="009B57E0" w:rsidRDefault="00434E22" w:rsidP="00926B77">
      <w:pPr>
        <w:ind w:firstLine="0"/>
      </w:pPr>
      <w:r w:rsidRPr="000D5440">
        <w:t>Rumsligt sett nyttjade älgarna framför</w:t>
      </w:r>
      <w:r w:rsidR="0082425A">
        <w:t xml:space="preserve"> </w:t>
      </w:r>
      <w:r w:rsidRPr="000D5440">
        <w:t xml:space="preserve">allt västra delar av brandfältet söder om Kårböle (”Ängrafältet”) och centrala delar öster om Kårböle (”Enskogenfältet”; Figur 8). </w:t>
      </w:r>
      <w:r w:rsidR="0082425A">
        <w:t>Ingen av älgarna återfanns i ”Nötbergetfältet” under sommaren. I ”</w:t>
      </w:r>
      <w:r w:rsidR="00211EF7">
        <w:t>Ängra</w:t>
      </w:r>
      <w:r w:rsidR="0082425A" w:rsidRPr="000D5440">
        <w:t>fältet</w:t>
      </w:r>
      <w:r w:rsidR="0082425A">
        <w:t>”</w:t>
      </w:r>
      <w:r w:rsidR="0082425A" w:rsidRPr="000D5440">
        <w:t xml:space="preserve"> </w:t>
      </w:r>
      <w:r w:rsidRPr="000D5440">
        <w:t>rörde sig älgarna</w:t>
      </w:r>
      <w:r w:rsidR="00211EF7">
        <w:t xml:space="preserve"> under sommaren</w:t>
      </w:r>
      <w:r w:rsidRPr="000D5440">
        <w:t xml:space="preserve"> kring Kölen och Gommorsberget, i ytterkanterna vid Tjärnvall och Stebbarsvallen, </w:t>
      </w:r>
      <w:r w:rsidR="00211EF7">
        <w:t xml:space="preserve">och i </w:t>
      </w:r>
      <w:r w:rsidR="00211EF7" w:rsidRPr="000D5440">
        <w:t>”Enskogenfältet”</w:t>
      </w:r>
      <w:r w:rsidR="00211EF7">
        <w:t xml:space="preserve"> </w:t>
      </w:r>
      <w:r w:rsidRPr="000D5440">
        <w:t xml:space="preserve">mellan Nyvallen och Kronstugan väster om Prästskogshöjden. Älgarnas </w:t>
      </w:r>
      <w:r w:rsidRPr="009B57E0">
        <w:t>vinter</w:t>
      </w:r>
      <w:r w:rsidR="00926B77" w:rsidRPr="009B57E0">
        <w:t xml:space="preserve">kärnområden </w:t>
      </w:r>
      <w:r w:rsidRPr="009B57E0">
        <w:t xml:space="preserve">täckte enbart </w:t>
      </w:r>
      <w:r w:rsidR="000D5440" w:rsidRPr="009B57E0">
        <w:t>560 ha av</w:t>
      </w:r>
      <w:r w:rsidR="00926B77" w:rsidRPr="009B57E0">
        <w:t xml:space="preserve"> brandfältet</w:t>
      </w:r>
      <w:r w:rsidRPr="009B57E0">
        <w:t xml:space="preserve"> (</w:t>
      </w:r>
      <w:r w:rsidR="000D5440" w:rsidRPr="009B57E0">
        <w:t>6% jämför</w:t>
      </w:r>
      <w:r w:rsidR="00C51855">
        <w:t>t</w:t>
      </w:r>
      <w:r w:rsidR="000D5440" w:rsidRPr="009B57E0">
        <w:t xml:space="preserve"> med </w:t>
      </w:r>
      <w:r w:rsidRPr="009B57E0">
        <w:t>4%</w:t>
      </w:r>
      <w:r w:rsidR="000D5440" w:rsidRPr="009B57E0">
        <w:t xml:space="preserve"> 202</w:t>
      </w:r>
      <w:r w:rsidR="00C51855">
        <w:t>3</w:t>
      </w:r>
      <w:r w:rsidR="000D5440" w:rsidRPr="009B57E0">
        <w:t>/202</w:t>
      </w:r>
      <w:r w:rsidR="00C51855">
        <w:t>4</w:t>
      </w:r>
      <w:r w:rsidRPr="009B57E0">
        <w:t xml:space="preserve">) </w:t>
      </w:r>
      <w:r w:rsidR="00926B77" w:rsidRPr="009B57E0">
        <w:t xml:space="preserve">medan </w:t>
      </w:r>
      <w:r w:rsidR="000D5440" w:rsidRPr="009B57E0">
        <w:t>vår/sommarområden</w:t>
      </w:r>
      <w:r w:rsidRPr="009B57E0">
        <w:t xml:space="preserve"> tä</w:t>
      </w:r>
      <w:r w:rsidR="001C6EF9" w:rsidRPr="009B57E0">
        <w:t>c</w:t>
      </w:r>
      <w:r w:rsidRPr="009B57E0">
        <w:t xml:space="preserve">kte en </w:t>
      </w:r>
      <w:r w:rsidR="000D5440" w:rsidRPr="009B57E0">
        <w:t>tre</w:t>
      </w:r>
      <w:r w:rsidR="001C6EF9" w:rsidRPr="009B57E0">
        <w:t xml:space="preserve"> </w:t>
      </w:r>
      <w:r w:rsidR="00926B77" w:rsidRPr="009B57E0">
        <w:t xml:space="preserve">ggr </w:t>
      </w:r>
      <w:r w:rsidR="00E90F1F" w:rsidRPr="009B57E0">
        <w:t>större</w:t>
      </w:r>
      <w:r w:rsidR="00926B77" w:rsidRPr="009B57E0">
        <w:t xml:space="preserve"> </w:t>
      </w:r>
      <w:r w:rsidRPr="009B57E0">
        <w:t>yta</w:t>
      </w:r>
      <w:r w:rsidR="00926B77" w:rsidRPr="009B57E0">
        <w:t xml:space="preserve"> (1 </w:t>
      </w:r>
      <w:r w:rsidR="000D5440" w:rsidRPr="009B57E0">
        <w:t>700</w:t>
      </w:r>
      <w:r w:rsidR="00926B77" w:rsidRPr="009B57E0">
        <w:t xml:space="preserve"> ha</w:t>
      </w:r>
      <w:r w:rsidR="00E90F1F" w:rsidRPr="009B57E0">
        <w:t>, 1</w:t>
      </w:r>
      <w:r w:rsidR="000D5440" w:rsidRPr="009B57E0">
        <w:t>8</w:t>
      </w:r>
      <w:r w:rsidR="00E90F1F" w:rsidRPr="009B57E0">
        <w:t>% av brandfältet</w:t>
      </w:r>
      <w:r w:rsidR="00926B77" w:rsidRPr="009B57E0">
        <w:t xml:space="preserve">). </w:t>
      </w:r>
      <w:r w:rsidR="00A22AFE">
        <w:t>Noterbart är vid flygningen i februari 2025 för att kolla kalvöverlevnaden, var att det fanns betydligt mer vinterälg ute i brandfälten än tidigare vintrar, ffa norr om Ljusnan öster om Kårböle, dvs Enskogenfältet.</w:t>
      </w:r>
    </w:p>
    <w:p w14:paraId="3E9BED8B" w14:textId="77777777" w:rsidR="00E90F1F" w:rsidRPr="009B57E0" w:rsidRDefault="00E90F1F" w:rsidP="00926B77">
      <w:pPr>
        <w:ind w:firstLine="0"/>
      </w:pPr>
    </w:p>
    <w:p w14:paraId="61F12D32" w14:textId="43DCB8AF" w:rsidR="002F1278" w:rsidRPr="00002364" w:rsidRDefault="009B57E0" w:rsidP="00873F24">
      <w:pPr>
        <w:ind w:firstLine="0"/>
      </w:pPr>
      <w:r w:rsidRPr="009B57E0">
        <w:t>Tre</w:t>
      </w:r>
      <w:r w:rsidR="00873F24" w:rsidRPr="009B57E0">
        <w:t xml:space="preserve"> (</w:t>
      </w:r>
      <w:r w:rsidRPr="009B57E0">
        <w:t>1</w:t>
      </w:r>
      <w:r w:rsidR="00275780">
        <w:t>3</w:t>
      </w:r>
      <w:r w:rsidR="00873F24" w:rsidRPr="009B57E0">
        <w:t>%) av de 2</w:t>
      </w:r>
      <w:r w:rsidR="00002364">
        <w:t>4</w:t>
      </w:r>
      <w:r w:rsidR="00873F24" w:rsidRPr="009B57E0">
        <w:t xml:space="preserve"> </w:t>
      </w:r>
      <w:r w:rsidR="001C6EF9" w:rsidRPr="009B57E0">
        <w:t>kalvande älg</w:t>
      </w:r>
      <w:r w:rsidR="00873F24" w:rsidRPr="009B57E0">
        <w:t>kor</w:t>
      </w:r>
      <w:r w:rsidR="001C6EF9" w:rsidRPr="009B57E0">
        <w:t>na</w:t>
      </w:r>
      <w:r w:rsidR="003429CC" w:rsidRPr="009B57E0">
        <w:t xml:space="preserve"> </w:t>
      </w:r>
      <w:r w:rsidR="00002364">
        <w:t>där vi hade ko</w:t>
      </w:r>
      <w:r w:rsidR="00C51855">
        <w:t>ordinater på kalvningsplats</w:t>
      </w:r>
      <w:r w:rsidR="00002364">
        <w:t xml:space="preserve"> </w:t>
      </w:r>
      <w:r w:rsidR="003429CC" w:rsidRPr="009B57E0">
        <w:t xml:space="preserve">födde </w:t>
      </w:r>
      <w:r w:rsidRPr="009B57E0">
        <w:t>6</w:t>
      </w:r>
      <w:r w:rsidR="003429CC" w:rsidRPr="009B57E0">
        <w:t xml:space="preserve"> kalvar (</w:t>
      </w:r>
      <w:r w:rsidRPr="009B57E0">
        <w:t>1</w:t>
      </w:r>
      <w:r w:rsidR="00002364">
        <w:t>5</w:t>
      </w:r>
      <w:r w:rsidR="00873F24" w:rsidRPr="009B57E0">
        <w:t xml:space="preserve">%, </w:t>
      </w:r>
      <w:r w:rsidRPr="009B57E0">
        <w:t>6</w:t>
      </w:r>
      <w:r w:rsidR="00873F24" w:rsidRPr="009B57E0">
        <w:t>/</w:t>
      </w:r>
      <w:r w:rsidR="00002364">
        <w:t>39</w:t>
      </w:r>
      <w:r w:rsidR="00873F24" w:rsidRPr="009B57E0">
        <w:t>) i brandområdet (eller inom ett 100m bälte kring brandfälten)</w:t>
      </w:r>
      <w:r w:rsidR="001C6EF9" w:rsidRPr="009B57E0">
        <w:t>,</w:t>
      </w:r>
      <w:r w:rsidR="00873F24" w:rsidRPr="009B57E0">
        <w:t xml:space="preserve"> varav en enkelkalv, </w:t>
      </w:r>
      <w:r w:rsidRPr="009B57E0">
        <w:t>två</w:t>
      </w:r>
      <w:r w:rsidR="00873F24" w:rsidRPr="009B57E0">
        <w:t xml:space="preserve"> dubbelkalvar och tre trillingkalvar</w:t>
      </w:r>
      <w:r w:rsidR="001D1BB1" w:rsidRPr="009B57E0">
        <w:t xml:space="preserve"> (</w:t>
      </w:r>
      <w:r w:rsidR="002F1278" w:rsidRPr="00310099">
        <w:t>Figur 9)</w:t>
      </w:r>
      <w:r w:rsidR="00873F24" w:rsidRPr="00310099">
        <w:t xml:space="preserve">. Överlevnad över sommaren </w:t>
      </w:r>
      <w:r w:rsidR="001D1BB1" w:rsidRPr="00310099">
        <w:t xml:space="preserve">skiljde sig inte åt mellan kalvarna födda inom och utanför brandfältet (p&gt;0.05, generaliserad linjär modell). </w:t>
      </w:r>
      <w:r w:rsidR="00C51855">
        <w:t>För två kalvningar med vardera dubbelkalvar (dvs 4 kalvar) hade vi inga koordinater av kalvningsplatsen och kan därför inte veta om korna kalvade i brandområdet eller inte.</w:t>
      </w:r>
    </w:p>
    <w:p w14:paraId="2223B60A" w14:textId="2E89A28D" w:rsidR="00434E22" w:rsidRPr="00D679A5" w:rsidRDefault="00275780" w:rsidP="002F1278">
      <w:pPr>
        <w:ind w:firstLine="0"/>
        <w:jc w:val="center"/>
        <w:rPr>
          <w:color w:val="FF0000"/>
        </w:rPr>
      </w:pPr>
      <w:r>
        <w:rPr>
          <w:noProof/>
          <w:color w:val="FF0000"/>
        </w:rPr>
        <w:lastRenderedPageBreak/>
        <w:drawing>
          <wp:inline distT="0" distB="0" distL="0" distR="0" wp14:anchorId="712DD9A1" wp14:editId="24126C29">
            <wp:extent cx="5035550" cy="5008880"/>
            <wp:effectExtent l="0" t="0" r="0" b="1270"/>
            <wp:docPr id="6936217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621730" name="Picture 693621730"/>
                    <pic:cNvPicPr/>
                  </pic:nvPicPr>
                  <pic:blipFill>
                    <a:blip r:embed="rId30">
                      <a:extLst>
                        <a:ext uri="{28A0092B-C50C-407E-A947-70E740481C1C}">
                          <a14:useLocalDpi xmlns:a14="http://schemas.microsoft.com/office/drawing/2010/main" val="0"/>
                        </a:ext>
                      </a:extLst>
                    </a:blip>
                    <a:stretch>
                      <a:fillRect/>
                    </a:stretch>
                  </pic:blipFill>
                  <pic:spPr>
                    <a:xfrm>
                      <a:off x="0" y="0"/>
                      <a:ext cx="5035550" cy="5008880"/>
                    </a:xfrm>
                    <a:prstGeom prst="rect">
                      <a:avLst/>
                    </a:prstGeom>
                  </pic:spPr>
                </pic:pic>
              </a:graphicData>
            </a:graphic>
          </wp:inline>
        </w:drawing>
      </w:r>
    </w:p>
    <w:p w14:paraId="4736C20E" w14:textId="5CBDEB56" w:rsidR="00434E22" w:rsidRPr="00275780" w:rsidRDefault="001D1BB1" w:rsidP="004C6A1B">
      <w:pPr>
        <w:spacing w:line="240" w:lineRule="auto"/>
        <w:ind w:firstLine="0"/>
        <w:sectPr w:rsidR="00434E22" w:rsidRPr="00275780" w:rsidSect="0035569D">
          <w:pgSz w:w="11900" w:h="16840"/>
          <w:pgMar w:top="1701" w:right="1985" w:bottom="1701" w:left="1985" w:header="720" w:footer="720" w:gutter="0"/>
          <w:cols w:space="708"/>
          <w:docGrid w:linePitch="360"/>
        </w:sectPr>
      </w:pPr>
      <w:r w:rsidRPr="00275780">
        <w:rPr>
          <w:rFonts w:ascii="Arial" w:hAnsi="Arial" w:cs="Arial"/>
          <w:b/>
          <w:sz w:val="18"/>
          <w:szCs w:val="18"/>
        </w:rPr>
        <w:t>Figur 8</w:t>
      </w:r>
      <w:r w:rsidRPr="00275780">
        <w:rPr>
          <w:rFonts w:ascii="Arial" w:hAnsi="Arial" w:cs="Arial"/>
          <w:sz w:val="18"/>
          <w:szCs w:val="18"/>
        </w:rPr>
        <w:t xml:space="preserve">. Fördelning av kalvningsplatser </w:t>
      </w:r>
      <w:r w:rsidR="00275780" w:rsidRPr="00275780">
        <w:rPr>
          <w:rFonts w:ascii="Arial" w:hAnsi="Arial" w:cs="Arial"/>
          <w:sz w:val="18"/>
          <w:szCs w:val="18"/>
        </w:rPr>
        <w:t xml:space="preserve">2024 </w:t>
      </w:r>
      <w:r w:rsidRPr="00275780">
        <w:rPr>
          <w:rFonts w:ascii="Arial" w:hAnsi="Arial" w:cs="Arial"/>
          <w:sz w:val="18"/>
          <w:szCs w:val="18"/>
        </w:rPr>
        <w:t>(</w:t>
      </w:r>
      <w:r w:rsidR="002F1278" w:rsidRPr="00275780">
        <w:rPr>
          <w:rFonts w:ascii="Arial" w:hAnsi="Arial" w:cs="Arial"/>
          <w:sz w:val="18"/>
          <w:szCs w:val="18"/>
        </w:rPr>
        <w:t>enkelkalv: lila, dubbelkalv: gul, trillingkalv: blå</w:t>
      </w:r>
      <w:r w:rsidRPr="00275780">
        <w:rPr>
          <w:rFonts w:ascii="Arial" w:hAnsi="Arial" w:cs="Arial"/>
          <w:sz w:val="18"/>
          <w:szCs w:val="18"/>
        </w:rPr>
        <w:t xml:space="preserve">) i </w:t>
      </w:r>
      <w:r w:rsidR="002F1278" w:rsidRPr="00275780">
        <w:rPr>
          <w:rFonts w:ascii="Arial" w:hAnsi="Arial" w:cs="Arial"/>
          <w:sz w:val="18"/>
          <w:szCs w:val="18"/>
        </w:rPr>
        <w:t xml:space="preserve">närheten och inom </w:t>
      </w:r>
      <w:r w:rsidRPr="00275780">
        <w:rPr>
          <w:rFonts w:ascii="Arial" w:hAnsi="Arial" w:cs="Arial"/>
          <w:sz w:val="18"/>
          <w:szCs w:val="18"/>
        </w:rPr>
        <w:t>brandområdet. Rosa gr</w:t>
      </w:r>
      <w:r w:rsidR="001C6EF9" w:rsidRPr="00275780">
        <w:rPr>
          <w:rFonts w:ascii="Arial" w:hAnsi="Arial" w:cs="Arial"/>
          <w:sz w:val="18"/>
          <w:szCs w:val="18"/>
        </w:rPr>
        <w:t>ä</w:t>
      </w:r>
      <w:r w:rsidRPr="00275780">
        <w:rPr>
          <w:rFonts w:ascii="Arial" w:hAnsi="Arial" w:cs="Arial"/>
          <w:sz w:val="18"/>
          <w:szCs w:val="18"/>
        </w:rPr>
        <w:t>nsbältet är en 100 meter</w:t>
      </w:r>
      <w:r w:rsidR="001C6EF9" w:rsidRPr="00275780">
        <w:rPr>
          <w:rFonts w:ascii="Arial" w:hAnsi="Arial" w:cs="Arial"/>
          <w:sz w:val="18"/>
          <w:szCs w:val="18"/>
        </w:rPr>
        <w:t>s zon</w:t>
      </w:r>
      <w:r w:rsidRPr="00275780">
        <w:rPr>
          <w:rFonts w:ascii="Arial" w:hAnsi="Arial" w:cs="Arial"/>
          <w:sz w:val="18"/>
          <w:szCs w:val="18"/>
        </w:rPr>
        <w:t xml:space="preserve"> kring själva brandfälten.   </w:t>
      </w:r>
    </w:p>
    <w:p w14:paraId="59D1BD5E" w14:textId="18386992" w:rsidR="00434E22" w:rsidRPr="00D679A5" w:rsidRDefault="00434E22" w:rsidP="00D43D04">
      <w:pPr>
        <w:ind w:firstLine="0"/>
        <w:rPr>
          <w:color w:val="FF0000"/>
        </w:rPr>
      </w:pPr>
    </w:p>
    <w:p w14:paraId="15E3278C" w14:textId="46E7B2B7" w:rsidR="00153EFC" w:rsidRPr="00DD7012" w:rsidRDefault="00153EFC" w:rsidP="00D43D04">
      <w:pPr>
        <w:pStyle w:val="Rubrik1Heading1"/>
        <w:framePr w:wrap="notBeside"/>
        <w:rPr>
          <w:color w:val="auto"/>
        </w:rPr>
      </w:pPr>
      <w:bookmarkStart w:id="23" w:name="_Toc209781414"/>
      <w:r w:rsidRPr="00DD7012">
        <w:rPr>
          <w:color w:val="auto"/>
        </w:rPr>
        <w:lastRenderedPageBreak/>
        <w:t>Livsmiljöanvändning</w:t>
      </w:r>
      <w:r w:rsidR="002A7EC3" w:rsidRPr="00DD7012">
        <w:rPr>
          <w:color w:val="auto"/>
        </w:rPr>
        <w:t xml:space="preserve"> </w:t>
      </w:r>
      <w:r w:rsidR="00143329" w:rsidRPr="00DD7012">
        <w:rPr>
          <w:color w:val="auto"/>
        </w:rPr>
        <w:t>under</w:t>
      </w:r>
      <w:r w:rsidR="002A7EC3" w:rsidRPr="00DD7012">
        <w:rPr>
          <w:color w:val="auto"/>
        </w:rPr>
        <w:t xml:space="preserve"> olika säsonger</w:t>
      </w:r>
      <w:bookmarkEnd w:id="23"/>
    </w:p>
    <w:p w14:paraId="16B079E1" w14:textId="77777777" w:rsidR="002037E8" w:rsidRPr="00DD7012" w:rsidRDefault="002877C7" w:rsidP="00D43D04">
      <w:pPr>
        <w:ind w:firstLine="0"/>
      </w:pPr>
      <w:r w:rsidRPr="00DD7012">
        <w:t xml:space="preserve">En central del i projektet är att ta fram grundläggande data vad älgarna nyttjar i hemområdena. För att förstå vilka livsmiljöer som är viktiga för djuret, behöver man titta på vilka livsmiljöer som används i relation till hur de finns tillgängliga i området. Djurets habitatanvändning är alltid ett samspel av vilka livsmiljöer </w:t>
      </w:r>
      <w:r w:rsidR="00143329" w:rsidRPr="00DD7012">
        <w:t xml:space="preserve">som </w:t>
      </w:r>
      <w:r w:rsidRPr="00DD7012">
        <w:t>finns tillgängliga och vilka miljöer väljer eller undviker djuret. För att se vad älgarna valde för livsmiljöer jämfört med tillgänglighet, beräknade vi selektionen baserad på deras rörelse (Step Selec</w:t>
      </w:r>
      <w:r w:rsidR="00DE3F0E" w:rsidRPr="00DD7012">
        <w:t>tion Functions</w:t>
      </w:r>
      <w:r w:rsidR="001F60D3" w:rsidRPr="00DD7012">
        <w:t xml:space="preserve">; </w:t>
      </w:r>
      <w:r w:rsidR="00DE3F0E" w:rsidRPr="00DD7012">
        <w:t>SSF</w:t>
      </w:r>
      <w:r w:rsidR="00483CC5" w:rsidRPr="00DD7012">
        <w:t>-metoden</w:t>
      </w:r>
      <w:r w:rsidR="002037E8" w:rsidRPr="00DD7012">
        <w:t>). Under 2019</w:t>
      </w:r>
      <w:r w:rsidRPr="00DD7012">
        <w:t xml:space="preserve"> kom en ny nationell marktäckekarta som har en högre rumslig upplösning än den gamla kartan från 2002, såväl som den skiljer på olika typer av barrskog (</w:t>
      </w:r>
      <w:r w:rsidR="002037E8" w:rsidRPr="00DD7012">
        <w:t>dvs tall- och granskog, www.naturvardsverket.se</w:t>
      </w:r>
      <w:r w:rsidRPr="00DD7012">
        <w:t xml:space="preserve">). </w:t>
      </w:r>
      <w:r w:rsidR="000B622F" w:rsidRPr="00DD7012">
        <w:t xml:space="preserve">Under 2023 kom uppdatering av vissa delar av kartan. </w:t>
      </w:r>
    </w:p>
    <w:p w14:paraId="4EB2AB9E" w14:textId="149454A5" w:rsidR="002877C7" w:rsidRPr="00DD7012" w:rsidRDefault="002877C7" w:rsidP="00E0571A">
      <w:pPr>
        <w:ind w:firstLine="357"/>
      </w:pPr>
      <w:r w:rsidRPr="00DD7012">
        <w:t xml:space="preserve">Som för beräkningen av älgarnas säsongsområden använde vi oss av samma tider för att avgränsa sommar- och vintertid och för att fånga upp djurens tidsmässiga val av </w:t>
      </w:r>
      <w:r w:rsidR="002433FC" w:rsidRPr="00DD7012">
        <w:t xml:space="preserve">område och </w:t>
      </w:r>
      <w:r w:rsidRPr="00DD7012">
        <w:t>livsmiljöer.</w:t>
      </w:r>
      <w:r w:rsidR="00F06C1E" w:rsidRPr="00DD7012">
        <w:t xml:space="preserve"> Som förut exkluderade vi positionerna som togs under djurens vandringstid. </w:t>
      </w:r>
      <w:r w:rsidRPr="00DD7012">
        <w:t>Vi analyserade positioner med tre-timmarsintervall för att ha samma intervaller under hela perioden. Med SSF- metoden jämförde vi till vilka livsmiljöer älgarna kunde ha gått</w:t>
      </w:r>
      <w:r w:rsidR="00483CC5" w:rsidRPr="00DD7012">
        <w:t xml:space="preserve"> </w:t>
      </w:r>
      <w:r w:rsidRPr="00DD7012">
        <w:t xml:space="preserve">(slumpmässiga rörelse) och till vilka av dessa livsmiljöer de faktiskt har gått och använt (observerad rörelse; Thurfjell m fl. 2014). </w:t>
      </w:r>
      <w:r w:rsidR="002433FC" w:rsidRPr="00DD7012">
        <w:t xml:space="preserve">I den här analysen jämförde vi varje observerat steg en älg har gjort med </w:t>
      </w:r>
      <w:r w:rsidR="000B622F" w:rsidRPr="00DD7012">
        <w:t>10</w:t>
      </w:r>
      <w:r w:rsidR="002433FC" w:rsidRPr="00DD7012">
        <w:t xml:space="preserve"> slumpmässiga steg den kunde ha gjort </w:t>
      </w:r>
      <w:r w:rsidR="00DD7012" w:rsidRPr="00DD7012">
        <w:t>istället</w:t>
      </w:r>
      <w:r w:rsidR="002433FC" w:rsidRPr="00DD7012">
        <w:t xml:space="preserve"> (dvs i relation till tidsintervallen och variationen hur älgarna rörde </w:t>
      </w:r>
      <w:r w:rsidR="00100326" w:rsidRPr="00DD7012">
        <w:t>s</w:t>
      </w:r>
      <w:r w:rsidR="002433FC" w:rsidRPr="00DD7012">
        <w:t xml:space="preserve">ig – avstånd och vinkel). </w:t>
      </w:r>
      <w:r w:rsidRPr="00DD7012">
        <w:t>Jämförelsen av tillgänglighet och användning beskriver</w:t>
      </w:r>
      <w:r w:rsidR="002433FC" w:rsidRPr="00DD7012">
        <w:t xml:space="preserve"> därmed</w:t>
      </w:r>
      <w:r w:rsidRPr="00DD7012">
        <w:t xml:space="preserve"> om vissa livsmiljöer används mer eller mindre än vad </w:t>
      </w:r>
      <w:r w:rsidR="00483CC5" w:rsidRPr="00DD7012">
        <w:t xml:space="preserve">vi </w:t>
      </w:r>
      <w:r w:rsidRPr="00DD7012">
        <w:t>kunde utgå ifrån med avseende på deras tillgänglighet</w:t>
      </w:r>
      <w:r w:rsidR="00DA2EDF" w:rsidRPr="00DD7012">
        <w:t xml:space="preserve">. </w:t>
      </w:r>
      <w:r w:rsidR="00DE3F0E" w:rsidRPr="00DD7012">
        <w:t xml:space="preserve">Djurets användning av en enskild livsmiljö sker inte bara i relation till miljöns tillgänglighet utan också i relation till andra livsmiljöer. </w:t>
      </w:r>
      <w:r w:rsidR="002433FC" w:rsidRPr="00DD7012">
        <w:t xml:space="preserve">SSF-metoden beskriver om älgen väljer eller undviker en viss livsmiljö i relation till en referenslivsmiljö. </w:t>
      </w:r>
      <w:r w:rsidR="00DE3F0E" w:rsidRPr="00DD7012">
        <w:t>Tallskog är en central livsmiljö för älgar och därför satte vi tallskog som referenslivsmiljö i vår analys om älgarnas selektion</w:t>
      </w:r>
      <w:r w:rsidR="002433FC" w:rsidRPr="00DD7012">
        <w:t>/val</w:t>
      </w:r>
      <w:r w:rsidR="00DE3F0E" w:rsidRPr="00DD7012">
        <w:t xml:space="preserve"> av livsmiljöer.</w:t>
      </w:r>
    </w:p>
    <w:p w14:paraId="2C71BB12" w14:textId="5916F140" w:rsidR="00216756" w:rsidRPr="00DD7012" w:rsidRDefault="002877C7" w:rsidP="00E0571A">
      <w:pPr>
        <w:ind w:firstLine="357"/>
        <w:rPr>
          <w:rFonts w:cs="Calibri"/>
        </w:rPr>
      </w:pPr>
      <w:r w:rsidRPr="00DD7012">
        <w:t xml:space="preserve">Vi </w:t>
      </w:r>
      <w:r w:rsidR="005F59C8" w:rsidRPr="00DD7012">
        <w:t xml:space="preserve">slog </w:t>
      </w:r>
      <w:r w:rsidRPr="00DD7012">
        <w:t>sam</w:t>
      </w:r>
      <w:r w:rsidR="006E6379" w:rsidRPr="00DD7012">
        <w:t>m</w:t>
      </w:r>
      <w:r w:rsidRPr="00DD7012">
        <w:t xml:space="preserve">an </w:t>
      </w:r>
      <w:r w:rsidR="00637021" w:rsidRPr="00DD7012">
        <w:t xml:space="preserve">en </w:t>
      </w:r>
      <w:r w:rsidRPr="00DD7012">
        <w:t xml:space="preserve">del livsmiljöer som användes och förekommer lite i </w:t>
      </w:r>
      <w:r w:rsidR="00B84103" w:rsidRPr="00DD7012">
        <w:t>studie</w:t>
      </w:r>
      <w:r w:rsidRPr="00DD7012">
        <w:t>området</w:t>
      </w:r>
      <w:r w:rsidR="005F59C8" w:rsidRPr="00DD7012">
        <w:t xml:space="preserve"> till ”annat”</w:t>
      </w:r>
      <w:r w:rsidRPr="00DD7012">
        <w:t>. I ”</w:t>
      </w:r>
      <w:r w:rsidR="00DA2EDF" w:rsidRPr="00DD7012">
        <w:t>annat</w:t>
      </w:r>
      <w:r w:rsidRPr="00DD7012">
        <w:t xml:space="preserve">” inkluderade vi livsmiljöer </w:t>
      </w:r>
      <w:r w:rsidRPr="00DD7012">
        <w:rPr>
          <w:rFonts w:cs="Calibri"/>
        </w:rPr>
        <w:t>som vatten</w:t>
      </w:r>
      <w:r w:rsidR="00B84103" w:rsidRPr="00DD7012">
        <w:rPr>
          <w:rFonts w:cs="Calibri"/>
        </w:rPr>
        <w:t>, öppen</w:t>
      </w:r>
      <w:r w:rsidR="00637021" w:rsidRPr="00DD7012">
        <w:rPr>
          <w:rFonts w:cs="Calibri"/>
        </w:rPr>
        <w:t xml:space="preserve"> mark</w:t>
      </w:r>
      <w:r w:rsidRPr="00DD7012">
        <w:rPr>
          <w:rFonts w:cs="Calibri"/>
        </w:rPr>
        <w:t xml:space="preserve"> </w:t>
      </w:r>
      <w:r w:rsidR="00B84103" w:rsidRPr="00DD7012">
        <w:rPr>
          <w:rFonts w:cs="Calibri"/>
        </w:rPr>
        <w:t xml:space="preserve">(låg </w:t>
      </w:r>
      <w:r w:rsidR="00DE3F0E" w:rsidRPr="00DD7012">
        <w:rPr>
          <w:rFonts w:cs="Calibri"/>
        </w:rPr>
        <w:t xml:space="preserve">täckningsgrad av </w:t>
      </w:r>
      <w:r w:rsidR="00B84103" w:rsidRPr="00DD7012">
        <w:rPr>
          <w:rFonts w:cs="Calibri"/>
        </w:rPr>
        <w:t>vegetation)</w:t>
      </w:r>
      <w:r w:rsidR="00F06C1E" w:rsidRPr="00DD7012">
        <w:rPr>
          <w:rFonts w:cs="Calibri"/>
        </w:rPr>
        <w:t>, jordbruks</w:t>
      </w:r>
      <w:r w:rsidR="00B84103" w:rsidRPr="00DD7012">
        <w:rPr>
          <w:rFonts w:cs="Calibri"/>
        </w:rPr>
        <w:t xml:space="preserve"> </w:t>
      </w:r>
      <w:r w:rsidRPr="00DD7012">
        <w:rPr>
          <w:rFonts w:cs="Calibri"/>
        </w:rPr>
        <w:t xml:space="preserve">och exploaterad mark. </w:t>
      </w:r>
      <w:r w:rsidR="00770A11" w:rsidRPr="00DD7012">
        <w:rPr>
          <w:rFonts w:cs="Calibri"/>
        </w:rPr>
        <w:t xml:space="preserve">Vatten är </w:t>
      </w:r>
      <w:r w:rsidR="00F06C1E" w:rsidRPr="00DD7012">
        <w:rPr>
          <w:rFonts w:cs="Calibri"/>
        </w:rPr>
        <w:t xml:space="preserve">förstås </w:t>
      </w:r>
      <w:r w:rsidR="00770A11" w:rsidRPr="00DD7012">
        <w:rPr>
          <w:rFonts w:cs="Calibri"/>
        </w:rPr>
        <w:t>ett central</w:t>
      </w:r>
      <w:r w:rsidR="00B417EE" w:rsidRPr="00DD7012">
        <w:rPr>
          <w:rFonts w:cs="Calibri"/>
        </w:rPr>
        <w:t>t</w:t>
      </w:r>
      <w:r w:rsidR="00770A11" w:rsidRPr="00DD7012">
        <w:rPr>
          <w:rFonts w:cs="Calibri"/>
        </w:rPr>
        <w:t xml:space="preserve"> element för alla levande organisme</w:t>
      </w:r>
      <w:r w:rsidR="00B417EE" w:rsidRPr="00DD7012">
        <w:rPr>
          <w:rFonts w:cs="Calibri"/>
        </w:rPr>
        <w:t>r</w:t>
      </w:r>
      <w:r w:rsidR="00770A11" w:rsidRPr="00DD7012">
        <w:rPr>
          <w:rFonts w:cs="Calibri"/>
        </w:rPr>
        <w:t xml:space="preserve">. För älgar är vatten viktigt </w:t>
      </w:r>
      <w:r w:rsidR="0051479B" w:rsidRPr="00DD7012">
        <w:rPr>
          <w:rFonts w:cs="Calibri"/>
        </w:rPr>
        <w:lastRenderedPageBreak/>
        <w:t xml:space="preserve">för </w:t>
      </w:r>
      <w:r w:rsidR="00DA2EDF" w:rsidRPr="00DD7012">
        <w:rPr>
          <w:rFonts w:cs="Calibri"/>
        </w:rPr>
        <w:t>rörelse</w:t>
      </w:r>
      <w:r w:rsidR="0051479B" w:rsidRPr="00DD7012">
        <w:rPr>
          <w:rFonts w:cs="Calibri"/>
        </w:rPr>
        <w:t xml:space="preserve">, födosök i strandzonen </w:t>
      </w:r>
      <w:r w:rsidR="00DA2EDF" w:rsidRPr="00DD7012">
        <w:rPr>
          <w:rFonts w:cs="Calibri"/>
        </w:rPr>
        <w:t xml:space="preserve">och </w:t>
      </w:r>
      <w:r w:rsidR="0051479B" w:rsidRPr="00DD7012">
        <w:rPr>
          <w:rFonts w:cs="Calibri"/>
        </w:rPr>
        <w:t>för att dricka</w:t>
      </w:r>
      <w:r w:rsidR="00CE203B" w:rsidRPr="00DD7012">
        <w:rPr>
          <w:rFonts w:cs="Calibri"/>
        </w:rPr>
        <w:t>. Vatten används regelbunde</w:t>
      </w:r>
      <w:r w:rsidR="00DA2EDF" w:rsidRPr="00DD7012">
        <w:rPr>
          <w:rFonts w:cs="Calibri"/>
        </w:rPr>
        <w:t>t</w:t>
      </w:r>
      <w:r w:rsidR="00CE203B" w:rsidRPr="00DD7012">
        <w:rPr>
          <w:rFonts w:cs="Calibri"/>
        </w:rPr>
        <w:t>, dock i korta stunder sett i relation till andra habitatklasser</w:t>
      </w:r>
      <w:r w:rsidR="00F06C1E" w:rsidRPr="00DD7012">
        <w:rPr>
          <w:rFonts w:cs="Calibri"/>
        </w:rPr>
        <w:t xml:space="preserve"> och vattens förekomst i det svenska skogslandskapet</w:t>
      </w:r>
      <w:r w:rsidR="00CE203B" w:rsidRPr="00DD7012">
        <w:rPr>
          <w:rFonts w:cs="Calibri"/>
        </w:rPr>
        <w:t xml:space="preserve">. Analysen fångar upp hur mycket tid </w:t>
      </w:r>
      <w:r w:rsidR="00DA2EDF" w:rsidRPr="00DD7012">
        <w:rPr>
          <w:rFonts w:cs="Calibri"/>
        </w:rPr>
        <w:t>som</w:t>
      </w:r>
      <w:r w:rsidR="00CE203B" w:rsidRPr="00DD7012">
        <w:rPr>
          <w:rFonts w:cs="Calibri"/>
        </w:rPr>
        <w:t xml:space="preserve"> infaller i en viss livsmiljö och jämför detta nyttjande med livsmiljöns förekomst i området. I sammanhanget betyder det att livsmiljö ’vatten’ används mindre än dess tillgänglighet och i relation till andra livsmiljöer, trots sin betydelse. </w:t>
      </w:r>
    </w:p>
    <w:p w14:paraId="3628B9E6" w14:textId="64F14376" w:rsidR="00DE3F0E" w:rsidRPr="00DD7012" w:rsidRDefault="00216756" w:rsidP="00E0571A">
      <w:pPr>
        <w:ind w:firstLine="357"/>
      </w:pPr>
      <w:r w:rsidRPr="00DD7012">
        <w:rPr>
          <w:rFonts w:cs="Calibri"/>
        </w:rPr>
        <w:t>Eftersom vi är framför allt intresserad</w:t>
      </w:r>
      <w:r w:rsidR="00637021" w:rsidRPr="00DD7012">
        <w:rPr>
          <w:rFonts w:cs="Calibri"/>
        </w:rPr>
        <w:t>e</w:t>
      </w:r>
      <w:r w:rsidRPr="00DD7012">
        <w:rPr>
          <w:rFonts w:cs="Calibri"/>
        </w:rPr>
        <w:t xml:space="preserve"> av hur älgarna nyttjar och väljer olika element i skogslandskapet valde vi därför att </w:t>
      </w:r>
      <w:r w:rsidR="00DD7012" w:rsidRPr="00DD7012">
        <w:rPr>
          <w:rFonts w:cs="Calibri"/>
        </w:rPr>
        <w:t>fokusera</w:t>
      </w:r>
      <w:r w:rsidRPr="00DD7012">
        <w:rPr>
          <w:rFonts w:cs="Calibri"/>
        </w:rPr>
        <w:t xml:space="preserve"> vår analys framför allt på olika skogstyper, men också våtmarker som ofta förekommande inslag i svenska skogar. L</w:t>
      </w:r>
      <w:r w:rsidR="00B84103" w:rsidRPr="00DD7012">
        <w:t>ivsmiljöklass</w:t>
      </w:r>
      <w:r w:rsidRPr="00DD7012">
        <w:t>en ungskog beskriver</w:t>
      </w:r>
      <w:r w:rsidR="00B84103" w:rsidRPr="00DD7012">
        <w:t xml:space="preserve"> ”temporärt ej skog” som karakteriserar ”Öppna och igenväxande hyggen, stormfällda områden eller brandfält</w:t>
      </w:r>
      <w:r w:rsidR="002A7EC3" w:rsidRPr="00DD7012">
        <w:t xml:space="preserve"> där trädhöjd är under fem meter</w:t>
      </w:r>
      <w:r w:rsidR="00B84103" w:rsidRPr="00DD7012">
        <w:t xml:space="preserve">”. </w:t>
      </w:r>
      <w:r w:rsidRPr="00DD7012">
        <w:t xml:space="preserve">Vi uppdaterade kartan med </w:t>
      </w:r>
      <w:r w:rsidR="00B84103" w:rsidRPr="00DD7012">
        <w:t>information om Ljusdals brandområde</w:t>
      </w:r>
      <w:r w:rsidR="00DE3F0E" w:rsidRPr="00DD7012">
        <w:t xml:space="preserve"> som ”temporärt ej skog”</w:t>
      </w:r>
      <w:r w:rsidRPr="00DD7012">
        <w:t xml:space="preserve"> baserad på </w:t>
      </w:r>
      <w:r w:rsidR="00DD7012" w:rsidRPr="00DD7012">
        <w:t>digital gränsdragning</w:t>
      </w:r>
      <w:r w:rsidRPr="00DD7012">
        <w:t xml:space="preserve"> av brandfältet.</w:t>
      </w:r>
      <w:r w:rsidR="00B84103" w:rsidRPr="00DD7012">
        <w:t xml:space="preserve"> </w:t>
      </w:r>
    </w:p>
    <w:p w14:paraId="13353902" w14:textId="393C79DF" w:rsidR="002A7EC3" w:rsidRPr="00D679A5" w:rsidRDefault="00DD7012" w:rsidP="00DD7012">
      <w:pPr>
        <w:ind w:firstLine="357"/>
        <w:rPr>
          <w:color w:val="FF0000"/>
        </w:rPr>
      </w:pPr>
      <w:r>
        <w:t xml:space="preserve">Under 2024/2025 var älgarnas val av livsmiljöer väldigt lika som under förra året. </w:t>
      </w:r>
      <w:r w:rsidR="008650C4" w:rsidRPr="00DD7012">
        <w:t>I bägge säsonger valde älgarna ungskogar mer och våtmarker mindre jämför</w:t>
      </w:r>
      <w:r w:rsidR="00637021" w:rsidRPr="00DD7012">
        <w:t>t</w:t>
      </w:r>
      <w:r w:rsidR="008650C4" w:rsidRPr="00DD7012">
        <w:t xml:space="preserve"> med deras användning av tallskog och livsmiljöernas förekomst i landskapet (indikerat genom vertikal</w:t>
      </w:r>
      <w:r w:rsidR="00032346">
        <w:t>t</w:t>
      </w:r>
      <w:r w:rsidR="008650C4" w:rsidRPr="00DD7012">
        <w:t xml:space="preserve"> orange streck, Figur 8). </w:t>
      </w:r>
      <w:r w:rsidR="00DA2EDF" w:rsidRPr="00DD7012">
        <w:t>V</w:t>
      </w:r>
      <w:r w:rsidR="00DE3F0E" w:rsidRPr="00DD7012">
        <w:t>intertid ser vi</w:t>
      </w:r>
      <w:r w:rsidR="008650C4" w:rsidRPr="00DD7012">
        <w:t xml:space="preserve"> </w:t>
      </w:r>
      <w:r w:rsidR="00DE3F0E" w:rsidRPr="00DD7012">
        <w:t xml:space="preserve">att </w:t>
      </w:r>
      <w:r w:rsidR="002877C7" w:rsidRPr="00DD7012">
        <w:t>älgarna</w:t>
      </w:r>
      <w:r w:rsidR="008650C4" w:rsidRPr="00DD7012">
        <w:t xml:space="preserve"> valde granskog mindre än tallskog</w:t>
      </w:r>
      <w:r w:rsidRPr="00DD7012">
        <w:t xml:space="preserve">. Överraskande ser vi att granskogar valdes mer än tallskog och i relation till granskogens förekomst under vår/sommar.   </w:t>
      </w:r>
      <w:r w:rsidR="002877C7" w:rsidRPr="00DD7012">
        <w:t xml:space="preserve">Vår/sommarperioden </w:t>
      </w:r>
      <w:r w:rsidR="008650C4" w:rsidRPr="00DD7012">
        <w:t xml:space="preserve">lyfter löv- och blandskogarnas betydelse för </w:t>
      </w:r>
      <w:r w:rsidR="002877C7" w:rsidRPr="00DD7012">
        <w:t xml:space="preserve">älgarnas val av livsmiljöer </w:t>
      </w:r>
      <w:r w:rsidR="008650C4" w:rsidRPr="00DD7012">
        <w:t xml:space="preserve">som nyttjades mer </w:t>
      </w:r>
      <w:r w:rsidR="002877C7" w:rsidRPr="00DD7012">
        <w:t>i relation till</w:t>
      </w:r>
      <w:r w:rsidR="008650C4" w:rsidRPr="00DD7012">
        <w:t xml:space="preserve"> tallskogen</w:t>
      </w:r>
      <w:r w:rsidR="002877C7" w:rsidRPr="00DD7012">
        <w:t>.</w:t>
      </w:r>
      <w:r w:rsidR="008650C4" w:rsidRPr="00DD7012">
        <w:t xml:space="preserve"> </w:t>
      </w:r>
    </w:p>
    <w:p w14:paraId="0D108AD8" w14:textId="77777777" w:rsidR="002037E8" w:rsidRPr="00D679A5" w:rsidRDefault="002037E8" w:rsidP="00D43D04">
      <w:pPr>
        <w:rPr>
          <w:rFonts w:cs="Calibri"/>
          <w:color w:val="FF0000"/>
        </w:rPr>
      </w:pPr>
    </w:p>
    <w:p w14:paraId="1A4B7B41" w14:textId="0602B5B1" w:rsidR="002037E8" w:rsidRPr="00D679A5" w:rsidRDefault="00F2506C" w:rsidP="00D43D04">
      <w:pPr>
        <w:ind w:firstLine="0"/>
        <w:rPr>
          <w:rFonts w:cs="Calibri"/>
          <w:color w:val="FF0000"/>
        </w:rPr>
      </w:pPr>
      <w:r>
        <w:rPr>
          <w:noProof/>
        </w:rPr>
        <w:lastRenderedPageBreak/>
        <w:drawing>
          <wp:inline distT="0" distB="0" distL="0" distR="0" wp14:anchorId="31010844" wp14:editId="735314D3">
            <wp:extent cx="4452921" cy="7391400"/>
            <wp:effectExtent l="0" t="0" r="5080" b="0"/>
            <wp:docPr id="2028137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137426" name=""/>
                    <pic:cNvPicPr/>
                  </pic:nvPicPr>
                  <pic:blipFill>
                    <a:blip r:embed="rId31"/>
                    <a:stretch>
                      <a:fillRect/>
                    </a:stretch>
                  </pic:blipFill>
                  <pic:spPr>
                    <a:xfrm>
                      <a:off x="0" y="0"/>
                      <a:ext cx="4461370" cy="7405424"/>
                    </a:xfrm>
                    <a:prstGeom prst="rect">
                      <a:avLst/>
                    </a:prstGeom>
                  </pic:spPr>
                </pic:pic>
              </a:graphicData>
            </a:graphic>
          </wp:inline>
        </w:drawing>
      </w:r>
    </w:p>
    <w:p w14:paraId="1F3BB42B" w14:textId="27290AD9" w:rsidR="002877C7" w:rsidRPr="00F2506C" w:rsidRDefault="002877C7" w:rsidP="00D43D04">
      <w:pPr>
        <w:spacing w:line="240" w:lineRule="auto"/>
        <w:ind w:firstLine="0"/>
        <w:rPr>
          <w:rFonts w:ascii="Arial" w:hAnsi="Arial" w:cs="Arial"/>
          <w:sz w:val="18"/>
          <w:szCs w:val="18"/>
        </w:rPr>
      </w:pPr>
      <w:r w:rsidRPr="00F2506C">
        <w:rPr>
          <w:rFonts w:ascii="Arial" w:hAnsi="Arial" w:cs="Arial"/>
          <w:b/>
          <w:sz w:val="18"/>
          <w:szCs w:val="18"/>
        </w:rPr>
        <w:t>Figur 8</w:t>
      </w:r>
      <w:r w:rsidRPr="00F2506C">
        <w:rPr>
          <w:rFonts w:ascii="Arial" w:hAnsi="Arial" w:cs="Arial"/>
          <w:sz w:val="18"/>
          <w:szCs w:val="18"/>
        </w:rPr>
        <w:t>. Selektion</w:t>
      </w:r>
      <w:r w:rsidR="00DE3F0E" w:rsidRPr="00F2506C">
        <w:rPr>
          <w:rFonts w:ascii="Arial" w:hAnsi="Arial" w:cs="Arial"/>
          <w:sz w:val="18"/>
          <w:szCs w:val="18"/>
        </w:rPr>
        <w:t>skoefficienter (med respektive konfidensintervall)</w:t>
      </w:r>
      <w:r w:rsidRPr="00F2506C">
        <w:rPr>
          <w:rFonts w:ascii="Arial" w:hAnsi="Arial" w:cs="Arial"/>
          <w:sz w:val="18"/>
          <w:szCs w:val="18"/>
        </w:rPr>
        <w:t xml:space="preserve"> </w:t>
      </w:r>
      <w:r w:rsidR="00DE3F0E" w:rsidRPr="00F2506C">
        <w:rPr>
          <w:rFonts w:ascii="Arial" w:hAnsi="Arial" w:cs="Arial"/>
          <w:sz w:val="18"/>
          <w:szCs w:val="18"/>
        </w:rPr>
        <w:t>för de</w:t>
      </w:r>
      <w:r w:rsidRPr="00F2506C">
        <w:rPr>
          <w:rFonts w:ascii="Arial" w:hAnsi="Arial" w:cs="Arial"/>
          <w:sz w:val="18"/>
          <w:szCs w:val="18"/>
        </w:rPr>
        <w:t xml:space="preserve"> olika livsmiljöer i vinter- (</w:t>
      </w:r>
      <w:r w:rsidR="008650C4" w:rsidRPr="00F2506C">
        <w:rPr>
          <w:rFonts w:ascii="Arial" w:hAnsi="Arial" w:cs="Arial"/>
          <w:sz w:val="18"/>
          <w:szCs w:val="18"/>
        </w:rPr>
        <w:t>mörkgrön</w:t>
      </w:r>
      <w:r w:rsidRPr="00F2506C">
        <w:rPr>
          <w:rFonts w:ascii="Arial" w:hAnsi="Arial" w:cs="Arial"/>
          <w:sz w:val="18"/>
          <w:szCs w:val="18"/>
        </w:rPr>
        <w:t>) och vår/sommarområden (</w:t>
      </w:r>
      <w:r w:rsidR="008650C4" w:rsidRPr="00F2506C">
        <w:rPr>
          <w:rFonts w:ascii="Arial" w:hAnsi="Arial" w:cs="Arial"/>
          <w:sz w:val="18"/>
          <w:szCs w:val="18"/>
        </w:rPr>
        <w:t>ljusgrön</w:t>
      </w:r>
      <w:r w:rsidRPr="00F2506C">
        <w:rPr>
          <w:rFonts w:ascii="Arial" w:hAnsi="Arial" w:cs="Arial"/>
          <w:sz w:val="18"/>
          <w:szCs w:val="18"/>
        </w:rPr>
        <w:t xml:space="preserve">) av GPS-märkta älgar i </w:t>
      </w:r>
      <w:r w:rsidR="002037E8" w:rsidRPr="00F2506C">
        <w:rPr>
          <w:rFonts w:ascii="Arial" w:hAnsi="Arial" w:cs="Arial"/>
          <w:sz w:val="18"/>
          <w:szCs w:val="18"/>
        </w:rPr>
        <w:t>Ljusdal</w:t>
      </w:r>
      <w:r w:rsidRPr="00F2506C">
        <w:rPr>
          <w:rFonts w:ascii="Arial" w:hAnsi="Arial" w:cs="Arial"/>
          <w:sz w:val="18"/>
          <w:szCs w:val="18"/>
        </w:rPr>
        <w:t>området 20</w:t>
      </w:r>
      <w:r w:rsidR="00F06C1E" w:rsidRPr="00F2506C">
        <w:rPr>
          <w:rFonts w:ascii="Arial" w:hAnsi="Arial" w:cs="Arial"/>
          <w:sz w:val="18"/>
          <w:szCs w:val="18"/>
        </w:rPr>
        <w:t>2</w:t>
      </w:r>
      <w:r w:rsidR="00F2506C" w:rsidRPr="00F2506C">
        <w:rPr>
          <w:rFonts w:ascii="Arial" w:hAnsi="Arial" w:cs="Arial"/>
          <w:sz w:val="18"/>
          <w:szCs w:val="18"/>
        </w:rPr>
        <w:t>4</w:t>
      </w:r>
      <w:r w:rsidRPr="00F2506C">
        <w:rPr>
          <w:rFonts w:ascii="Arial" w:hAnsi="Arial" w:cs="Arial"/>
          <w:sz w:val="18"/>
          <w:szCs w:val="18"/>
        </w:rPr>
        <w:t>/20</w:t>
      </w:r>
      <w:r w:rsidR="00F06C1E" w:rsidRPr="00F2506C">
        <w:rPr>
          <w:rFonts w:ascii="Arial" w:hAnsi="Arial" w:cs="Arial"/>
          <w:sz w:val="18"/>
          <w:szCs w:val="18"/>
        </w:rPr>
        <w:t>2</w:t>
      </w:r>
      <w:r w:rsidR="00F2506C" w:rsidRPr="00F2506C">
        <w:rPr>
          <w:rFonts w:ascii="Arial" w:hAnsi="Arial" w:cs="Arial"/>
          <w:sz w:val="18"/>
          <w:szCs w:val="18"/>
        </w:rPr>
        <w:t>5</w:t>
      </w:r>
      <w:r w:rsidRPr="00F2506C">
        <w:rPr>
          <w:rFonts w:ascii="Arial" w:hAnsi="Arial" w:cs="Arial"/>
          <w:sz w:val="18"/>
          <w:szCs w:val="18"/>
        </w:rPr>
        <w:t>.</w:t>
      </w:r>
      <w:r w:rsidR="008650C4" w:rsidRPr="00F2506C">
        <w:rPr>
          <w:rFonts w:ascii="Arial" w:hAnsi="Arial" w:cs="Arial"/>
          <w:i/>
          <w:sz w:val="18"/>
          <w:szCs w:val="18"/>
        </w:rPr>
        <w:t>Tomma cirklar</w:t>
      </w:r>
      <w:r w:rsidR="008650C4" w:rsidRPr="00F2506C">
        <w:rPr>
          <w:rFonts w:ascii="Arial" w:hAnsi="Arial" w:cs="Arial"/>
          <w:sz w:val="18"/>
          <w:szCs w:val="18"/>
        </w:rPr>
        <w:t xml:space="preserve"> </w:t>
      </w:r>
      <w:r w:rsidRPr="00F2506C">
        <w:rPr>
          <w:rFonts w:ascii="Arial" w:hAnsi="Arial" w:cs="Arial"/>
          <w:sz w:val="18"/>
          <w:szCs w:val="18"/>
        </w:rPr>
        <w:t>= indikerar ingen skillnad</w:t>
      </w:r>
      <w:r w:rsidR="002037E8" w:rsidRPr="00F2506C">
        <w:rPr>
          <w:rFonts w:ascii="Arial" w:hAnsi="Arial" w:cs="Arial"/>
          <w:sz w:val="18"/>
          <w:szCs w:val="18"/>
        </w:rPr>
        <w:t xml:space="preserve"> mellan </w:t>
      </w:r>
      <w:r w:rsidR="00F06C1E" w:rsidRPr="00F2506C">
        <w:rPr>
          <w:rFonts w:ascii="Arial" w:hAnsi="Arial" w:cs="Arial"/>
          <w:sz w:val="18"/>
          <w:szCs w:val="18"/>
        </w:rPr>
        <w:t xml:space="preserve">val av en given </w:t>
      </w:r>
      <w:r w:rsidR="002037E8" w:rsidRPr="00F2506C">
        <w:rPr>
          <w:rFonts w:ascii="Arial" w:hAnsi="Arial" w:cs="Arial"/>
          <w:sz w:val="18"/>
          <w:szCs w:val="18"/>
        </w:rPr>
        <w:t>livsmiljön i relation</w:t>
      </w:r>
      <w:r w:rsidRPr="00F2506C">
        <w:rPr>
          <w:rFonts w:ascii="Arial" w:hAnsi="Arial" w:cs="Arial"/>
          <w:sz w:val="18"/>
          <w:szCs w:val="18"/>
        </w:rPr>
        <w:t xml:space="preserve"> till </w:t>
      </w:r>
      <w:r w:rsidR="00F06C1E" w:rsidRPr="00F2506C">
        <w:rPr>
          <w:rFonts w:ascii="Arial" w:hAnsi="Arial" w:cs="Arial"/>
          <w:sz w:val="18"/>
          <w:szCs w:val="18"/>
        </w:rPr>
        <w:t xml:space="preserve">val av </w:t>
      </w:r>
      <w:r w:rsidR="002037E8" w:rsidRPr="00F2506C">
        <w:rPr>
          <w:rFonts w:ascii="Arial" w:hAnsi="Arial" w:cs="Arial"/>
          <w:sz w:val="18"/>
          <w:szCs w:val="18"/>
        </w:rPr>
        <w:t>tallskog</w:t>
      </w:r>
      <w:r w:rsidRPr="00F2506C">
        <w:rPr>
          <w:rFonts w:ascii="Arial" w:hAnsi="Arial" w:cs="Arial"/>
          <w:sz w:val="18"/>
          <w:szCs w:val="18"/>
        </w:rPr>
        <w:t xml:space="preserve">, </w:t>
      </w:r>
      <w:r w:rsidR="008650C4" w:rsidRPr="00F2506C">
        <w:rPr>
          <w:rFonts w:ascii="Arial" w:hAnsi="Arial" w:cs="Arial"/>
          <w:i/>
          <w:sz w:val="18"/>
          <w:szCs w:val="18"/>
        </w:rPr>
        <w:t>fyllda cirklar</w:t>
      </w:r>
      <w:r w:rsidRPr="00F2506C">
        <w:rPr>
          <w:rFonts w:ascii="Arial" w:hAnsi="Arial" w:cs="Arial"/>
          <w:sz w:val="18"/>
          <w:szCs w:val="18"/>
        </w:rPr>
        <w:t xml:space="preserve"> = indikerar en skillnad </w:t>
      </w:r>
      <w:r w:rsidR="00F06C1E" w:rsidRPr="00F2506C">
        <w:rPr>
          <w:rFonts w:ascii="Arial" w:hAnsi="Arial" w:cs="Arial"/>
          <w:sz w:val="18"/>
          <w:szCs w:val="18"/>
        </w:rPr>
        <w:t>hur älgarna valde en given livsmiljön i relation till deras val av tallskog</w:t>
      </w:r>
      <w:r w:rsidRPr="00F2506C">
        <w:rPr>
          <w:rFonts w:ascii="Arial" w:hAnsi="Arial" w:cs="Arial"/>
          <w:sz w:val="18"/>
          <w:szCs w:val="18"/>
        </w:rPr>
        <w:t xml:space="preserve">. Livsmiljöer med värden större än 1 föredrogs i förhållande till </w:t>
      </w:r>
      <w:r w:rsidR="002037E8" w:rsidRPr="00F2506C">
        <w:rPr>
          <w:rFonts w:ascii="Arial" w:hAnsi="Arial" w:cs="Arial"/>
          <w:sz w:val="18"/>
          <w:szCs w:val="18"/>
        </w:rPr>
        <w:t>tallskog</w:t>
      </w:r>
      <w:r w:rsidRPr="00F2506C">
        <w:rPr>
          <w:rFonts w:ascii="Arial" w:hAnsi="Arial" w:cs="Arial"/>
          <w:sz w:val="18"/>
          <w:szCs w:val="18"/>
        </w:rPr>
        <w:t xml:space="preserve">, livsmiljöer med värden mindre än 1 är undveks i förhållande till </w:t>
      </w:r>
      <w:r w:rsidR="002037E8" w:rsidRPr="00F2506C">
        <w:rPr>
          <w:rFonts w:ascii="Arial" w:hAnsi="Arial" w:cs="Arial"/>
          <w:sz w:val="18"/>
          <w:szCs w:val="18"/>
        </w:rPr>
        <w:t>tallskog</w:t>
      </w:r>
      <w:r w:rsidRPr="00F2506C">
        <w:rPr>
          <w:rFonts w:ascii="Arial" w:hAnsi="Arial" w:cs="Arial"/>
          <w:sz w:val="18"/>
          <w:szCs w:val="18"/>
        </w:rPr>
        <w:t>. Vi sammanfattade vatten</w:t>
      </w:r>
      <w:r w:rsidR="002037E8" w:rsidRPr="00F2506C">
        <w:rPr>
          <w:rFonts w:ascii="Arial" w:hAnsi="Arial" w:cs="Arial"/>
          <w:sz w:val="18"/>
          <w:szCs w:val="18"/>
        </w:rPr>
        <w:t xml:space="preserve">, </w:t>
      </w:r>
      <w:r w:rsidR="00F2506C" w:rsidRPr="00F2506C">
        <w:rPr>
          <w:rFonts w:ascii="Arial" w:hAnsi="Arial" w:cs="Arial"/>
          <w:sz w:val="18"/>
          <w:szCs w:val="18"/>
        </w:rPr>
        <w:t>jordbruksmark</w:t>
      </w:r>
      <w:r w:rsidR="00F06C1E" w:rsidRPr="00F2506C">
        <w:rPr>
          <w:rFonts w:ascii="Arial" w:hAnsi="Arial" w:cs="Arial"/>
          <w:sz w:val="18"/>
          <w:szCs w:val="18"/>
        </w:rPr>
        <w:t xml:space="preserve">, </w:t>
      </w:r>
      <w:r w:rsidR="002037E8" w:rsidRPr="00F2506C">
        <w:rPr>
          <w:rFonts w:ascii="Arial" w:hAnsi="Arial" w:cs="Arial"/>
          <w:sz w:val="18"/>
          <w:szCs w:val="18"/>
        </w:rPr>
        <w:t>öppen mark</w:t>
      </w:r>
      <w:r w:rsidRPr="00F2506C">
        <w:rPr>
          <w:rFonts w:ascii="Arial" w:hAnsi="Arial" w:cs="Arial"/>
          <w:sz w:val="18"/>
          <w:szCs w:val="18"/>
        </w:rPr>
        <w:t xml:space="preserve"> och exploaterad mark i grupp ”Annat” eftersom älgarna använde dessa livsmiljöe</w:t>
      </w:r>
      <w:r w:rsidR="002037E8" w:rsidRPr="00F2506C">
        <w:rPr>
          <w:rFonts w:ascii="Arial" w:hAnsi="Arial" w:cs="Arial"/>
          <w:sz w:val="18"/>
          <w:szCs w:val="18"/>
        </w:rPr>
        <w:t xml:space="preserve">r mycket lite. </w:t>
      </w:r>
    </w:p>
    <w:p w14:paraId="474EA4AF" w14:textId="0AA0B039" w:rsidR="00281EA1" w:rsidRPr="00D679A5" w:rsidRDefault="00281EA1" w:rsidP="00D43D04">
      <w:pPr>
        <w:spacing w:line="240" w:lineRule="auto"/>
        <w:ind w:firstLine="0"/>
        <w:rPr>
          <w:rFonts w:ascii="Arial" w:hAnsi="Arial" w:cs="Arial"/>
          <w:color w:val="FF0000"/>
          <w:sz w:val="18"/>
          <w:szCs w:val="18"/>
        </w:rPr>
      </w:pPr>
    </w:p>
    <w:p w14:paraId="5195414A" w14:textId="63DDCCB0" w:rsidR="00281EA1" w:rsidRPr="00D679A5" w:rsidRDefault="00281EA1" w:rsidP="00D43D04">
      <w:pPr>
        <w:spacing w:line="240" w:lineRule="auto"/>
        <w:ind w:firstLine="0"/>
        <w:rPr>
          <w:rFonts w:ascii="Arial" w:hAnsi="Arial" w:cs="Arial"/>
          <w:color w:val="FF0000"/>
          <w:sz w:val="18"/>
          <w:szCs w:val="18"/>
        </w:rPr>
      </w:pPr>
    </w:p>
    <w:p w14:paraId="4152AD34" w14:textId="64C5FC3F" w:rsidR="006110AB" w:rsidRPr="003E234D" w:rsidRDefault="00281EA1" w:rsidP="00281EA1">
      <w:pPr>
        <w:ind w:firstLine="0"/>
      </w:pPr>
      <w:r w:rsidRPr="00EE3140">
        <w:t xml:space="preserve">Tittar vi på </w:t>
      </w:r>
      <w:r w:rsidR="006110AB" w:rsidRPr="00EE3140">
        <w:t xml:space="preserve">livsmiljöernas </w:t>
      </w:r>
      <w:r w:rsidR="00BF23E4" w:rsidRPr="00EE3140">
        <w:t>procentuella fördelning var vi kunde lokalisera älgarna i</w:t>
      </w:r>
      <w:r w:rsidRPr="00EE3140">
        <w:t xml:space="preserve"> respektive säsongsområde</w:t>
      </w:r>
      <w:r w:rsidR="006110AB" w:rsidRPr="00EE3140">
        <w:t xml:space="preserve">, ser vi att </w:t>
      </w:r>
      <w:r w:rsidR="006110AB" w:rsidRPr="003E234D">
        <w:t>älgarna återfanns fram för allt i ung- och tallskog som tillsammans samlar 8</w:t>
      </w:r>
      <w:r w:rsidR="00EE3140" w:rsidRPr="003E234D">
        <w:t>7</w:t>
      </w:r>
      <w:r w:rsidR="006110AB" w:rsidRPr="003E234D">
        <w:t>% (vinter) respektive 7</w:t>
      </w:r>
      <w:r w:rsidR="00EE3140" w:rsidRPr="003E234D">
        <w:t>4</w:t>
      </w:r>
      <w:r w:rsidR="006110AB" w:rsidRPr="003E234D">
        <w:t>% (sommar) av alla positioner i respektive säsong (Tabell 5). Fördelningen skiljer sig något mellan säsonger där andel</w:t>
      </w:r>
      <w:r w:rsidR="00867325" w:rsidRPr="003E234D">
        <w:t>en</w:t>
      </w:r>
      <w:r w:rsidR="006110AB" w:rsidRPr="003E234D">
        <w:t xml:space="preserve"> i ungskog minskar </w:t>
      </w:r>
      <w:r w:rsidR="00867325" w:rsidRPr="003E234D">
        <w:t>(</w:t>
      </w:r>
      <w:r w:rsidR="002C6DDE" w:rsidRPr="003E234D">
        <w:t>med 1</w:t>
      </w:r>
      <w:r w:rsidR="003E234D" w:rsidRPr="003E234D">
        <w:t>6</w:t>
      </w:r>
      <w:r w:rsidR="00867325" w:rsidRPr="003E234D">
        <w:t xml:space="preserve">%) </w:t>
      </w:r>
      <w:r w:rsidR="006110AB" w:rsidRPr="003E234D">
        <w:t>och i blandskog</w:t>
      </w:r>
      <w:r w:rsidR="002C6DDE" w:rsidRPr="003E234D">
        <w:t xml:space="preserve"> ökar</w:t>
      </w:r>
      <w:r w:rsidR="00867325" w:rsidRPr="003E234D">
        <w:t xml:space="preserve"> </w:t>
      </w:r>
      <w:r w:rsidR="002C6DDE" w:rsidRPr="003E234D">
        <w:t xml:space="preserve">(med drygt </w:t>
      </w:r>
      <w:r w:rsidR="003E234D" w:rsidRPr="003E234D">
        <w:t>6</w:t>
      </w:r>
      <w:r w:rsidR="002C6DDE" w:rsidRPr="003E234D">
        <w:t>%)</w:t>
      </w:r>
      <w:r w:rsidR="006110AB" w:rsidRPr="003E234D">
        <w:t xml:space="preserve"> – men också i granskog</w:t>
      </w:r>
      <w:r w:rsidR="002C6DDE" w:rsidRPr="003E234D">
        <w:t xml:space="preserve"> (med 4%)</w:t>
      </w:r>
      <w:r w:rsidR="006110AB" w:rsidRPr="003E234D">
        <w:t xml:space="preserve"> –under sommaren. Förekomsten i tallskog är relativ lika mellan säsongerna. </w:t>
      </w:r>
      <w:r w:rsidR="003E234D" w:rsidRPr="003E234D">
        <w:t>Fördelningen mellan livsmiljöer och säsonger är väldigt lika vad vi har sett året innan (Neumann m fl. 2024</w:t>
      </w:r>
      <w:r w:rsidR="00040B95">
        <w:t>a</w:t>
      </w:r>
      <w:r w:rsidR="003E234D" w:rsidRPr="003E234D">
        <w:t xml:space="preserve">). </w:t>
      </w:r>
    </w:p>
    <w:p w14:paraId="090E04DE" w14:textId="77777777" w:rsidR="002C6DDE" w:rsidRPr="003E234D" w:rsidRDefault="002C6DDE" w:rsidP="00281EA1">
      <w:pPr>
        <w:ind w:firstLine="0"/>
      </w:pPr>
    </w:p>
    <w:p w14:paraId="04365519" w14:textId="6746439C" w:rsidR="00281EA1" w:rsidRPr="00EE3140" w:rsidRDefault="00281EA1" w:rsidP="00281EA1">
      <w:pPr>
        <w:spacing w:line="240" w:lineRule="auto"/>
        <w:ind w:firstLine="0"/>
        <w:rPr>
          <w:rFonts w:ascii="Arial" w:hAnsi="Arial" w:cs="Arial"/>
          <w:sz w:val="18"/>
          <w:szCs w:val="18"/>
        </w:rPr>
      </w:pPr>
      <w:r w:rsidRPr="003E234D">
        <w:rPr>
          <w:rFonts w:ascii="Arial" w:hAnsi="Arial" w:cs="Arial"/>
          <w:b/>
          <w:sz w:val="18"/>
          <w:szCs w:val="18"/>
        </w:rPr>
        <w:t>Tabell 5</w:t>
      </w:r>
      <w:r w:rsidRPr="003E234D">
        <w:rPr>
          <w:rFonts w:ascii="Arial" w:hAnsi="Arial" w:cs="Arial"/>
          <w:sz w:val="18"/>
          <w:szCs w:val="18"/>
        </w:rPr>
        <w:t>. Älgarnas procentuella fördelning [%] i livsmiljöer var älgar återfanns i sina vinter</w:t>
      </w:r>
      <w:r w:rsidRPr="00EE3140">
        <w:rPr>
          <w:rFonts w:ascii="Arial" w:hAnsi="Arial" w:cs="Arial"/>
          <w:sz w:val="18"/>
          <w:szCs w:val="18"/>
        </w:rPr>
        <w:t>- och vår/sommarområden, Ljusdal 202</w:t>
      </w:r>
      <w:r w:rsidR="00EE3140" w:rsidRPr="00EE3140">
        <w:rPr>
          <w:rFonts w:ascii="Arial" w:hAnsi="Arial" w:cs="Arial"/>
          <w:sz w:val="18"/>
          <w:szCs w:val="18"/>
        </w:rPr>
        <w:t>4</w:t>
      </w:r>
      <w:r w:rsidRPr="00EE3140">
        <w:rPr>
          <w:rFonts w:ascii="Arial" w:hAnsi="Arial" w:cs="Arial"/>
          <w:sz w:val="18"/>
          <w:szCs w:val="18"/>
        </w:rPr>
        <w:t>-202</w:t>
      </w:r>
      <w:r w:rsidR="00EE3140" w:rsidRPr="00EE3140">
        <w:rPr>
          <w:rFonts w:ascii="Arial" w:hAnsi="Arial" w:cs="Arial"/>
          <w:sz w:val="18"/>
          <w:szCs w:val="18"/>
        </w:rPr>
        <w:t>5</w:t>
      </w:r>
      <w:r w:rsidR="004C6A1B" w:rsidRPr="00EE3140">
        <w:rPr>
          <w:rFonts w:ascii="Arial" w:hAnsi="Arial" w:cs="Arial"/>
          <w:sz w:val="18"/>
          <w:szCs w:val="18"/>
        </w:rPr>
        <w:t>.</w:t>
      </w:r>
      <w:r w:rsidRPr="00EE3140">
        <w:rPr>
          <w:rFonts w:ascii="Arial" w:hAnsi="Arial" w:cs="Arial"/>
          <w:sz w:val="18"/>
          <w:szCs w:val="18"/>
        </w:rPr>
        <w:t xml:space="preserve"> </w:t>
      </w:r>
    </w:p>
    <w:tbl>
      <w:tblPr>
        <w:tblStyle w:val="Tabellrutnt"/>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7"/>
        <w:gridCol w:w="1446"/>
        <w:gridCol w:w="1954"/>
      </w:tblGrid>
      <w:tr w:rsidR="00D679A5" w:rsidRPr="00D679A5" w14:paraId="55C8CE21" w14:textId="77777777" w:rsidTr="00281EA1">
        <w:trPr>
          <w:jc w:val="center"/>
        </w:trPr>
        <w:tc>
          <w:tcPr>
            <w:tcW w:w="2597" w:type="dxa"/>
            <w:tcBorders>
              <w:top w:val="single" w:sz="18" w:space="0" w:color="auto"/>
              <w:bottom w:val="single" w:sz="4" w:space="0" w:color="auto"/>
            </w:tcBorders>
          </w:tcPr>
          <w:p w14:paraId="336B5CB3" w14:textId="77777777" w:rsidR="00281EA1" w:rsidRPr="00EE3140" w:rsidRDefault="00281EA1" w:rsidP="00281EA1">
            <w:pPr>
              <w:ind w:firstLine="0"/>
              <w:jc w:val="center"/>
              <w:rPr>
                <w:rFonts w:cs="Times New Roman"/>
                <w:b/>
              </w:rPr>
            </w:pPr>
            <w:r w:rsidRPr="00EE3140">
              <w:rPr>
                <w:rFonts w:cs="Times New Roman"/>
                <w:b/>
              </w:rPr>
              <w:t>Livsmiljöer</w:t>
            </w:r>
          </w:p>
        </w:tc>
        <w:tc>
          <w:tcPr>
            <w:tcW w:w="1446" w:type="dxa"/>
            <w:tcBorders>
              <w:top w:val="single" w:sz="18" w:space="0" w:color="auto"/>
              <w:bottom w:val="single" w:sz="4" w:space="0" w:color="auto"/>
            </w:tcBorders>
          </w:tcPr>
          <w:p w14:paraId="38D016D8" w14:textId="77777777" w:rsidR="00281EA1" w:rsidRPr="00EE3140" w:rsidRDefault="00281EA1" w:rsidP="00281EA1">
            <w:pPr>
              <w:ind w:firstLine="0"/>
              <w:jc w:val="center"/>
              <w:rPr>
                <w:rFonts w:cs="Times New Roman"/>
                <w:b/>
              </w:rPr>
            </w:pPr>
            <w:r w:rsidRPr="00EE3140">
              <w:rPr>
                <w:rFonts w:cs="Times New Roman"/>
                <w:b/>
              </w:rPr>
              <w:t>Vinter</w:t>
            </w:r>
          </w:p>
        </w:tc>
        <w:tc>
          <w:tcPr>
            <w:tcW w:w="1954" w:type="dxa"/>
            <w:tcBorders>
              <w:top w:val="single" w:sz="18" w:space="0" w:color="auto"/>
              <w:bottom w:val="single" w:sz="4" w:space="0" w:color="auto"/>
            </w:tcBorders>
          </w:tcPr>
          <w:p w14:paraId="220931D0" w14:textId="77777777" w:rsidR="00281EA1" w:rsidRPr="00EE3140" w:rsidRDefault="00281EA1" w:rsidP="00281EA1">
            <w:pPr>
              <w:ind w:firstLine="0"/>
              <w:jc w:val="center"/>
              <w:rPr>
                <w:rFonts w:cs="Times New Roman"/>
                <w:b/>
              </w:rPr>
            </w:pPr>
            <w:r w:rsidRPr="00EE3140">
              <w:rPr>
                <w:rFonts w:cs="Times New Roman"/>
                <w:b/>
              </w:rPr>
              <w:t>Sommar</w:t>
            </w:r>
          </w:p>
        </w:tc>
      </w:tr>
      <w:tr w:rsidR="00D679A5" w:rsidRPr="00D679A5" w14:paraId="247F91C2" w14:textId="77777777" w:rsidTr="00281EA1">
        <w:trPr>
          <w:jc w:val="center"/>
        </w:trPr>
        <w:tc>
          <w:tcPr>
            <w:tcW w:w="2597" w:type="dxa"/>
            <w:tcBorders>
              <w:top w:val="single" w:sz="4" w:space="0" w:color="auto"/>
            </w:tcBorders>
          </w:tcPr>
          <w:p w14:paraId="1398B277" w14:textId="77777777" w:rsidR="00281EA1" w:rsidRPr="00EE3140" w:rsidRDefault="00281EA1" w:rsidP="00281EA1">
            <w:pPr>
              <w:ind w:firstLine="0"/>
              <w:jc w:val="center"/>
              <w:rPr>
                <w:rFonts w:cs="Times New Roman"/>
              </w:rPr>
            </w:pPr>
            <w:r w:rsidRPr="00EE3140">
              <w:rPr>
                <w:rFonts w:cs="Times New Roman"/>
              </w:rPr>
              <w:t>Tallskog</w:t>
            </w:r>
          </w:p>
        </w:tc>
        <w:tc>
          <w:tcPr>
            <w:tcW w:w="1446" w:type="dxa"/>
            <w:tcBorders>
              <w:top w:val="single" w:sz="4" w:space="0" w:color="auto"/>
            </w:tcBorders>
          </w:tcPr>
          <w:p w14:paraId="640336FA" w14:textId="47EDA56D" w:rsidR="00281EA1" w:rsidRPr="00EE3140" w:rsidRDefault="00EE3140" w:rsidP="00281EA1">
            <w:pPr>
              <w:ind w:firstLine="0"/>
              <w:jc w:val="center"/>
              <w:rPr>
                <w:rFonts w:cs="Times New Roman"/>
              </w:rPr>
            </w:pPr>
            <w:r w:rsidRPr="00EE3140">
              <w:rPr>
                <w:rFonts w:cs="Times New Roman"/>
              </w:rPr>
              <w:t>17.0</w:t>
            </w:r>
          </w:p>
        </w:tc>
        <w:tc>
          <w:tcPr>
            <w:tcW w:w="1954" w:type="dxa"/>
            <w:tcBorders>
              <w:top w:val="single" w:sz="4" w:space="0" w:color="auto"/>
            </w:tcBorders>
          </w:tcPr>
          <w:p w14:paraId="6A60F40D" w14:textId="52DE9936" w:rsidR="00281EA1" w:rsidRPr="00EE3140" w:rsidRDefault="00EE3140" w:rsidP="00281EA1">
            <w:pPr>
              <w:ind w:firstLine="0"/>
              <w:jc w:val="center"/>
              <w:rPr>
                <w:rFonts w:cs="Times New Roman"/>
              </w:rPr>
            </w:pPr>
            <w:r w:rsidRPr="00EE3140">
              <w:rPr>
                <w:rFonts w:cs="Times New Roman"/>
              </w:rPr>
              <w:t>19.6</w:t>
            </w:r>
          </w:p>
        </w:tc>
      </w:tr>
      <w:tr w:rsidR="00D679A5" w:rsidRPr="00D679A5" w14:paraId="04FDD4BB" w14:textId="77777777" w:rsidTr="00281EA1">
        <w:trPr>
          <w:jc w:val="center"/>
        </w:trPr>
        <w:tc>
          <w:tcPr>
            <w:tcW w:w="2597" w:type="dxa"/>
          </w:tcPr>
          <w:p w14:paraId="4D077CB1" w14:textId="77777777" w:rsidR="00281EA1" w:rsidRPr="00EE3140" w:rsidRDefault="00281EA1" w:rsidP="00281EA1">
            <w:pPr>
              <w:ind w:firstLine="0"/>
              <w:jc w:val="center"/>
              <w:rPr>
                <w:rFonts w:cs="Times New Roman"/>
              </w:rPr>
            </w:pPr>
            <w:r w:rsidRPr="00EE3140">
              <w:rPr>
                <w:rFonts w:cs="Times New Roman"/>
              </w:rPr>
              <w:t>Lövskog</w:t>
            </w:r>
          </w:p>
        </w:tc>
        <w:tc>
          <w:tcPr>
            <w:tcW w:w="1446" w:type="dxa"/>
          </w:tcPr>
          <w:p w14:paraId="33477B80" w14:textId="170F1FA9" w:rsidR="00281EA1" w:rsidRPr="00EE3140" w:rsidRDefault="00EE3140" w:rsidP="00281EA1">
            <w:pPr>
              <w:ind w:firstLine="0"/>
              <w:jc w:val="center"/>
              <w:rPr>
                <w:rFonts w:cs="Times New Roman"/>
              </w:rPr>
            </w:pPr>
            <w:r w:rsidRPr="00EE3140">
              <w:rPr>
                <w:rFonts w:cs="Times New Roman"/>
              </w:rPr>
              <w:t>1.7</w:t>
            </w:r>
          </w:p>
        </w:tc>
        <w:tc>
          <w:tcPr>
            <w:tcW w:w="1954" w:type="dxa"/>
          </w:tcPr>
          <w:p w14:paraId="5859B83D" w14:textId="4898CEF7" w:rsidR="00281EA1" w:rsidRPr="00EE3140" w:rsidRDefault="00EE3140" w:rsidP="00281EA1">
            <w:pPr>
              <w:ind w:firstLine="0"/>
              <w:jc w:val="center"/>
              <w:rPr>
                <w:rFonts w:cs="Times New Roman"/>
              </w:rPr>
            </w:pPr>
            <w:r w:rsidRPr="00EE3140">
              <w:rPr>
                <w:rFonts w:cs="Times New Roman"/>
              </w:rPr>
              <w:t>1.8</w:t>
            </w:r>
          </w:p>
        </w:tc>
      </w:tr>
      <w:tr w:rsidR="00D679A5" w:rsidRPr="00D679A5" w14:paraId="23FBB780" w14:textId="77777777" w:rsidTr="00281EA1">
        <w:trPr>
          <w:jc w:val="center"/>
        </w:trPr>
        <w:tc>
          <w:tcPr>
            <w:tcW w:w="2597" w:type="dxa"/>
          </w:tcPr>
          <w:p w14:paraId="18D6B1E0" w14:textId="77777777" w:rsidR="00281EA1" w:rsidRPr="00EE3140" w:rsidRDefault="00281EA1" w:rsidP="00281EA1">
            <w:pPr>
              <w:ind w:firstLine="0"/>
              <w:jc w:val="center"/>
              <w:rPr>
                <w:rFonts w:cs="Times New Roman"/>
              </w:rPr>
            </w:pPr>
            <w:r w:rsidRPr="00EE3140">
              <w:rPr>
                <w:rFonts w:cs="Times New Roman"/>
              </w:rPr>
              <w:t>Blandskog</w:t>
            </w:r>
          </w:p>
        </w:tc>
        <w:tc>
          <w:tcPr>
            <w:tcW w:w="1446" w:type="dxa"/>
          </w:tcPr>
          <w:p w14:paraId="7F728ABB" w14:textId="33671EE9" w:rsidR="00281EA1" w:rsidRPr="00EE3140" w:rsidRDefault="00EE3140" w:rsidP="00281EA1">
            <w:pPr>
              <w:ind w:firstLine="0"/>
              <w:jc w:val="center"/>
              <w:rPr>
                <w:rFonts w:cs="Times New Roman"/>
              </w:rPr>
            </w:pPr>
            <w:r w:rsidRPr="00EE3140">
              <w:rPr>
                <w:rFonts w:cs="Times New Roman"/>
              </w:rPr>
              <w:t>6.0</w:t>
            </w:r>
          </w:p>
        </w:tc>
        <w:tc>
          <w:tcPr>
            <w:tcW w:w="1954" w:type="dxa"/>
          </w:tcPr>
          <w:p w14:paraId="68411627" w14:textId="598321A5" w:rsidR="00281EA1" w:rsidRPr="00EE3140" w:rsidRDefault="00EE3140" w:rsidP="00281EA1">
            <w:pPr>
              <w:ind w:firstLine="0"/>
              <w:jc w:val="center"/>
              <w:rPr>
                <w:rFonts w:cs="Times New Roman"/>
              </w:rPr>
            </w:pPr>
            <w:r w:rsidRPr="00EE3140">
              <w:rPr>
                <w:rFonts w:cs="Times New Roman"/>
              </w:rPr>
              <w:t>12.2</w:t>
            </w:r>
          </w:p>
        </w:tc>
      </w:tr>
      <w:tr w:rsidR="00D679A5" w:rsidRPr="00D679A5" w14:paraId="0CB3EF3C" w14:textId="77777777" w:rsidTr="00281EA1">
        <w:trPr>
          <w:jc w:val="center"/>
        </w:trPr>
        <w:tc>
          <w:tcPr>
            <w:tcW w:w="2597" w:type="dxa"/>
          </w:tcPr>
          <w:p w14:paraId="0ABB8178" w14:textId="77777777" w:rsidR="00281EA1" w:rsidRPr="00EE3140" w:rsidRDefault="00281EA1" w:rsidP="00281EA1">
            <w:pPr>
              <w:ind w:firstLine="0"/>
              <w:jc w:val="center"/>
              <w:rPr>
                <w:rFonts w:cs="Times New Roman"/>
              </w:rPr>
            </w:pPr>
            <w:r w:rsidRPr="00EE3140">
              <w:rPr>
                <w:rFonts w:cs="Times New Roman"/>
              </w:rPr>
              <w:t>Granskog</w:t>
            </w:r>
          </w:p>
        </w:tc>
        <w:tc>
          <w:tcPr>
            <w:tcW w:w="1446" w:type="dxa"/>
          </w:tcPr>
          <w:p w14:paraId="56629582" w14:textId="17A204D7" w:rsidR="00281EA1" w:rsidRPr="00EE3140" w:rsidRDefault="00EE3140" w:rsidP="00281EA1">
            <w:pPr>
              <w:ind w:firstLine="0"/>
              <w:jc w:val="center"/>
              <w:rPr>
                <w:rFonts w:cs="Times New Roman"/>
              </w:rPr>
            </w:pPr>
            <w:r w:rsidRPr="00EE3140">
              <w:rPr>
                <w:rFonts w:cs="Times New Roman"/>
              </w:rPr>
              <w:t>2.5</w:t>
            </w:r>
          </w:p>
        </w:tc>
        <w:tc>
          <w:tcPr>
            <w:tcW w:w="1954" w:type="dxa"/>
          </w:tcPr>
          <w:p w14:paraId="1F0E8FEB" w14:textId="6422EFE9" w:rsidR="00281EA1" w:rsidRPr="00EE3140" w:rsidRDefault="00EE3140" w:rsidP="00281EA1">
            <w:pPr>
              <w:ind w:firstLine="0"/>
              <w:jc w:val="center"/>
              <w:rPr>
                <w:rFonts w:cs="Times New Roman"/>
              </w:rPr>
            </w:pPr>
            <w:r w:rsidRPr="00EE3140">
              <w:rPr>
                <w:rFonts w:cs="Times New Roman"/>
              </w:rPr>
              <w:t>6.8</w:t>
            </w:r>
          </w:p>
        </w:tc>
      </w:tr>
      <w:tr w:rsidR="00D679A5" w:rsidRPr="00D679A5" w14:paraId="5ED4C956" w14:textId="77777777" w:rsidTr="00281EA1">
        <w:trPr>
          <w:jc w:val="center"/>
        </w:trPr>
        <w:tc>
          <w:tcPr>
            <w:tcW w:w="2597" w:type="dxa"/>
          </w:tcPr>
          <w:p w14:paraId="6DED817F" w14:textId="767B73FE" w:rsidR="00281EA1" w:rsidRPr="00EE3140" w:rsidRDefault="00281EA1" w:rsidP="00281EA1">
            <w:pPr>
              <w:ind w:firstLine="0"/>
              <w:jc w:val="center"/>
              <w:rPr>
                <w:rFonts w:cs="Times New Roman"/>
              </w:rPr>
            </w:pPr>
            <w:r w:rsidRPr="00EE3140">
              <w:rPr>
                <w:rFonts w:cs="Times New Roman"/>
              </w:rPr>
              <w:t>Ungskog</w:t>
            </w:r>
          </w:p>
        </w:tc>
        <w:tc>
          <w:tcPr>
            <w:tcW w:w="1446" w:type="dxa"/>
          </w:tcPr>
          <w:p w14:paraId="4B8DE7E3" w14:textId="1597E9DE" w:rsidR="00281EA1" w:rsidRPr="00EE3140" w:rsidRDefault="00EE3140" w:rsidP="00281EA1">
            <w:pPr>
              <w:ind w:firstLine="0"/>
              <w:jc w:val="center"/>
              <w:rPr>
                <w:rFonts w:cs="Times New Roman"/>
              </w:rPr>
            </w:pPr>
            <w:r w:rsidRPr="00EE3140">
              <w:rPr>
                <w:rFonts w:cs="Times New Roman"/>
              </w:rPr>
              <w:t>70.3</w:t>
            </w:r>
          </w:p>
        </w:tc>
        <w:tc>
          <w:tcPr>
            <w:tcW w:w="1954" w:type="dxa"/>
          </w:tcPr>
          <w:p w14:paraId="1E05C7F5" w14:textId="5AEEFB25" w:rsidR="00281EA1" w:rsidRPr="00EE3140" w:rsidRDefault="00EE3140" w:rsidP="00281EA1">
            <w:pPr>
              <w:ind w:firstLine="0"/>
              <w:jc w:val="center"/>
              <w:rPr>
                <w:rFonts w:cs="Times New Roman"/>
              </w:rPr>
            </w:pPr>
            <w:r w:rsidRPr="00EE3140">
              <w:rPr>
                <w:rFonts w:cs="Times New Roman"/>
              </w:rPr>
              <w:t>54.0</w:t>
            </w:r>
          </w:p>
        </w:tc>
      </w:tr>
      <w:tr w:rsidR="00D679A5" w:rsidRPr="00D679A5" w14:paraId="725FE5E6" w14:textId="77777777" w:rsidTr="00281EA1">
        <w:trPr>
          <w:jc w:val="center"/>
        </w:trPr>
        <w:tc>
          <w:tcPr>
            <w:tcW w:w="2597" w:type="dxa"/>
          </w:tcPr>
          <w:p w14:paraId="243CBF16" w14:textId="77777777" w:rsidR="00281EA1" w:rsidRPr="00EE3140" w:rsidRDefault="00281EA1" w:rsidP="00281EA1">
            <w:pPr>
              <w:ind w:firstLine="0"/>
              <w:jc w:val="center"/>
              <w:rPr>
                <w:rFonts w:cs="Times New Roman"/>
              </w:rPr>
            </w:pPr>
            <w:r w:rsidRPr="00EE3140">
              <w:rPr>
                <w:rFonts w:cs="Times New Roman"/>
              </w:rPr>
              <w:t>Våtmark</w:t>
            </w:r>
          </w:p>
        </w:tc>
        <w:tc>
          <w:tcPr>
            <w:tcW w:w="1446" w:type="dxa"/>
          </w:tcPr>
          <w:p w14:paraId="497B7679" w14:textId="042AC298" w:rsidR="00281EA1" w:rsidRPr="00EE3140" w:rsidRDefault="00EE3140" w:rsidP="00281EA1">
            <w:pPr>
              <w:ind w:firstLine="0"/>
              <w:jc w:val="center"/>
              <w:rPr>
                <w:rFonts w:cs="Times New Roman"/>
              </w:rPr>
            </w:pPr>
            <w:r w:rsidRPr="00EE3140">
              <w:rPr>
                <w:rFonts w:cs="Times New Roman"/>
              </w:rPr>
              <w:t>0.5</w:t>
            </w:r>
          </w:p>
        </w:tc>
        <w:tc>
          <w:tcPr>
            <w:tcW w:w="1954" w:type="dxa"/>
          </w:tcPr>
          <w:p w14:paraId="207CE4BD" w14:textId="61B20169" w:rsidR="00281EA1" w:rsidRPr="00EE3140" w:rsidRDefault="00EE3140" w:rsidP="00281EA1">
            <w:pPr>
              <w:ind w:firstLine="0"/>
              <w:jc w:val="center"/>
              <w:rPr>
                <w:rFonts w:cs="Times New Roman"/>
              </w:rPr>
            </w:pPr>
            <w:r w:rsidRPr="00EE3140">
              <w:rPr>
                <w:rFonts w:cs="Times New Roman"/>
              </w:rPr>
              <w:t>1.5</w:t>
            </w:r>
          </w:p>
        </w:tc>
      </w:tr>
      <w:tr w:rsidR="00281EA1" w:rsidRPr="00D679A5" w14:paraId="48DAD996" w14:textId="77777777" w:rsidTr="00281EA1">
        <w:trPr>
          <w:jc w:val="center"/>
        </w:trPr>
        <w:tc>
          <w:tcPr>
            <w:tcW w:w="2597" w:type="dxa"/>
            <w:tcBorders>
              <w:bottom w:val="single" w:sz="18" w:space="0" w:color="auto"/>
            </w:tcBorders>
          </w:tcPr>
          <w:p w14:paraId="351DB3AA" w14:textId="77777777" w:rsidR="00281EA1" w:rsidRPr="00EE3140" w:rsidRDefault="00281EA1" w:rsidP="00281EA1">
            <w:pPr>
              <w:ind w:firstLine="0"/>
              <w:jc w:val="center"/>
              <w:rPr>
                <w:rFonts w:cs="Times New Roman"/>
              </w:rPr>
            </w:pPr>
            <w:r w:rsidRPr="00EE3140">
              <w:rPr>
                <w:rFonts w:cs="Times New Roman"/>
              </w:rPr>
              <w:t>Annat</w:t>
            </w:r>
          </w:p>
        </w:tc>
        <w:tc>
          <w:tcPr>
            <w:tcW w:w="1446" w:type="dxa"/>
            <w:tcBorders>
              <w:bottom w:val="single" w:sz="18" w:space="0" w:color="auto"/>
            </w:tcBorders>
          </w:tcPr>
          <w:p w14:paraId="4F824910" w14:textId="2D8184D2" w:rsidR="00281EA1" w:rsidRPr="00EE3140" w:rsidRDefault="00EE3140" w:rsidP="00281EA1">
            <w:pPr>
              <w:ind w:firstLine="0"/>
              <w:jc w:val="center"/>
              <w:rPr>
                <w:rFonts w:cs="Times New Roman"/>
              </w:rPr>
            </w:pPr>
            <w:r w:rsidRPr="00EE3140">
              <w:rPr>
                <w:rFonts w:cs="Times New Roman"/>
              </w:rPr>
              <w:t>2.0</w:t>
            </w:r>
          </w:p>
        </w:tc>
        <w:tc>
          <w:tcPr>
            <w:tcW w:w="1954" w:type="dxa"/>
            <w:tcBorders>
              <w:bottom w:val="single" w:sz="18" w:space="0" w:color="auto"/>
            </w:tcBorders>
          </w:tcPr>
          <w:p w14:paraId="5439CF84" w14:textId="6D8B9173" w:rsidR="00281EA1" w:rsidRPr="00EE3140" w:rsidRDefault="00EE3140" w:rsidP="00281EA1">
            <w:pPr>
              <w:ind w:firstLine="0"/>
              <w:jc w:val="center"/>
              <w:rPr>
                <w:rFonts w:cs="Times New Roman"/>
              </w:rPr>
            </w:pPr>
            <w:r w:rsidRPr="00EE3140">
              <w:rPr>
                <w:rFonts w:cs="Times New Roman"/>
              </w:rPr>
              <w:t>1.5</w:t>
            </w:r>
          </w:p>
        </w:tc>
      </w:tr>
    </w:tbl>
    <w:p w14:paraId="0EDA3925" w14:textId="77777777" w:rsidR="00281EA1" w:rsidRPr="00D679A5" w:rsidRDefault="00281EA1" w:rsidP="00281EA1">
      <w:pPr>
        <w:ind w:firstLine="0"/>
        <w:jc w:val="center"/>
        <w:rPr>
          <w:rFonts w:cs="Times New Roman"/>
          <w:noProof/>
          <w:color w:val="FF0000"/>
          <w:lang w:eastAsia="sv-SE"/>
        </w:rPr>
      </w:pPr>
    </w:p>
    <w:p w14:paraId="64CEF843" w14:textId="2A86B224" w:rsidR="00281EA1" w:rsidRPr="0001539A" w:rsidRDefault="0001539A" w:rsidP="00281EA1">
      <w:pPr>
        <w:ind w:firstLine="0"/>
        <w:rPr>
          <w:rFonts w:cs="Times New Roman"/>
          <w:noProof/>
          <w:lang w:eastAsia="sv-SE"/>
        </w:rPr>
      </w:pPr>
      <w:r w:rsidRPr="0001539A">
        <w:rPr>
          <w:rFonts w:cs="Times New Roman"/>
          <w:noProof/>
          <w:lang w:eastAsia="sv-SE"/>
        </w:rPr>
        <w:t>Som under tidigare år var p</w:t>
      </w:r>
      <w:r w:rsidR="00281EA1" w:rsidRPr="0001539A">
        <w:rPr>
          <w:rFonts w:cs="Times New Roman"/>
          <w:noProof/>
          <w:lang w:eastAsia="sv-SE"/>
        </w:rPr>
        <w:t xml:space="preserve">roduktiv skogsmark </w:t>
      </w:r>
      <w:r w:rsidR="00543A7C" w:rsidRPr="0001539A">
        <w:rPr>
          <w:rFonts w:cs="Times New Roman"/>
          <w:noProof/>
          <w:lang w:eastAsia="sv-SE"/>
        </w:rPr>
        <w:t xml:space="preserve">utan </w:t>
      </w:r>
      <w:r w:rsidR="00637021" w:rsidRPr="0001539A">
        <w:rPr>
          <w:rFonts w:cs="Times New Roman"/>
          <w:noProof/>
          <w:lang w:eastAsia="sv-SE"/>
        </w:rPr>
        <w:t>tvekan</w:t>
      </w:r>
      <w:r w:rsidR="00543A7C" w:rsidRPr="0001539A">
        <w:rPr>
          <w:rFonts w:cs="Times New Roman"/>
          <w:noProof/>
          <w:lang w:eastAsia="sv-SE"/>
        </w:rPr>
        <w:t xml:space="preserve"> </w:t>
      </w:r>
      <w:r w:rsidR="00281EA1" w:rsidRPr="0001539A">
        <w:rPr>
          <w:rFonts w:cs="Times New Roman"/>
          <w:noProof/>
          <w:lang w:eastAsia="sv-SE"/>
        </w:rPr>
        <w:t xml:space="preserve">den dominerade mark älgarna rörde sig över såväl i sina vinter- som vår/sommarområden (Tabell 6). </w:t>
      </w:r>
      <w:r w:rsidR="00543A7C" w:rsidRPr="0001539A">
        <w:rPr>
          <w:rFonts w:cs="Times New Roman"/>
          <w:noProof/>
          <w:lang w:eastAsia="sv-SE"/>
        </w:rPr>
        <w:t>Under sommartid minskade a</w:t>
      </w:r>
      <w:r w:rsidR="00281EA1" w:rsidRPr="0001539A">
        <w:rPr>
          <w:rFonts w:cs="Times New Roman"/>
          <w:noProof/>
          <w:lang w:eastAsia="sv-SE"/>
        </w:rPr>
        <w:t xml:space="preserve">ndel av positioner på produktiv skogsmark </w:t>
      </w:r>
      <w:r w:rsidRPr="0001539A">
        <w:rPr>
          <w:rFonts w:cs="Times New Roman"/>
          <w:noProof/>
          <w:lang w:eastAsia="sv-SE"/>
        </w:rPr>
        <w:t>något (</w:t>
      </w:r>
      <w:r w:rsidR="00543A7C" w:rsidRPr="0001539A">
        <w:rPr>
          <w:rFonts w:cs="Times New Roman"/>
          <w:noProof/>
          <w:lang w:eastAsia="sv-SE"/>
        </w:rPr>
        <w:t>med 5%</w:t>
      </w:r>
      <w:r w:rsidRPr="0001539A">
        <w:rPr>
          <w:rFonts w:cs="Times New Roman"/>
          <w:noProof/>
          <w:lang w:eastAsia="sv-SE"/>
        </w:rPr>
        <w:t>)</w:t>
      </w:r>
      <w:r w:rsidR="00543A7C" w:rsidRPr="0001539A">
        <w:rPr>
          <w:rFonts w:cs="Times New Roman"/>
          <w:noProof/>
          <w:lang w:eastAsia="sv-SE"/>
        </w:rPr>
        <w:t xml:space="preserve"> som motsvarar </w:t>
      </w:r>
      <w:r>
        <w:rPr>
          <w:rFonts w:cs="Times New Roman"/>
          <w:noProof/>
          <w:lang w:eastAsia="sv-SE"/>
        </w:rPr>
        <w:t xml:space="preserve">i stor sett </w:t>
      </w:r>
      <w:r w:rsidR="00281EA1" w:rsidRPr="0001539A">
        <w:rPr>
          <w:rFonts w:cs="Times New Roman"/>
          <w:noProof/>
          <w:lang w:eastAsia="sv-SE"/>
        </w:rPr>
        <w:t xml:space="preserve">andelen </w:t>
      </w:r>
      <w:r w:rsidR="00543A7C" w:rsidRPr="0001539A">
        <w:rPr>
          <w:rFonts w:cs="Times New Roman"/>
          <w:noProof/>
          <w:lang w:eastAsia="sv-SE"/>
        </w:rPr>
        <w:t>älgarna ökade sin lokalisering på</w:t>
      </w:r>
      <w:r w:rsidR="00281EA1" w:rsidRPr="0001539A">
        <w:rPr>
          <w:rFonts w:cs="Times New Roman"/>
          <w:noProof/>
          <w:lang w:eastAsia="sv-SE"/>
        </w:rPr>
        <w:t xml:space="preserve"> </w:t>
      </w:r>
      <w:r w:rsidR="00637021" w:rsidRPr="0001539A">
        <w:rPr>
          <w:rFonts w:cs="Times New Roman"/>
          <w:noProof/>
          <w:lang w:eastAsia="sv-SE"/>
        </w:rPr>
        <w:t xml:space="preserve">skogliga </w:t>
      </w:r>
      <w:r w:rsidR="00281EA1" w:rsidRPr="0001539A">
        <w:rPr>
          <w:rFonts w:cs="Times New Roman"/>
          <w:noProof/>
          <w:lang w:eastAsia="sv-SE"/>
        </w:rPr>
        <w:t xml:space="preserve">impediment.  </w:t>
      </w:r>
    </w:p>
    <w:p w14:paraId="7317088A" w14:textId="77777777" w:rsidR="00281EA1" w:rsidRPr="0001539A" w:rsidRDefault="00281EA1" w:rsidP="00281EA1">
      <w:pPr>
        <w:ind w:firstLine="0"/>
        <w:rPr>
          <w:rFonts w:cs="Times New Roman"/>
          <w:noProof/>
          <w:lang w:eastAsia="sv-SE"/>
        </w:rPr>
      </w:pPr>
    </w:p>
    <w:p w14:paraId="55AF8D0B" w14:textId="66B86EB3" w:rsidR="00281EA1" w:rsidRPr="0001539A" w:rsidRDefault="00281EA1" w:rsidP="00281EA1">
      <w:pPr>
        <w:spacing w:line="240" w:lineRule="auto"/>
        <w:ind w:firstLine="0"/>
        <w:rPr>
          <w:rFonts w:ascii="Arial" w:hAnsi="Arial" w:cs="Arial"/>
          <w:sz w:val="18"/>
          <w:szCs w:val="18"/>
        </w:rPr>
      </w:pPr>
      <w:r w:rsidRPr="0001539A">
        <w:rPr>
          <w:rFonts w:ascii="Arial" w:hAnsi="Arial" w:cs="Arial"/>
          <w:b/>
          <w:sz w:val="18"/>
          <w:szCs w:val="18"/>
        </w:rPr>
        <w:t>Tabell 6</w:t>
      </w:r>
      <w:r w:rsidRPr="0001539A">
        <w:rPr>
          <w:rFonts w:ascii="Arial" w:hAnsi="Arial" w:cs="Arial"/>
          <w:sz w:val="18"/>
          <w:szCs w:val="18"/>
        </w:rPr>
        <w:t>. Älgarnas procentuella fördelning [%] på produktiv skogsmark, impediment och ej skogsmark i deras vinter- och vår/sommarområden, Ljusdal 202</w:t>
      </w:r>
      <w:r w:rsidR="0001539A" w:rsidRPr="0001539A">
        <w:rPr>
          <w:rFonts w:ascii="Arial" w:hAnsi="Arial" w:cs="Arial"/>
          <w:sz w:val="18"/>
          <w:szCs w:val="18"/>
        </w:rPr>
        <w:t>4</w:t>
      </w:r>
      <w:r w:rsidRPr="0001539A">
        <w:rPr>
          <w:rFonts w:ascii="Arial" w:hAnsi="Arial" w:cs="Arial"/>
          <w:sz w:val="18"/>
          <w:szCs w:val="18"/>
        </w:rPr>
        <w:t>-202</w:t>
      </w:r>
      <w:r w:rsidR="0001539A" w:rsidRPr="0001539A">
        <w:rPr>
          <w:rFonts w:ascii="Arial" w:hAnsi="Arial" w:cs="Arial"/>
          <w:sz w:val="18"/>
          <w:szCs w:val="18"/>
        </w:rPr>
        <w:t>5</w:t>
      </w:r>
      <w:r w:rsidR="004C6A1B" w:rsidRPr="0001539A">
        <w:rPr>
          <w:rFonts w:ascii="Arial" w:hAnsi="Arial" w:cs="Arial"/>
          <w:sz w:val="18"/>
          <w:szCs w:val="18"/>
        </w:rPr>
        <w:t>.</w:t>
      </w:r>
      <w:r w:rsidRPr="0001539A">
        <w:rPr>
          <w:rFonts w:ascii="Arial" w:hAnsi="Arial" w:cs="Arial"/>
          <w:sz w:val="18"/>
          <w:szCs w:val="18"/>
        </w:rPr>
        <w:t xml:space="preserve"> </w:t>
      </w:r>
    </w:p>
    <w:tbl>
      <w:tblPr>
        <w:tblStyle w:val="Tabellrutnt"/>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7"/>
        <w:gridCol w:w="1446"/>
        <w:gridCol w:w="1954"/>
      </w:tblGrid>
      <w:tr w:rsidR="0001539A" w:rsidRPr="0001539A" w14:paraId="0D4EA35C" w14:textId="77777777" w:rsidTr="00281EA1">
        <w:trPr>
          <w:jc w:val="center"/>
        </w:trPr>
        <w:tc>
          <w:tcPr>
            <w:tcW w:w="2597" w:type="dxa"/>
            <w:tcBorders>
              <w:top w:val="single" w:sz="18" w:space="0" w:color="auto"/>
              <w:bottom w:val="single" w:sz="4" w:space="0" w:color="auto"/>
            </w:tcBorders>
          </w:tcPr>
          <w:p w14:paraId="4AC2C306" w14:textId="77777777" w:rsidR="00281EA1" w:rsidRPr="0001539A" w:rsidRDefault="00281EA1" w:rsidP="00281EA1">
            <w:pPr>
              <w:ind w:firstLine="0"/>
              <w:jc w:val="center"/>
              <w:rPr>
                <w:rFonts w:cs="Times New Roman"/>
                <w:b/>
              </w:rPr>
            </w:pPr>
            <w:r w:rsidRPr="0001539A">
              <w:rPr>
                <w:rFonts w:cs="Times New Roman"/>
                <w:b/>
              </w:rPr>
              <w:t>Skogsmark</w:t>
            </w:r>
          </w:p>
        </w:tc>
        <w:tc>
          <w:tcPr>
            <w:tcW w:w="1446" w:type="dxa"/>
            <w:tcBorders>
              <w:top w:val="single" w:sz="18" w:space="0" w:color="auto"/>
              <w:bottom w:val="single" w:sz="4" w:space="0" w:color="auto"/>
            </w:tcBorders>
          </w:tcPr>
          <w:p w14:paraId="2CC0A9D4" w14:textId="77777777" w:rsidR="00281EA1" w:rsidRPr="0001539A" w:rsidRDefault="00281EA1" w:rsidP="00281EA1">
            <w:pPr>
              <w:ind w:firstLine="0"/>
              <w:jc w:val="center"/>
              <w:rPr>
                <w:rFonts w:cs="Times New Roman"/>
                <w:b/>
              </w:rPr>
            </w:pPr>
            <w:r w:rsidRPr="0001539A">
              <w:rPr>
                <w:rFonts w:cs="Times New Roman"/>
                <w:b/>
              </w:rPr>
              <w:t>Vinter</w:t>
            </w:r>
          </w:p>
        </w:tc>
        <w:tc>
          <w:tcPr>
            <w:tcW w:w="1954" w:type="dxa"/>
            <w:tcBorders>
              <w:top w:val="single" w:sz="18" w:space="0" w:color="auto"/>
              <w:bottom w:val="single" w:sz="4" w:space="0" w:color="auto"/>
            </w:tcBorders>
          </w:tcPr>
          <w:p w14:paraId="763FEC06" w14:textId="77777777" w:rsidR="00281EA1" w:rsidRPr="0001539A" w:rsidRDefault="00281EA1" w:rsidP="00281EA1">
            <w:pPr>
              <w:ind w:firstLine="0"/>
              <w:jc w:val="center"/>
              <w:rPr>
                <w:rFonts w:cs="Times New Roman"/>
                <w:b/>
              </w:rPr>
            </w:pPr>
            <w:r w:rsidRPr="0001539A">
              <w:rPr>
                <w:rFonts w:cs="Times New Roman"/>
                <w:b/>
              </w:rPr>
              <w:t>Sommar</w:t>
            </w:r>
          </w:p>
        </w:tc>
      </w:tr>
      <w:tr w:rsidR="0001539A" w:rsidRPr="0001539A" w14:paraId="24473E81" w14:textId="77777777" w:rsidTr="00281EA1">
        <w:trPr>
          <w:jc w:val="center"/>
        </w:trPr>
        <w:tc>
          <w:tcPr>
            <w:tcW w:w="2597" w:type="dxa"/>
            <w:tcBorders>
              <w:top w:val="single" w:sz="4" w:space="0" w:color="auto"/>
            </w:tcBorders>
          </w:tcPr>
          <w:p w14:paraId="1CDDB998" w14:textId="65C9D9B1" w:rsidR="00281EA1" w:rsidRPr="0001539A" w:rsidRDefault="00281EA1" w:rsidP="00281EA1">
            <w:pPr>
              <w:ind w:firstLine="0"/>
              <w:jc w:val="center"/>
              <w:rPr>
                <w:rFonts w:cs="Times New Roman"/>
              </w:rPr>
            </w:pPr>
            <w:r w:rsidRPr="0001539A">
              <w:rPr>
                <w:rFonts w:cs="Times New Roman"/>
              </w:rPr>
              <w:t>Ej</w:t>
            </w:r>
            <w:r w:rsidR="0001539A" w:rsidRPr="0001539A">
              <w:rPr>
                <w:rFonts w:cs="Times New Roman"/>
              </w:rPr>
              <w:t xml:space="preserve"> skog</w:t>
            </w:r>
          </w:p>
        </w:tc>
        <w:tc>
          <w:tcPr>
            <w:tcW w:w="1446" w:type="dxa"/>
            <w:tcBorders>
              <w:top w:val="single" w:sz="4" w:space="0" w:color="auto"/>
            </w:tcBorders>
          </w:tcPr>
          <w:p w14:paraId="0125C667" w14:textId="0247EB91" w:rsidR="00281EA1" w:rsidRPr="0001539A" w:rsidRDefault="0001539A" w:rsidP="00281EA1">
            <w:pPr>
              <w:ind w:firstLine="0"/>
              <w:jc w:val="center"/>
              <w:rPr>
                <w:rFonts w:cs="Times New Roman"/>
              </w:rPr>
            </w:pPr>
            <w:r w:rsidRPr="0001539A">
              <w:rPr>
                <w:rFonts w:cs="Times New Roman"/>
              </w:rPr>
              <w:t>2.8</w:t>
            </w:r>
          </w:p>
        </w:tc>
        <w:tc>
          <w:tcPr>
            <w:tcW w:w="1954" w:type="dxa"/>
            <w:tcBorders>
              <w:top w:val="single" w:sz="4" w:space="0" w:color="auto"/>
            </w:tcBorders>
          </w:tcPr>
          <w:p w14:paraId="21390A27" w14:textId="1575F8FC" w:rsidR="00281EA1" w:rsidRPr="0001539A" w:rsidRDefault="0001539A" w:rsidP="00281EA1">
            <w:pPr>
              <w:ind w:firstLine="0"/>
              <w:jc w:val="center"/>
              <w:rPr>
                <w:rFonts w:cs="Times New Roman"/>
              </w:rPr>
            </w:pPr>
            <w:r w:rsidRPr="0001539A">
              <w:rPr>
                <w:rFonts w:cs="Times New Roman"/>
              </w:rPr>
              <w:t>3.6</w:t>
            </w:r>
          </w:p>
        </w:tc>
      </w:tr>
      <w:tr w:rsidR="0001539A" w:rsidRPr="0001539A" w14:paraId="6E8BE69E" w14:textId="77777777" w:rsidTr="00281EA1">
        <w:trPr>
          <w:jc w:val="center"/>
        </w:trPr>
        <w:tc>
          <w:tcPr>
            <w:tcW w:w="2597" w:type="dxa"/>
          </w:tcPr>
          <w:p w14:paraId="5C35B304" w14:textId="77777777" w:rsidR="00281EA1" w:rsidRPr="0001539A" w:rsidRDefault="00281EA1" w:rsidP="00281EA1">
            <w:pPr>
              <w:ind w:firstLine="0"/>
              <w:jc w:val="center"/>
              <w:rPr>
                <w:rFonts w:cs="Times New Roman"/>
              </w:rPr>
            </w:pPr>
            <w:r w:rsidRPr="0001539A">
              <w:rPr>
                <w:rFonts w:cs="Times New Roman"/>
              </w:rPr>
              <w:t>produktiv</w:t>
            </w:r>
          </w:p>
        </w:tc>
        <w:tc>
          <w:tcPr>
            <w:tcW w:w="1446" w:type="dxa"/>
          </w:tcPr>
          <w:p w14:paraId="132181FA" w14:textId="03670F10" w:rsidR="00281EA1" w:rsidRPr="0001539A" w:rsidRDefault="00281EA1" w:rsidP="00281EA1">
            <w:pPr>
              <w:ind w:firstLine="0"/>
              <w:jc w:val="center"/>
              <w:rPr>
                <w:rFonts w:cs="Times New Roman"/>
              </w:rPr>
            </w:pPr>
            <w:r w:rsidRPr="0001539A">
              <w:rPr>
                <w:rFonts w:cs="Times New Roman"/>
              </w:rPr>
              <w:t>9</w:t>
            </w:r>
            <w:r w:rsidR="0001539A" w:rsidRPr="0001539A">
              <w:rPr>
                <w:rFonts w:cs="Times New Roman"/>
              </w:rPr>
              <w:t>5.3</w:t>
            </w:r>
          </w:p>
        </w:tc>
        <w:tc>
          <w:tcPr>
            <w:tcW w:w="1954" w:type="dxa"/>
          </w:tcPr>
          <w:p w14:paraId="078403A1" w14:textId="185B74D0" w:rsidR="00281EA1" w:rsidRPr="0001539A" w:rsidRDefault="0001539A" w:rsidP="00281EA1">
            <w:pPr>
              <w:ind w:firstLine="0"/>
              <w:jc w:val="center"/>
              <w:rPr>
                <w:rFonts w:cs="Times New Roman"/>
              </w:rPr>
            </w:pPr>
            <w:r w:rsidRPr="0001539A">
              <w:rPr>
                <w:rFonts w:cs="Times New Roman"/>
              </w:rPr>
              <w:t>90.2</w:t>
            </w:r>
          </w:p>
        </w:tc>
      </w:tr>
      <w:tr w:rsidR="00281EA1" w:rsidRPr="0001539A" w14:paraId="2E07B7F3" w14:textId="77777777" w:rsidTr="00281EA1">
        <w:trPr>
          <w:jc w:val="center"/>
        </w:trPr>
        <w:tc>
          <w:tcPr>
            <w:tcW w:w="2597" w:type="dxa"/>
            <w:tcBorders>
              <w:bottom w:val="single" w:sz="18" w:space="0" w:color="auto"/>
            </w:tcBorders>
          </w:tcPr>
          <w:p w14:paraId="081B1EE8" w14:textId="77777777" w:rsidR="00281EA1" w:rsidRPr="0001539A" w:rsidRDefault="00281EA1" w:rsidP="00281EA1">
            <w:pPr>
              <w:ind w:firstLine="0"/>
              <w:jc w:val="center"/>
              <w:rPr>
                <w:rFonts w:cs="Times New Roman"/>
              </w:rPr>
            </w:pPr>
            <w:r w:rsidRPr="0001539A">
              <w:rPr>
                <w:rFonts w:cs="Times New Roman"/>
              </w:rPr>
              <w:t>impediment</w:t>
            </w:r>
          </w:p>
        </w:tc>
        <w:tc>
          <w:tcPr>
            <w:tcW w:w="1446" w:type="dxa"/>
            <w:tcBorders>
              <w:bottom w:val="single" w:sz="18" w:space="0" w:color="auto"/>
            </w:tcBorders>
          </w:tcPr>
          <w:p w14:paraId="137D6627" w14:textId="2072E29E" w:rsidR="00281EA1" w:rsidRPr="0001539A" w:rsidRDefault="00281EA1" w:rsidP="00281EA1">
            <w:pPr>
              <w:ind w:firstLine="0"/>
              <w:jc w:val="center"/>
              <w:rPr>
                <w:rFonts w:cs="Times New Roman"/>
              </w:rPr>
            </w:pPr>
            <w:r w:rsidRPr="0001539A">
              <w:rPr>
                <w:rFonts w:cs="Times New Roman"/>
              </w:rPr>
              <w:t>1.</w:t>
            </w:r>
            <w:r w:rsidR="0001539A" w:rsidRPr="0001539A">
              <w:rPr>
                <w:rFonts w:cs="Times New Roman"/>
              </w:rPr>
              <w:t>9</w:t>
            </w:r>
          </w:p>
        </w:tc>
        <w:tc>
          <w:tcPr>
            <w:tcW w:w="1954" w:type="dxa"/>
            <w:tcBorders>
              <w:bottom w:val="single" w:sz="18" w:space="0" w:color="auto"/>
            </w:tcBorders>
          </w:tcPr>
          <w:p w14:paraId="4CC49EAA" w14:textId="31673BD1" w:rsidR="00281EA1" w:rsidRPr="0001539A" w:rsidRDefault="00281EA1" w:rsidP="00281EA1">
            <w:pPr>
              <w:ind w:firstLine="0"/>
              <w:jc w:val="center"/>
              <w:rPr>
                <w:rFonts w:cs="Times New Roman"/>
              </w:rPr>
            </w:pPr>
            <w:r w:rsidRPr="0001539A">
              <w:rPr>
                <w:rFonts w:cs="Times New Roman"/>
              </w:rPr>
              <w:t>6.</w:t>
            </w:r>
            <w:r w:rsidR="0001539A" w:rsidRPr="0001539A">
              <w:rPr>
                <w:rFonts w:cs="Times New Roman"/>
              </w:rPr>
              <w:t>2</w:t>
            </w:r>
          </w:p>
        </w:tc>
      </w:tr>
    </w:tbl>
    <w:p w14:paraId="7928B719" w14:textId="77777777" w:rsidR="00281EA1" w:rsidRPr="0001539A" w:rsidRDefault="00281EA1" w:rsidP="00281EA1">
      <w:pPr>
        <w:ind w:firstLine="0"/>
        <w:rPr>
          <w:rFonts w:cs="Times New Roman"/>
          <w:noProof/>
          <w:lang w:eastAsia="sv-SE"/>
        </w:rPr>
      </w:pPr>
    </w:p>
    <w:p w14:paraId="631B8FE8" w14:textId="77777777" w:rsidR="00450375" w:rsidRPr="00D679A5" w:rsidRDefault="00450375">
      <w:pPr>
        <w:spacing w:line="240" w:lineRule="auto"/>
        <w:ind w:firstLine="0"/>
        <w:jc w:val="left"/>
        <w:rPr>
          <w:rFonts w:cs="Times New Roman"/>
          <w:noProof/>
          <w:color w:val="FF0000"/>
          <w:lang w:eastAsia="sv-SE"/>
        </w:rPr>
      </w:pPr>
      <w:r w:rsidRPr="00D679A5">
        <w:rPr>
          <w:rFonts w:cs="Times New Roman"/>
          <w:noProof/>
          <w:color w:val="FF0000"/>
          <w:lang w:eastAsia="sv-SE"/>
        </w:rPr>
        <w:br w:type="page"/>
      </w:r>
    </w:p>
    <w:p w14:paraId="5B06893C" w14:textId="2A59CE95" w:rsidR="006950D0" w:rsidRPr="0004279C" w:rsidRDefault="00A77C4C" w:rsidP="006950D0">
      <w:pPr>
        <w:ind w:firstLine="0"/>
        <w:rPr>
          <w:rFonts w:cs="Times New Roman"/>
          <w:noProof/>
          <w:lang w:eastAsia="sv-SE"/>
        </w:rPr>
      </w:pPr>
      <w:r w:rsidRPr="00452145">
        <w:rPr>
          <w:rFonts w:cs="Times New Roman"/>
          <w:noProof/>
          <w:lang w:eastAsia="sv-SE"/>
        </w:rPr>
        <w:lastRenderedPageBreak/>
        <w:t xml:space="preserve">Det gick inte att testa för en koppling mellan val av skogliga livsmiljöer och vegetationshöjden. Däremot </w:t>
      </w:r>
      <w:r w:rsidRPr="0004279C">
        <w:rPr>
          <w:rFonts w:cs="Times New Roman"/>
          <w:noProof/>
          <w:lang w:eastAsia="sv-SE"/>
        </w:rPr>
        <w:t>kunde vi se att i</w:t>
      </w:r>
      <w:r w:rsidR="006950D0" w:rsidRPr="0004279C">
        <w:rPr>
          <w:rFonts w:cs="Times New Roman"/>
          <w:noProof/>
          <w:lang w:eastAsia="sv-SE"/>
        </w:rPr>
        <w:t xml:space="preserve"> bägge säsonger lokaliserade vi älgarna fram för allt i lokaler där </w:t>
      </w:r>
      <w:r w:rsidR="002656D6" w:rsidRPr="0004279C">
        <w:rPr>
          <w:rFonts w:cs="Times New Roman"/>
          <w:noProof/>
          <w:lang w:eastAsia="sv-SE"/>
        </w:rPr>
        <w:t>buskar</w:t>
      </w:r>
      <w:r w:rsidR="006950D0" w:rsidRPr="0004279C">
        <w:rPr>
          <w:rFonts w:cs="Times New Roman"/>
          <w:noProof/>
          <w:lang w:eastAsia="sv-SE"/>
        </w:rPr>
        <w:t xml:space="preserve"> var</w:t>
      </w:r>
      <w:r w:rsidR="002656D6" w:rsidRPr="0004279C">
        <w:rPr>
          <w:rFonts w:cs="Times New Roman"/>
          <w:noProof/>
          <w:lang w:eastAsia="sv-SE"/>
        </w:rPr>
        <w:t xml:space="preserve"> </w:t>
      </w:r>
      <w:r w:rsidR="00231494" w:rsidRPr="0004279C">
        <w:rPr>
          <w:rFonts w:cs="Times New Roman"/>
          <w:noProof/>
          <w:lang w:eastAsia="sv-SE"/>
        </w:rPr>
        <w:t xml:space="preserve">högre än en meter </w:t>
      </w:r>
      <w:r w:rsidR="006950D0" w:rsidRPr="0004279C">
        <w:rPr>
          <w:rFonts w:cs="Times New Roman"/>
          <w:noProof/>
          <w:lang w:eastAsia="sv-SE"/>
        </w:rPr>
        <w:t>(över</w:t>
      </w:r>
      <w:r w:rsidR="00231494" w:rsidRPr="0004279C">
        <w:rPr>
          <w:rFonts w:cs="Times New Roman"/>
          <w:noProof/>
          <w:lang w:eastAsia="sv-SE"/>
        </w:rPr>
        <w:t xml:space="preserve"> 60 % av alla positioner</w:t>
      </w:r>
      <w:r w:rsidR="006950D0" w:rsidRPr="0004279C">
        <w:rPr>
          <w:rFonts w:cs="Times New Roman"/>
          <w:noProof/>
          <w:lang w:eastAsia="sv-SE"/>
        </w:rPr>
        <w:t>)</w:t>
      </w:r>
      <w:r w:rsidR="00231494" w:rsidRPr="0004279C">
        <w:rPr>
          <w:rFonts w:cs="Times New Roman"/>
          <w:noProof/>
          <w:lang w:eastAsia="sv-SE"/>
        </w:rPr>
        <w:t xml:space="preserve"> </w:t>
      </w:r>
      <w:r w:rsidR="006950D0" w:rsidRPr="0004279C">
        <w:rPr>
          <w:rFonts w:cs="Times New Roman"/>
          <w:noProof/>
          <w:lang w:eastAsia="sv-SE"/>
        </w:rPr>
        <w:t xml:space="preserve">med fler positioner i </w:t>
      </w:r>
      <w:r w:rsidR="00231494" w:rsidRPr="0004279C">
        <w:rPr>
          <w:rFonts w:cs="Times New Roman"/>
          <w:noProof/>
          <w:lang w:eastAsia="sv-SE"/>
        </w:rPr>
        <w:t>lokaler med</w:t>
      </w:r>
      <w:r w:rsidR="006950D0" w:rsidRPr="0004279C">
        <w:rPr>
          <w:rFonts w:cs="Times New Roman"/>
          <w:noProof/>
          <w:lang w:eastAsia="sv-SE"/>
        </w:rPr>
        <w:t xml:space="preserve"> lägre</w:t>
      </w:r>
      <w:r w:rsidR="00231494" w:rsidRPr="0004279C">
        <w:rPr>
          <w:rFonts w:cs="Times New Roman"/>
          <w:noProof/>
          <w:lang w:eastAsia="sv-SE"/>
        </w:rPr>
        <w:t xml:space="preserve"> buskar</w:t>
      </w:r>
      <w:r w:rsidR="006950D0" w:rsidRPr="0004279C">
        <w:rPr>
          <w:rFonts w:cs="Times New Roman"/>
          <w:noProof/>
          <w:lang w:eastAsia="sv-SE"/>
        </w:rPr>
        <w:t xml:space="preserve"> vintertid och högre buskar sommartid (Tabell </w:t>
      </w:r>
      <w:r w:rsidRPr="0004279C">
        <w:rPr>
          <w:rFonts w:cs="Times New Roman"/>
          <w:noProof/>
          <w:lang w:eastAsia="sv-SE"/>
        </w:rPr>
        <w:t>7</w:t>
      </w:r>
      <w:r w:rsidR="006950D0" w:rsidRPr="0004279C">
        <w:rPr>
          <w:rFonts w:cs="Times New Roman"/>
          <w:noProof/>
          <w:lang w:eastAsia="sv-SE"/>
        </w:rPr>
        <w:t>)</w:t>
      </w:r>
      <w:r w:rsidR="00231494" w:rsidRPr="0004279C">
        <w:rPr>
          <w:rFonts w:cs="Times New Roman"/>
          <w:noProof/>
          <w:lang w:eastAsia="sv-SE"/>
        </w:rPr>
        <w:t xml:space="preserve">. </w:t>
      </w:r>
      <w:r w:rsidR="00922430" w:rsidRPr="0004279C">
        <w:rPr>
          <w:rFonts w:cs="Times New Roman"/>
          <w:noProof/>
          <w:lang w:eastAsia="sv-SE"/>
        </w:rPr>
        <w:t>Fördelning är jämförbar</w:t>
      </w:r>
      <w:r w:rsidR="00032346">
        <w:rPr>
          <w:rFonts w:cs="Times New Roman"/>
          <w:noProof/>
          <w:lang w:eastAsia="sv-SE"/>
        </w:rPr>
        <w:t>t</w:t>
      </w:r>
      <w:r w:rsidR="00922430" w:rsidRPr="0004279C">
        <w:rPr>
          <w:rFonts w:cs="Times New Roman"/>
          <w:noProof/>
          <w:lang w:eastAsia="sv-SE"/>
        </w:rPr>
        <w:t xml:space="preserve"> med vad vi har sett under förra året – men med något högre lokalisering i lokaler med e</w:t>
      </w:r>
      <w:r w:rsidR="00032346">
        <w:rPr>
          <w:rFonts w:cs="Times New Roman"/>
          <w:noProof/>
          <w:lang w:eastAsia="sv-SE"/>
        </w:rPr>
        <w:t>tt</w:t>
      </w:r>
      <w:r w:rsidR="00922430" w:rsidRPr="0004279C">
        <w:rPr>
          <w:rFonts w:cs="Times New Roman"/>
          <w:noProof/>
          <w:lang w:eastAsia="sv-SE"/>
        </w:rPr>
        <w:t xml:space="preserve"> buskskikt upp mot en meter under det här året, vilket kan ha sin förklaring med de</w:t>
      </w:r>
      <w:r w:rsidR="00032346">
        <w:rPr>
          <w:rFonts w:cs="Times New Roman"/>
          <w:noProof/>
          <w:lang w:eastAsia="sv-SE"/>
        </w:rPr>
        <w:t>t</w:t>
      </w:r>
      <w:r w:rsidR="00922430" w:rsidRPr="0004279C">
        <w:rPr>
          <w:rFonts w:cs="Times New Roman"/>
          <w:noProof/>
          <w:lang w:eastAsia="sv-SE"/>
        </w:rPr>
        <w:t xml:space="preserve"> lägre snötäcket under vintermånaderna 202</w:t>
      </w:r>
      <w:r w:rsidR="00032346">
        <w:rPr>
          <w:rFonts w:cs="Times New Roman"/>
          <w:noProof/>
          <w:lang w:eastAsia="sv-SE"/>
        </w:rPr>
        <w:t>4-2</w:t>
      </w:r>
      <w:r w:rsidR="00922430" w:rsidRPr="0004279C">
        <w:rPr>
          <w:rFonts w:cs="Times New Roman"/>
          <w:noProof/>
          <w:lang w:eastAsia="sv-SE"/>
        </w:rPr>
        <w:t>5.</w:t>
      </w:r>
      <w:r w:rsidR="0004279C" w:rsidRPr="0004279C">
        <w:rPr>
          <w:rFonts w:cs="Times New Roman"/>
          <w:noProof/>
          <w:lang w:eastAsia="sv-SE"/>
        </w:rPr>
        <w:t xml:space="preserve"> </w:t>
      </w:r>
      <w:r w:rsidR="006950D0" w:rsidRPr="0004279C">
        <w:rPr>
          <w:rFonts w:cs="Times New Roman"/>
          <w:noProof/>
          <w:lang w:eastAsia="sv-SE"/>
        </w:rPr>
        <w:t>Tittar vi på trädhöjden ser vi att skogar</w:t>
      </w:r>
      <w:r w:rsidR="00EB6844" w:rsidRPr="0004279C">
        <w:rPr>
          <w:rFonts w:cs="Times New Roman"/>
          <w:noProof/>
          <w:lang w:eastAsia="sv-SE"/>
        </w:rPr>
        <w:t xml:space="preserve"> med </w:t>
      </w:r>
      <w:r w:rsidR="006950D0" w:rsidRPr="0004279C">
        <w:rPr>
          <w:rFonts w:cs="Times New Roman"/>
          <w:noProof/>
          <w:lang w:eastAsia="sv-SE"/>
        </w:rPr>
        <w:t xml:space="preserve">träd </w:t>
      </w:r>
      <w:r w:rsidR="006F4D7E" w:rsidRPr="0004279C">
        <w:rPr>
          <w:rFonts w:cs="Times New Roman"/>
          <w:noProof/>
          <w:lang w:eastAsia="sv-SE"/>
        </w:rPr>
        <w:t>5-</w:t>
      </w:r>
      <w:r w:rsidR="0004279C" w:rsidRPr="0004279C">
        <w:rPr>
          <w:rFonts w:cs="Times New Roman"/>
          <w:noProof/>
          <w:lang w:eastAsia="sv-SE"/>
        </w:rPr>
        <w:t>10</w:t>
      </w:r>
      <w:r w:rsidR="006950D0" w:rsidRPr="0004279C">
        <w:rPr>
          <w:rFonts w:cs="Times New Roman"/>
          <w:noProof/>
          <w:lang w:eastAsia="sv-SE"/>
        </w:rPr>
        <w:t xml:space="preserve"> </w:t>
      </w:r>
      <w:r w:rsidR="006F4D7E" w:rsidRPr="0004279C">
        <w:rPr>
          <w:rFonts w:cs="Times New Roman"/>
          <w:noProof/>
          <w:lang w:eastAsia="sv-SE"/>
        </w:rPr>
        <w:t>meter</w:t>
      </w:r>
      <w:r w:rsidR="00EB6844" w:rsidRPr="0004279C">
        <w:rPr>
          <w:rFonts w:cs="Times New Roman"/>
          <w:noProof/>
          <w:lang w:eastAsia="sv-SE"/>
        </w:rPr>
        <w:t xml:space="preserve"> i höjd</w:t>
      </w:r>
      <w:r w:rsidR="006F4D7E" w:rsidRPr="0004279C">
        <w:rPr>
          <w:rFonts w:cs="Times New Roman"/>
          <w:noProof/>
          <w:lang w:eastAsia="sv-SE"/>
        </w:rPr>
        <w:t xml:space="preserve"> </w:t>
      </w:r>
      <w:r w:rsidR="006950D0" w:rsidRPr="0004279C">
        <w:rPr>
          <w:rFonts w:cs="Times New Roman"/>
          <w:noProof/>
          <w:lang w:eastAsia="sv-SE"/>
        </w:rPr>
        <w:t xml:space="preserve">samlar </w:t>
      </w:r>
      <w:r w:rsidR="006F4D7E" w:rsidRPr="0004279C">
        <w:rPr>
          <w:rFonts w:cs="Times New Roman"/>
          <w:noProof/>
          <w:lang w:eastAsia="sv-SE"/>
        </w:rPr>
        <w:t>flest</w:t>
      </w:r>
      <w:r w:rsidR="006950D0" w:rsidRPr="0004279C">
        <w:rPr>
          <w:rFonts w:cs="Times New Roman"/>
          <w:noProof/>
          <w:lang w:eastAsia="sv-SE"/>
        </w:rPr>
        <w:t xml:space="preserve"> positioner</w:t>
      </w:r>
      <w:r w:rsidR="006F4D7E" w:rsidRPr="0004279C">
        <w:rPr>
          <w:rFonts w:cs="Times New Roman"/>
          <w:noProof/>
          <w:lang w:eastAsia="sv-SE"/>
        </w:rPr>
        <w:t xml:space="preserve"> vintertid medan under sommaren </w:t>
      </w:r>
      <w:r w:rsidR="00EB6844" w:rsidRPr="0004279C">
        <w:rPr>
          <w:rFonts w:cs="Times New Roman"/>
          <w:noProof/>
          <w:lang w:eastAsia="sv-SE"/>
        </w:rPr>
        <w:t>återfanns</w:t>
      </w:r>
      <w:r w:rsidR="006F4D7E" w:rsidRPr="0004279C">
        <w:rPr>
          <w:rFonts w:cs="Times New Roman"/>
          <w:noProof/>
          <w:lang w:eastAsia="sv-SE"/>
        </w:rPr>
        <w:t xml:space="preserve"> älgarna mycket i skogar med </w:t>
      </w:r>
      <w:r w:rsidR="00EB6844" w:rsidRPr="0004279C">
        <w:rPr>
          <w:rFonts w:cs="Times New Roman"/>
          <w:noProof/>
          <w:lang w:eastAsia="sv-SE"/>
        </w:rPr>
        <w:t>träd upp mot 1</w:t>
      </w:r>
      <w:r w:rsidR="006F4D7E" w:rsidRPr="0004279C">
        <w:rPr>
          <w:rFonts w:cs="Times New Roman"/>
          <w:noProof/>
          <w:lang w:eastAsia="sv-SE"/>
        </w:rPr>
        <w:t xml:space="preserve">5 meter trädhöjd. </w:t>
      </w:r>
      <w:r w:rsidR="006950D0" w:rsidRPr="0004279C">
        <w:rPr>
          <w:rFonts w:cs="Times New Roman"/>
          <w:noProof/>
          <w:lang w:eastAsia="sv-SE"/>
        </w:rPr>
        <w:t xml:space="preserve">  </w:t>
      </w:r>
    </w:p>
    <w:p w14:paraId="161FC15D" w14:textId="359411A9" w:rsidR="00281EA1" w:rsidRPr="0004279C" w:rsidRDefault="00281EA1" w:rsidP="00281EA1">
      <w:pPr>
        <w:ind w:firstLine="0"/>
        <w:rPr>
          <w:rFonts w:cs="Times New Roman"/>
          <w:noProof/>
          <w:lang w:eastAsia="sv-SE"/>
        </w:rPr>
      </w:pPr>
    </w:p>
    <w:p w14:paraId="5B49CD99" w14:textId="4F4D47DA" w:rsidR="00281EA1" w:rsidRPr="00922430" w:rsidRDefault="00281EA1" w:rsidP="00281EA1">
      <w:pPr>
        <w:spacing w:line="240" w:lineRule="auto"/>
        <w:ind w:firstLine="0"/>
        <w:rPr>
          <w:rFonts w:ascii="Arial" w:hAnsi="Arial" w:cs="Arial"/>
          <w:sz w:val="18"/>
          <w:szCs w:val="18"/>
        </w:rPr>
      </w:pPr>
      <w:r w:rsidRPr="00922430">
        <w:rPr>
          <w:rFonts w:ascii="Arial" w:hAnsi="Arial" w:cs="Arial"/>
          <w:b/>
          <w:sz w:val="18"/>
          <w:szCs w:val="18"/>
        </w:rPr>
        <w:t>Tabell 7</w:t>
      </w:r>
      <w:r w:rsidRPr="00922430">
        <w:rPr>
          <w:rFonts w:ascii="Arial" w:hAnsi="Arial" w:cs="Arial"/>
          <w:sz w:val="18"/>
          <w:szCs w:val="18"/>
        </w:rPr>
        <w:t>. Älgarnas procentuella fördelning [%] på mark med olika vegetationshöjd i deras vinter- och vår/sommarområden, Ljusdal 202</w:t>
      </w:r>
      <w:r w:rsidR="00922430" w:rsidRPr="00922430">
        <w:rPr>
          <w:rFonts w:ascii="Arial" w:hAnsi="Arial" w:cs="Arial"/>
          <w:sz w:val="18"/>
          <w:szCs w:val="18"/>
        </w:rPr>
        <w:t>4</w:t>
      </w:r>
      <w:r w:rsidRPr="00922430">
        <w:rPr>
          <w:rFonts w:ascii="Arial" w:hAnsi="Arial" w:cs="Arial"/>
          <w:sz w:val="18"/>
          <w:szCs w:val="18"/>
        </w:rPr>
        <w:t>-202</w:t>
      </w:r>
      <w:r w:rsidR="00922430" w:rsidRPr="00922430">
        <w:rPr>
          <w:rFonts w:ascii="Arial" w:hAnsi="Arial" w:cs="Arial"/>
          <w:sz w:val="18"/>
          <w:szCs w:val="18"/>
        </w:rPr>
        <w:t>5</w:t>
      </w:r>
      <w:r w:rsidR="004C6A1B" w:rsidRPr="00922430">
        <w:rPr>
          <w:rFonts w:ascii="Arial" w:hAnsi="Arial" w:cs="Arial"/>
          <w:sz w:val="18"/>
          <w:szCs w:val="18"/>
        </w:rPr>
        <w:t>.</w:t>
      </w:r>
      <w:r w:rsidRPr="00922430">
        <w:rPr>
          <w:rFonts w:ascii="Arial" w:hAnsi="Arial" w:cs="Arial"/>
          <w:sz w:val="18"/>
          <w:szCs w:val="18"/>
        </w:rPr>
        <w:t xml:space="preserve"> </w:t>
      </w:r>
    </w:p>
    <w:tbl>
      <w:tblPr>
        <w:tblStyle w:val="Tabellrutnt"/>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7"/>
        <w:gridCol w:w="1446"/>
        <w:gridCol w:w="1954"/>
      </w:tblGrid>
      <w:tr w:rsidR="00D679A5" w:rsidRPr="00D679A5" w14:paraId="619AFA14" w14:textId="77777777" w:rsidTr="00281EA1">
        <w:trPr>
          <w:jc w:val="center"/>
        </w:trPr>
        <w:tc>
          <w:tcPr>
            <w:tcW w:w="2597" w:type="dxa"/>
            <w:tcBorders>
              <w:top w:val="single" w:sz="18" w:space="0" w:color="auto"/>
              <w:bottom w:val="single" w:sz="4" w:space="0" w:color="auto"/>
            </w:tcBorders>
          </w:tcPr>
          <w:p w14:paraId="396144FE" w14:textId="77777777" w:rsidR="00281EA1" w:rsidRPr="00922430" w:rsidRDefault="00281EA1" w:rsidP="00281EA1">
            <w:pPr>
              <w:ind w:firstLine="0"/>
              <w:jc w:val="center"/>
              <w:rPr>
                <w:rFonts w:cs="Times New Roman"/>
                <w:b/>
              </w:rPr>
            </w:pPr>
            <w:r w:rsidRPr="00922430">
              <w:rPr>
                <w:rFonts w:cs="Times New Roman"/>
                <w:b/>
              </w:rPr>
              <w:t xml:space="preserve">Vegetationshöjd </w:t>
            </w:r>
          </w:p>
        </w:tc>
        <w:tc>
          <w:tcPr>
            <w:tcW w:w="1446" w:type="dxa"/>
            <w:tcBorders>
              <w:top w:val="single" w:sz="18" w:space="0" w:color="auto"/>
              <w:bottom w:val="single" w:sz="4" w:space="0" w:color="auto"/>
            </w:tcBorders>
          </w:tcPr>
          <w:p w14:paraId="63A09904" w14:textId="77777777" w:rsidR="00281EA1" w:rsidRPr="00922430" w:rsidRDefault="00281EA1" w:rsidP="00281EA1">
            <w:pPr>
              <w:ind w:firstLine="0"/>
              <w:jc w:val="center"/>
              <w:rPr>
                <w:rFonts w:cs="Times New Roman"/>
                <w:b/>
              </w:rPr>
            </w:pPr>
            <w:r w:rsidRPr="00922430">
              <w:rPr>
                <w:rFonts w:cs="Times New Roman"/>
                <w:b/>
              </w:rPr>
              <w:t>Vinter</w:t>
            </w:r>
          </w:p>
        </w:tc>
        <w:tc>
          <w:tcPr>
            <w:tcW w:w="1954" w:type="dxa"/>
            <w:tcBorders>
              <w:top w:val="single" w:sz="18" w:space="0" w:color="auto"/>
              <w:bottom w:val="single" w:sz="4" w:space="0" w:color="auto"/>
            </w:tcBorders>
          </w:tcPr>
          <w:p w14:paraId="231B1901" w14:textId="77777777" w:rsidR="00281EA1" w:rsidRPr="00922430" w:rsidRDefault="00281EA1" w:rsidP="00281EA1">
            <w:pPr>
              <w:ind w:firstLine="0"/>
              <w:jc w:val="center"/>
              <w:rPr>
                <w:rFonts w:cs="Times New Roman"/>
                <w:b/>
              </w:rPr>
            </w:pPr>
            <w:r w:rsidRPr="00922430">
              <w:rPr>
                <w:rFonts w:cs="Times New Roman"/>
                <w:b/>
              </w:rPr>
              <w:t>Sommar</w:t>
            </w:r>
          </w:p>
        </w:tc>
      </w:tr>
      <w:tr w:rsidR="00D679A5" w:rsidRPr="00D679A5" w14:paraId="7687FE92" w14:textId="77777777" w:rsidTr="00281EA1">
        <w:trPr>
          <w:jc w:val="center"/>
        </w:trPr>
        <w:tc>
          <w:tcPr>
            <w:tcW w:w="2597" w:type="dxa"/>
            <w:tcBorders>
              <w:top w:val="single" w:sz="4" w:space="0" w:color="auto"/>
              <w:bottom w:val="single" w:sz="4" w:space="0" w:color="auto"/>
            </w:tcBorders>
          </w:tcPr>
          <w:p w14:paraId="1178AC62" w14:textId="77777777" w:rsidR="00281EA1" w:rsidRPr="00922430" w:rsidRDefault="00281EA1" w:rsidP="00281EA1">
            <w:pPr>
              <w:ind w:firstLine="0"/>
              <w:jc w:val="center"/>
              <w:rPr>
                <w:rFonts w:cs="Times New Roman"/>
                <w:i/>
              </w:rPr>
            </w:pPr>
            <w:r w:rsidRPr="00922430">
              <w:rPr>
                <w:rFonts w:cs="Times New Roman"/>
                <w:i/>
              </w:rPr>
              <w:t>Höjd i buskskikt</w:t>
            </w:r>
          </w:p>
        </w:tc>
        <w:tc>
          <w:tcPr>
            <w:tcW w:w="1446" w:type="dxa"/>
            <w:tcBorders>
              <w:top w:val="single" w:sz="4" w:space="0" w:color="auto"/>
              <w:bottom w:val="single" w:sz="4" w:space="0" w:color="auto"/>
            </w:tcBorders>
          </w:tcPr>
          <w:p w14:paraId="5D79DA48" w14:textId="77777777" w:rsidR="00281EA1" w:rsidRPr="00922430" w:rsidRDefault="00281EA1" w:rsidP="00281EA1">
            <w:pPr>
              <w:ind w:firstLine="0"/>
              <w:jc w:val="center"/>
              <w:rPr>
                <w:rFonts w:cs="Times New Roman"/>
              </w:rPr>
            </w:pPr>
          </w:p>
        </w:tc>
        <w:tc>
          <w:tcPr>
            <w:tcW w:w="1954" w:type="dxa"/>
            <w:tcBorders>
              <w:top w:val="single" w:sz="4" w:space="0" w:color="auto"/>
              <w:bottom w:val="single" w:sz="4" w:space="0" w:color="auto"/>
            </w:tcBorders>
          </w:tcPr>
          <w:p w14:paraId="26B7DC37" w14:textId="77777777" w:rsidR="00281EA1" w:rsidRPr="00922430" w:rsidRDefault="00281EA1" w:rsidP="00281EA1">
            <w:pPr>
              <w:ind w:firstLine="0"/>
              <w:jc w:val="center"/>
              <w:rPr>
                <w:rFonts w:cs="Times New Roman"/>
              </w:rPr>
            </w:pPr>
          </w:p>
        </w:tc>
      </w:tr>
      <w:tr w:rsidR="00D679A5" w:rsidRPr="00D679A5" w14:paraId="622E0750" w14:textId="77777777" w:rsidTr="00281EA1">
        <w:trPr>
          <w:jc w:val="center"/>
        </w:trPr>
        <w:tc>
          <w:tcPr>
            <w:tcW w:w="2597" w:type="dxa"/>
            <w:tcBorders>
              <w:top w:val="single" w:sz="4" w:space="0" w:color="auto"/>
            </w:tcBorders>
          </w:tcPr>
          <w:p w14:paraId="5A3E2A03" w14:textId="77777777" w:rsidR="00281EA1" w:rsidRPr="00922430" w:rsidRDefault="00281EA1" w:rsidP="00281EA1">
            <w:pPr>
              <w:ind w:firstLine="0"/>
              <w:jc w:val="center"/>
              <w:rPr>
                <w:rFonts w:cs="Times New Roman"/>
              </w:rPr>
            </w:pPr>
            <w:r w:rsidRPr="00922430">
              <w:rPr>
                <w:rFonts w:cs="Times New Roman"/>
              </w:rPr>
              <w:t>0.5-1 meter</w:t>
            </w:r>
          </w:p>
        </w:tc>
        <w:tc>
          <w:tcPr>
            <w:tcW w:w="1446" w:type="dxa"/>
            <w:tcBorders>
              <w:top w:val="single" w:sz="4" w:space="0" w:color="auto"/>
            </w:tcBorders>
          </w:tcPr>
          <w:p w14:paraId="1DDEA26A" w14:textId="051A0A35" w:rsidR="00281EA1" w:rsidRPr="00922430" w:rsidRDefault="00922430" w:rsidP="00281EA1">
            <w:pPr>
              <w:ind w:firstLine="0"/>
              <w:jc w:val="center"/>
              <w:rPr>
                <w:rFonts w:cs="Times New Roman"/>
              </w:rPr>
            </w:pPr>
            <w:r w:rsidRPr="00922430">
              <w:rPr>
                <w:rFonts w:cs="Times New Roman"/>
              </w:rPr>
              <w:t>9</w:t>
            </w:r>
            <w:r w:rsidR="00011091" w:rsidRPr="00922430">
              <w:rPr>
                <w:rFonts w:cs="Times New Roman"/>
              </w:rPr>
              <w:t>.6</w:t>
            </w:r>
          </w:p>
        </w:tc>
        <w:tc>
          <w:tcPr>
            <w:tcW w:w="1954" w:type="dxa"/>
            <w:tcBorders>
              <w:top w:val="single" w:sz="4" w:space="0" w:color="auto"/>
            </w:tcBorders>
          </w:tcPr>
          <w:p w14:paraId="01097083" w14:textId="2F166308" w:rsidR="00281EA1" w:rsidRPr="00922430" w:rsidRDefault="00922430" w:rsidP="00281EA1">
            <w:pPr>
              <w:ind w:firstLine="0"/>
              <w:jc w:val="center"/>
              <w:rPr>
                <w:rFonts w:cs="Times New Roman"/>
              </w:rPr>
            </w:pPr>
            <w:r w:rsidRPr="00922430">
              <w:rPr>
                <w:rFonts w:cs="Times New Roman"/>
              </w:rPr>
              <w:t>8.8</w:t>
            </w:r>
          </w:p>
        </w:tc>
      </w:tr>
      <w:tr w:rsidR="00D679A5" w:rsidRPr="00D679A5" w14:paraId="3D7ECEFE" w14:textId="77777777" w:rsidTr="00281EA1">
        <w:trPr>
          <w:jc w:val="center"/>
        </w:trPr>
        <w:tc>
          <w:tcPr>
            <w:tcW w:w="2597" w:type="dxa"/>
          </w:tcPr>
          <w:p w14:paraId="1ADB6AF9" w14:textId="77777777" w:rsidR="00281EA1" w:rsidRPr="00922430" w:rsidRDefault="00281EA1" w:rsidP="00281EA1">
            <w:pPr>
              <w:ind w:firstLine="0"/>
              <w:jc w:val="center"/>
              <w:rPr>
                <w:rFonts w:cs="Times New Roman"/>
              </w:rPr>
            </w:pPr>
            <w:r w:rsidRPr="00922430">
              <w:rPr>
                <w:rFonts w:cs="Times New Roman"/>
              </w:rPr>
              <w:t>1-3 meter</w:t>
            </w:r>
          </w:p>
        </w:tc>
        <w:tc>
          <w:tcPr>
            <w:tcW w:w="1446" w:type="dxa"/>
          </w:tcPr>
          <w:p w14:paraId="6EA38867" w14:textId="3569D261" w:rsidR="00281EA1" w:rsidRPr="00922430" w:rsidRDefault="00011091" w:rsidP="00281EA1">
            <w:pPr>
              <w:ind w:firstLine="0"/>
              <w:jc w:val="center"/>
              <w:rPr>
                <w:rFonts w:cs="Times New Roman"/>
              </w:rPr>
            </w:pPr>
            <w:r w:rsidRPr="00922430">
              <w:rPr>
                <w:rFonts w:cs="Times New Roman"/>
              </w:rPr>
              <w:t>5</w:t>
            </w:r>
            <w:r w:rsidR="00922430" w:rsidRPr="00922430">
              <w:rPr>
                <w:rFonts w:cs="Times New Roman"/>
              </w:rPr>
              <w:t>0</w:t>
            </w:r>
            <w:r w:rsidRPr="00922430">
              <w:rPr>
                <w:rFonts w:cs="Times New Roman"/>
              </w:rPr>
              <w:t>.</w:t>
            </w:r>
            <w:r w:rsidR="00922430" w:rsidRPr="00922430">
              <w:rPr>
                <w:rFonts w:cs="Times New Roman"/>
              </w:rPr>
              <w:t>3</w:t>
            </w:r>
          </w:p>
        </w:tc>
        <w:tc>
          <w:tcPr>
            <w:tcW w:w="1954" w:type="dxa"/>
          </w:tcPr>
          <w:p w14:paraId="12B4CF3B" w14:textId="08A858F9" w:rsidR="00281EA1" w:rsidRPr="00922430" w:rsidRDefault="00281EA1" w:rsidP="00281EA1">
            <w:pPr>
              <w:ind w:firstLine="0"/>
              <w:jc w:val="center"/>
              <w:rPr>
                <w:rFonts w:cs="Times New Roman"/>
              </w:rPr>
            </w:pPr>
            <w:r w:rsidRPr="00922430">
              <w:rPr>
                <w:rFonts w:cs="Times New Roman"/>
              </w:rPr>
              <w:t>3</w:t>
            </w:r>
            <w:r w:rsidR="00922430" w:rsidRPr="00922430">
              <w:rPr>
                <w:rFonts w:cs="Times New Roman"/>
              </w:rPr>
              <w:t>4.3</w:t>
            </w:r>
          </w:p>
        </w:tc>
      </w:tr>
      <w:tr w:rsidR="00D679A5" w:rsidRPr="00D679A5" w14:paraId="4415E90D" w14:textId="77777777" w:rsidTr="00281EA1">
        <w:trPr>
          <w:jc w:val="center"/>
        </w:trPr>
        <w:tc>
          <w:tcPr>
            <w:tcW w:w="2597" w:type="dxa"/>
          </w:tcPr>
          <w:p w14:paraId="44D7C7D5" w14:textId="77777777" w:rsidR="00281EA1" w:rsidRPr="00922430" w:rsidRDefault="00281EA1" w:rsidP="00281EA1">
            <w:pPr>
              <w:ind w:firstLine="0"/>
              <w:jc w:val="center"/>
              <w:rPr>
                <w:rFonts w:cs="Times New Roman"/>
              </w:rPr>
            </w:pPr>
            <w:r w:rsidRPr="00922430">
              <w:rPr>
                <w:rFonts w:cs="Times New Roman"/>
              </w:rPr>
              <w:t>3-5 meter</w:t>
            </w:r>
          </w:p>
        </w:tc>
        <w:tc>
          <w:tcPr>
            <w:tcW w:w="1446" w:type="dxa"/>
          </w:tcPr>
          <w:p w14:paraId="2519FCE3" w14:textId="13C9844B" w:rsidR="00281EA1" w:rsidRPr="00922430" w:rsidRDefault="00922430" w:rsidP="00281EA1">
            <w:pPr>
              <w:ind w:firstLine="0"/>
              <w:jc w:val="center"/>
              <w:rPr>
                <w:rFonts w:cs="Times New Roman"/>
              </w:rPr>
            </w:pPr>
            <w:r w:rsidRPr="00922430">
              <w:rPr>
                <w:rFonts w:cs="Times New Roman"/>
              </w:rPr>
              <w:t>18</w:t>
            </w:r>
            <w:r w:rsidR="00011091" w:rsidRPr="00922430">
              <w:rPr>
                <w:rFonts w:cs="Times New Roman"/>
              </w:rPr>
              <w:t>.</w:t>
            </w:r>
            <w:r w:rsidRPr="00922430">
              <w:rPr>
                <w:rFonts w:cs="Times New Roman"/>
              </w:rPr>
              <w:t>3</w:t>
            </w:r>
          </w:p>
        </w:tc>
        <w:tc>
          <w:tcPr>
            <w:tcW w:w="1954" w:type="dxa"/>
          </w:tcPr>
          <w:p w14:paraId="71076761" w14:textId="5F329D63" w:rsidR="00281EA1" w:rsidRPr="00922430" w:rsidRDefault="00011091" w:rsidP="00281EA1">
            <w:pPr>
              <w:ind w:firstLine="0"/>
              <w:jc w:val="center"/>
              <w:rPr>
                <w:rFonts w:cs="Times New Roman"/>
              </w:rPr>
            </w:pPr>
            <w:r w:rsidRPr="00922430">
              <w:rPr>
                <w:rFonts w:cs="Times New Roman"/>
              </w:rPr>
              <w:t>2</w:t>
            </w:r>
            <w:r w:rsidR="00922430" w:rsidRPr="00922430">
              <w:rPr>
                <w:rFonts w:cs="Times New Roman"/>
              </w:rPr>
              <w:t>2.8</w:t>
            </w:r>
          </w:p>
        </w:tc>
      </w:tr>
      <w:tr w:rsidR="00D679A5" w:rsidRPr="00D679A5" w14:paraId="7E06C610" w14:textId="77777777" w:rsidTr="00281EA1">
        <w:trPr>
          <w:jc w:val="center"/>
        </w:trPr>
        <w:tc>
          <w:tcPr>
            <w:tcW w:w="2597" w:type="dxa"/>
            <w:tcBorders>
              <w:bottom w:val="single" w:sz="4" w:space="0" w:color="auto"/>
            </w:tcBorders>
          </w:tcPr>
          <w:p w14:paraId="179A7875" w14:textId="5C00B1A4" w:rsidR="00281EA1" w:rsidRPr="00922430" w:rsidRDefault="001A3BFA" w:rsidP="00281EA1">
            <w:pPr>
              <w:ind w:firstLine="0"/>
              <w:jc w:val="center"/>
              <w:rPr>
                <w:rFonts w:cs="Times New Roman"/>
              </w:rPr>
            </w:pPr>
            <w:r w:rsidRPr="00922430">
              <w:rPr>
                <w:rFonts w:cs="Times New Roman"/>
              </w:rPr>
              <w:t>Ingen info</w:t>
            </w:r>
            <w:r w:rsidR="001E22A5" w:rsidRPr="00922430">
              <w:rPr>
                <w:rFonts w:cs="Times New Roman"/>
              </w:rPr>
              <w:t>*</w:t>
            </w:r>
          </w:p>
        </w:tc>
        <w:tc>
          <w:tcPr>
            <w:tcW w:w="1446" w:type="dxa"/>
            <w:tcBorders>
              <w:bottom w:val="single" w:sz="4" w:space="0" w:color="auto"/>
            </w:tcBorders>
          </w:tcPr>
          <w:p w14:paraId="1C0BE717" w14:textId="21FFCD7D" w:rsidR="00281EA1" w:rsidRPr="00922430" w:rsidRDefault="00922430" w:rsidP="00281EA1">
            <w:pPr>
              <w:ind w:firstLine="0"/>
              <w:jc w:val="center"/>
              <w:rPr>
                <w:rFonts w:cs="Times New Roman"/>
              </w:rPr>
            </w:pPr>
            <w:r w:rsidRPr="00922430">
              <w:rPr>
                <w:rFonts w:cs="Times New Roman"/>
              </w:rPr>
              <w:t>21</w:t>
            </w:r>
            <w:r w:rsidR="00011091" w:rsidRPr="00922430">
              <w:rPr>
                <w:rFonts w:cs="Times New Roman"/>
              </w:rPr>
              <w:t>.</w:t>
            </w:r>
            <w:r w:rsidRPr="00922430">
              <w:rPr>
                <w:rFonts w:cs="Times New Roman"/>
              </w:rPr>
              <w:t>8</w:t>
            </w:r>
          </w:p>
        </w:tc>
        <w:tc>
          <w:tcPr>
            <w:tcW w:w="1954" w:type="dxa"/>
            <w:tcBorders>
              <w:bottom w:val="single" w:sz="4" w:space="0" w:color="auto"/>
            </w:tcBorders>
          </w:tcPr>
          <w:p w14:paraId="0FAD14E1" w14:textId="5C941B6B" w:rsidR="00281EA1" w:rsidRPr="00922430" w:rsidRDefault="00011091" w:rsidP="00281EA1">
            <w:pPr>
              <w:ind w:firstLine="0"/>
              <w:jc w:val="center"/>
              <w:rPr>
                <w:rFonts w:cs="Times New Roman"/>
              </w:rPr>
            </w:pPr>
            <w:r w:rsidRPr="00922430">
              <w:rPr>
                <w:rFonts w:cs="Times New Roman"/>
              </w:rPr>
              <w:t>3</w:t>
            </w:r>
            <w:r w:rsidR="00922430" w:rsidRPr="00922430">
              <w:rPr>
                <w:rFonts w:cs="Times New Roman"/>
              </w:rPr>
              <w:t>4.1</w:t>
            </w:r>
          </w:p>
        </w:tc>
      </w:tr>
      <w:tr w:rsidR="00D679A5" w:rsidRPr="00D679A5" w14:paraId="328F7D09" w14:textId="77777777" w:rsidTr="00281EA1">
        <w:trPr>
          <w:jc w:val="center"/>
        </w:trPr>
        <w:tc>
          <w:tcPr>
            <w:tcW w:w="2597" w:type="dxa"/>
            <w:tcBorders>
              <w:top w:val="single" w:sz="4" w:space="0" w:color="auto"/>
              <w:bottom w:val="single" w:sz="4" w:space="0" w:color="auto"/>
            </w:tcBorders>
          </w:tcPr>
          <w:p w14:paraId="64E95B35" w14:textId="77777777" w:rsidR="00281EA1" w:rsidRPr="00922430" w:rsidRDefault="00281EA1" w:rsidP="00281EA1">
            <w:pPr>
              <w:ind w:firstLine="0"/>
              <w:jc w:val="center"/>
              <w:rPr>
                <w:rFonts w:cs="Times New Roman"/>
                <w:i/>
              </w:rPr>
            </w:pPr>
            <w:r w:rsidRPr="00922430">
              <w:rPr>
                <w:rFonts w:cs="Times New Roman"/>
                <w:i/>
              </w:rPr>
              <w:t>Höjd i träskikt</w:t>
            </w:r>
          </w:p>
        </w:tc>
        <w:tc>
          <w:tcPr>
            <w:tcW w:w="1446" w:type="dxa"/>
            <w:tcBorders>
              <w:top w:val="single" w:sz="4" w:space="0" w:color="auto"/>
              <w:bottom w:val="single" w:sz="4" w:space="0" w:color="auto"/>
            </w:tcBorders>
          </w:tcPr>
          <w:p w14:paraId="675CE2C8" w14:textId="77777777" w:rsidR="00281EA1" w:rsidRPr="00922430" w:rsidRDefault="00281EA1" w:rsidP="00281EA1">
            <w:pPr>
              <w:ind w:firstLine="0"/>
              <w:jc w:val="center"/>
              <w:rPr>
                <w:rFonts w:cs="Times New Roman"/>
              </w:rPr>
            </w:pPr>
          </w:p>
        </w:tc>
        <w:tc>
          <w:tcPr>
            <w:tcW w:w="1954" w:type="dxa"/>
            <w:tcBorders>
              <w:top w:val="single" w:sz="4" w:space="0" w:color="auto"/>
              <w:bottom w:val="single" w:sz="4" w:space="0" w:color="auto"/>
            </w:tcBorders>
          </w:tcPr>
          <w:p w14:paraId="71750D63" w14:textId="77777777" w:rsidR="00281EA1" w:rsidRPr="00922430" w:rsidRDefault="00281EA1" w:rsidP="00281EA1">
            <w:pPr>
              <w:ind w:firstLine="0"/>
              <w:jc w:val="center"/>
              <w:rPr>
                <w:rFonts w:cs="Times New Roman"/>
              </w:rPr>
            </w:pPr>
          </w:p>
        </w:tc>
      </w:tr>
      <w:tr w:rsidR="00D679A5" w:rsidRPr="00D679A5" w14:paraId="6C4336C8" w14:textId="77777777" w:rsidTr="00281EA1">
        <w:trPr>
          <w:jc w:val="center"/>
        </w:trPr>
        <w:tc>
          <w:tcPr>
            <w:tcW w:w="2597" w:type="dxa"/>
            <w:tcBorders>
              <w:top w:val="single" w:sz="4" w:space="0" w:color="auto"/>
            </w:tcBorders>
          </w:tcPr>
          <w:p w14:paraId="45BC95AA" w14:textId="77777777" w:rsidR="00281EA1" w:rsidRPr="0004279C" w:rsidRDefault="00281EA1" w:rsidP="00281EA1">
            <w:pPr>
              <w:ind w:firstLine="0"/>
              <w:jc w:val="center"/>
              <w:rPr>
                <w:rFonts w:cs="Times New Roman"/>
              </w:rPr>
            </w:pPr>
            <w:r w:rsidRPr="0004279C">
              <w:rPr>
                <w:rFonts w:cs="Times New Roman"/>
              </w:rPr>
              <w:t>5-10 meter</w:t>
            </w:r>
          </w:p>
        </w:tc>
        <w:tc>
          <w:tcPr>
            <w:tcW w:w="1446" w:type="dxa"/>
            <w:tcBorders>
              <w:top w:val="single" w:sz="4" w:space="0" w:color="auto"/>
            </w:tcBorders>
          </w:tcPr>
          <w:p w14:paraId="6EC67AF7" w14:textId="2A709B57" w:rsidR="00281EA1" w:rsidRPr="0004279C" w:rsidRDefault="0004279C" w:rsidP="001C31F1">
            <w:pPr>
              <w:ind w:firstLine="0"/>
              <w:jc w:val="center"/>
              <w:rPr>
                <w:rFonts w:cs="Times New Roman"/>
              </w:rPr>
            </w:pPr>
            <w:r w:rsidRPr="0004279C">
              <w:rPr>
                <w:rFonts w:cs="Times New Roman"/>
              </w:rPr>
              <w:t>16.9</w:t>
            </w:r>
          </w:p>
        </w:tc>
        <w:tc>
          <w:tcPr>
            <w:tcW w:w="1954" w:type="dxa"/>
            <w:tcBorders>
              <w:top w:val="single" w:sz="4" w:space="0" w:color="auto"/>
            </w:tcBorders>
          </w:tcPr>
          <w:p w14:paraId="4F683843" w14:textId="1946DD28" w:rsidR="00281EA1" w:rsidRPr="0004279C" w:rsidRDefault="0004279C" w:rsidP="001C31F1">
            <w:pPr>
              <w:ind w:firstLine="0"/>
              <w:jc w:val="center"/>
              <w:rPr>
                <w:rFonts w:cs="Times New Roman"/>
              </w:rPr>
            </w:pPr>
            <w:r w:rsidRPr="0004279C">
              <w:rPr>
                <w:rFonts w:cs="Times New Roman"/>
              </w:rPr>
              <w:t>15.7</w:t>
            </w:r>
          </w:p>
        </w:tc>
      </w:tr>
      <w:tr w:rsidR="00D679A5" w:rsidRPr="00D679A5" w14:paraId="7C7F3376" w14:textId="77777777" w:rsidTr="00281EA1">
        <w:trPr>
          <w:jc w:val="center"/>
        </w:trPr>
        <w:tc>
          <w:tcPr>
            <w:tcW w:w="2597" w:type="dxa"/>
          </w:tcPr>
          <w:p w14:paraId="69998BB1" w14:textId="77777777" w:rsidR="00281EA1" w:rsidRPr="0004279C" w:rsidRDefault="00281EA1" w:rsidP="00281EA1">
            <w:pPr>
              <w:ind w:firstLine="0"/>
              <w:jc w:val="center"/>
              <w:rPr>
                <w:rFonts w:cs="Times New Roman"/>
              </w:rPr>
            </w:pPr>
            <w:r w:rsidRPr="0004279C">
              <w:rPr>
                <w:rFonts w:cs="Times New Roman"/>
              </w:rPr>
              <w:t>10-15 meter</w:t>
            </w:r>
          </w:p>
        </w:tc>
        <w:tc>
          <w:tcPr>
            <w:tcW w:w="1446" w:type="dxa"/>
          </w:tcPr>
          <w:p w14:paraId="4290FB03" w14:textId="3C146FB3" w:rsidR="00281EA1" w:rsidRPr="0004279C" w:rsidRDefault="00011091" w:rsidP="00281EA1">
            <w:pPr>
              <w:ind w:firstLine="0"/>
              <w:jc w:val="center"/>
              <w:rPr>
                <w:rFonts w:cs="Times New Roman"/>
              </w:rPr>
            </w:pPr>
            <w:r w:rsidRPr="0004279C">
              <w:rPr>
                <w:rFonts w:cs="Times New Roman"/>
              </w:rPr>
              <w:t>1</w:t>
            </w:r>
            <w:r w:rsidR="0004279C" w:rsidRPr="0004279C">
              <w:rPr>
                <w:rFonts w:cs="Times New Roman"/>
              </w:rPr>
              <w:t>2.2</w:t>
            </w:r>
          </w:p>
        </w:tc>
        <w:tc>
          <w:tcPr>
            <w:tcW w:w="1954" w:type="dxa"/>
          </w:tcPr>
          <w:p w14:paraId="4EFA89A4" w14:textId="451E813E" w:rsidR="00281EA1" w:rsidRPr="0004279C" w:rsidRDefault="001C31F1" w:rsidP="00281EA1">
            <w:pPr>
              <w:ind w:firstLine="0"/>
              <w:jc w:val="center"/>
              <w:rPr>
                <w:rFonts w:cs="Times New Roman"/>
              </w:rPr>
            </w:pPr>
            <w:r w:rsidRPr="0004279C">
              <w:rPr>
                <w:rFonts w:cs="Times New Roman"/>
              </w:rPr>
              <w:t>20.</w:t>
            </w:r>
            <w:r w:rsidR="0004279C" w:rsidRPr="0004279C">
              <w:rPr>
                <w:rFonts w:cs="Times New Roman"/>
              </w:rPr>
              <w:t>1</w:t>
            </w:r>
          </w:p>
        </w:tc>
      </w:tr>
      <w:tr w:rsidR="00D679A5" w:rsidRPr="00D679A5" w14:paraId="59214C38" w14:textId="77777777" w:rsidTr="00281EA1">
        <w:trPr>
          <w:jc w:val="center"/>
        </w:trPr>
        <w:tc>
          <w:tcPr>
            <w:tcW w:w="2597" w:type="dxa"/>
          </w:tcPr>
          <w:p w14:paraId="36E642BC" w14:textId="77777777" w:rsidR="00281EA1" w:rsidRPr="0004279C" w:rsidRDefault="00281EA1" w:rsidP="00281EA1">
            <w:pPr>
              <w:ind w:firstLine="0"/>
              <w:jc w:val="center"/>
              <w:rPr>
                <w:rFonts w:cs="Times New Roman"/>
              </w:rPr>
            </w:pPr>
            <w:r w:rsidRPr="0004279C">
              <w:rPr>
                <w:rFonts w:cs="Times New Roman"/>
              </w:rPr>
              <w:t>15-20 meter</w:t>
            </w:r>
          </w:p>
        </w:tc>
        <w:tc>
          <w:tcPr>
            <w:tcW w:w="1446" w:type="dxa"/>
          </w:tcPr>
          <w:p w14:paraId="3A9AEC5B" w14:textId="72A2D0CE" w:rsidR="00281EA1" w:rsidRPr="0004279C" w:rsidRDefault="00011091" w:rsidP="00281EA1">
            <w:pPr>
              <w:ind w:firstLine="0"/>
              <w:jc w:val="center"/>
              <w:rPr>
                <w:rFonts w:cs="Times New Roman"/>
              </w:rPr>
            </w:pPr>
            <w:r w:rsidRPr="0004279C">
              <w:rPr>
                <w:rFonts w:cs="Times New Roman"/>
              </w:rPr>
              <w:t>1</w:t>
            </w:r>
            <w:r w:rsidR="0004279C" w:rsidRPr="0004279C">
              <w:rPr>
                <w:rFonts w:cs="Times New Roman"/>
              </w:rPr>
              <w:t>3.0</w:t>
            </w:r>
          </w:p>
        </w:tc>
        <w:tc>
          <w:tcPr>
            <w:tcW w:w="1954" w:type="dxa"/>
          </w:tcPr>
          <w:p w14:paraId="646A3287" w14:textId="3F31E158" w:rsidR="00281EA1" w:rsidRPr="0004279C" w:rsidRDefault="001C31F1" w:rsidP="00281EA1">
            <w:pPr>
              <w:ind w:firstLine="0"/>
              <w:jc w:val="center"/>
              <w:rPr>
                <w:rFonts w:cs="Times New Roman"/>
              </w:rPr>
            </w:pPr>
            <w:r w:rsidRPr="0004279C">
              <w:rPr>
                <w:rFonts w:cs="Times New Roman"/>
              </w:rPr>
              <w:t>1</w:t>
            </w:r>
            <w:r w:rsidR="0004279C" w:rsidRPr="0004279C">
              <w:rPr>
                <w:rFonts w:cs="Times New Roman"/>
              </w:rPr>
              <w:t>4.8</w:t>
            </w:r>
          </w:p>
        </w:tc>
      </w:tr>
      <w:tr w:rsidR="00D679A5" w:rsidRPr="00D679A5" w14:paraId="5DDE32C2" w14:textId="77777777" w:rsidTr="00281EA1">
        <w:trPr>
          <w:jc w:val="center"/>
        </w:trPr>
        <w:tc>
          <w:tcPr>
            <w:tcW w:w="2597" w:type="dxa"/>
          </w:tcPr>
          <w:p w14:paraId="6D75DEC0" w14:textId="77777777" w:rsidR="00281EA1" w:rsidRPr="0004279C" w:rsidRDefault="00281EA1" w:rsidP="00281EA1">
            <w:pPr>
              <w:ind w:firstLine="0"/>
              <w:jc w:val="center"/>
              <w:rPr>
                <w:rFonts w:cs="Times New Roman"/>
              </w:rPr>
            </w:pPr>
            <w:r w:rsidRPr="0004279C">
              <w:rPr>
                <w:rFonts w:cs="Times New Roman"/>
              </w:rPr>
              <w:t>20-25 meter</w:t>
            </w:r>
          </w:p>
        </w:tc>
        <w:tc>
          <w:tcPr>
            <w:tcW w:w="1446" w:type="dxa"/>
          </w:tcPr>
          <w:p w14:paraId="5DEF66DB" w14:textId="4B26B8EE" w:rsidR="00281EA1" w:rsidRPr="0004279C" w:rsidRDefault="0004279C" w:rsidP="00281EA1">
            <w:pPr>
              <w:ind w:firstLine="0"/>
              <w:jc w:val="center"/>
              <w:rPr>
                <w:rFonts w:cs="Times New Roman"/>
              </w:rPr>
            </w:pPr>
            <w:r w:rsidRPr="0004279C">
              <w:rPr>
                <w:rFonts w:cs="Times New Roman"/>
              </w:rPr>
              <w:t>4.4</w:t>
            </w:r>
          </w:p>
        </w:tc>
        <w:tc>
          <w:tcPr>
            <w:tcW w:w="1954" w:type="dxa"/>
          </w:tcPr>
          <w:p w14:paraId="4449CA2E" w14:textId="1E132958" w:rsidR="00281EA1" w:rsidRPr="0004279C" w:rsidRDefault="0004279C" w:rsidP="00281EA1">
            <w:pPr>
              <w:ind w:firstLine="0"/>
              <w:jc w:val="center"/>
              <w:rPr>
                <w:rFonts w:cs="Times New Roman"/>
              </w:rPr>
            </w:pPr>
            <w:r w:rsidRPr="0004279C">
              <w:rPr>
                <w:rFonts w:cs="Times New Roman"/>
              </w:rPr>
              <w:t>4</w:t>
            </w:r>
            <w:r w:rsidR="001C31F1" w:rsidRPr="0004279C">
              <w:rPr>
                <w:rFonts w:cs="Times New Roman"/>
              </w:rPr>
              <w:t>.3</w:t>
            </w:r>
          </w:p>
        </w:tc>
      </w:tr>
      <w:tr w:rsidR="00D679A5" w:rsidRPr="00D679A5" w14:paraId="7C920B79" w14:textId="77777777" w:rsidTr="00281EA1">
        <w:trPr>
          <w:jc w:val="center"/>
        </w:trPr>
        <w:tc>
          <w:tcPr>
            <w:tcW w:w="2597" w:type="dxa"/>
          </w:tcPr>
          <w:p w14:paraId="304E1378" w14:textId="77777777" w:rsidR="00281EA1" w:rsidRPr="0004279C" w:rsidRDefault="00281EA1" w:rsidP="00281EA1">
            <w:pPr>
              <w:ind w:firstLine="0"/>
              <w:jc w:val="center"/>
              <w:rPr>
                <w:rFonts w:cs="Times New Roman"/>
              </w:rPr>
            </w:pPr>
            <w:r w:rsidRPr="0004279C">
              <w:rPr>
                <w:rFonts w:cs="Times New Roman"/>
              </w:rPr>
              <w:t>25-30 meter</w:t>
            </w:r>
          </w:p>
        </w:tc>
        <w:tc>
          <w:tcPr>
            <w:tcW w:w="1446" w:type="dxa"/>
          </w:tcPr>
          <w:p w14:paraId="3E4DB803" w14:textId="0F693DD2" w:rsidR="00281EA1" w:rsidRPr="0004279C" w:rsidRDefault="00011091" w:rsidP="00281EA1">
            <w:pPr>
              <w:ind w:firstLine="0"/>
              <w:jc w:val="center"/>
              <w:rPr>
                <w:rFonts w:cs="Times New Roman"/>
              </w:rPr>
            </w:pPr>
            <w:r w:rsidRPr="0004279C">
              <w:rPr>
                <w:rFonts w:cs="Times New Roman"/>
              </w:rPr>
              <w:t>0.</w:t>
            </w:r>
            <w:r w:rsidR="0004279C" w:rsidRPr="0004279C">
              <w:rPr>
                <w:rFonts w:cs="Times New Roman"/>
              </w:rPr>
              <w:t>2</w:t>
            </w:r>
          </w:p>
        </w:tc>
        <w:tc>
          <w:tcPr>
            <w:tcW w:w="1954" w:type="dxa"/>
          </w:tcPr>
          <w:p w14:paraId="469927A0" w14:textId="78667C10" w:rsidR="00281EA1" w:rsidRPr="0004279C" w:rsidRDefault="001C31F1" w:rsidP="00281EA1">
            <w:pPr>
              <w:ind w:firstLine="0"/>
              <w:jc w:val="center"/>
              <w:rPr>
                <w:rFonts w:cs="Times New Roman"/>
              </w:rPr>
            </w:pPr>
            <w:r w:rsidRPr="0004279C">
              <w:rPr>
                <w:rFonts w:cs="Times New Roman"/>
              </w:rPr>
              <w:t>0.3</w:t>
            </w:r>
          </w:p>
        </w:tc>
      </w:tr>
      <w:tr w:rsidR="00D679A5" w:rsidRPr="00D679A5" w14:paraId="54ADBFDD" w14:textId="77777777" w:rsidTr="00011091">
        <w:trPr>
          <w:jc w:val="center"/>
        </w:trPr>
        <w:tc>
          <w:tcPr>
            <w:tcW w:w="2597" w:type="dxa"/>
          </w:tcPr>
          <w:p w14:paraId="09CF25CF" w14:textId="77777777" w:rsidR="00281EA1" w:rsidRPr="0004279C" w:rsidRDefault="00281EA1" w:rsidP="00281EA1">
            <w:pPr>
              <w:ind w:firstLine="0"/>
              <w:jc w:val="center"/>
              <w:rPr>
                <w:rFonts w:cs="Times New Roman"/>
              </w:rPr>
            </w:pPr>
            <w:r w:rsidRPr="0004279C">
              <w:rPr>
                <w:rFonts w:cs="Times New Roman"/>
              </w:rPr>
              <w:t>Över 30 meter</w:t>
            </w:r>
          </w:p>
        </w:tc>
        <w:tc>
          <w:tcPr>
            <w:tcW w:w="1446" w:type="dxa"/>
          </w:tcPr>
          <w:p w14:paraId="6AEA2B9F" w14:textId="26257C77" w:rsidR="00281EA1" w:rsidRPr="0004279C" w:rsidRDefault="0004279C" w:rsidP="00281EA1">
            <w:pPr>
              <w:ind w:firstLine="0"/>
              <w:jc w:val="center"/>
              <w:rPr>
                <w:rFonts w:cs="Times New Roman"/>
              </w:rPr>
            </w:pPr>
            <w:r w:rsidRPr="0004279C">
              <w:rPr>
                <w:rFonts w:cs="Times New Roman"/>
              </w:rPr>
              <w:t>0</w:t>
            </w:r>
          </w:p>
        </w:tc>
        <w:tc>
          <w:tcPr>
            <w:tcW w:w="1954" w:type="dxa"/>
          </w:tcPr>
          <w:p w14:paraId="34986028" w14:textId="5B5FE766" w:rsidR="00281EA1" w:rsidRPr="0004279C" w:rsidRDefault="001C31F1" w:rsidP="00281EA1">
            <w:pPr>
              <w:ind w:firstLine="0"/>
              <w:jc w:val="center"/>
              <w:rPr>
                <w:rFonts w:cs="Times New Roman"/>
              </w:rPr>
            </w:pPr>
            <w:r w:rsidRPr="0004279C">
              <w:rPr>
                <w:rFonts w:cs="Times New Roman"/>
              </w:rPr>
              <w:t>0</w:t>
            </w:r>
          </w:p>
        </w:tc>
      </w:tr>
      <w:tr w:rsidR="00D679A5" w:rsidRPr="00D679A5" w14:paraId="05BDCBD8" w14:textId="77777777" w:rsidTr="001C31F1">
        <w:trPr>
          <w:jc w:val="center"/>
        </w:trPr>
        <w:tc>
          <w:tcPr>
            <w:tcW w:w="2597" w:type="dxa"/>
          </w:tcPr>
          <w:p w14:paraId="035B9795" w14:textId="6793F73A" w:rsidR="00011091" w:rsidRPr="0004279C" w:rsidRDefault="001A3BFA" w:rsidP="00281EA1">
            <w:pPr>
              <w:ind w:firstLine="0"/>
              <w:jc w:val="center"/>
              <w:rPr>
                <w:rFonts w:cs="Times New Roman"/>
              </w:rPr>
            </w:pPr>
            <w:r w:rsidRPr="0004279C">
              <w:rPr>
                <w:rFonts w:cs="Times New Roman"/>
              </w:rPr>
              <w:t>Ingen info</w:t>
            </w:r>
            <w:r w:rsidR="00DE3982" w:rsidRPr="0004279C">
              <w:rPr>
                <w:rFonts w:cs="Times New Roman"/>
              </w:rPr>
              <w:t>*</w:t>
            </w:r>
            <w:r w:rsidR="001E22A5" w:rsidRPr="0004279C">
              <w:rPr>
                <w:rFonts w:cs="Times New Roman"/>
              </w:rPr>
              <w:t>*</w:t>
            </w:r>
          </w:p>
        </w:tc>
        <w:tc>
          <w:tcPr>
            <w:tcW w:w="1446" w:type="dxa"/>
          </w:tcPr>
          <w:p w14:paraId="6BD2D4D1" w14:textId="4A35D268" w:rsidR="00011091" w:rsidRPr="0004279C" w:rsidRDefault="0004279C" w:rsidP="001C31F1">
            <w:pPr>
              <w:ind w:firstLine="0"/>
              <w:jc w:val="center"/>
              <w:rPr>
                <w:rFonts w:cs="Times New Roman"/>
              </w:rPr>
            </w:pPr>
            <w:r w:rsidRPr="0004279C">
              <w:rPr>
                <w:rFonts w:cs="Times New Roman"/>
              </w:rPr>
              <w:t>39.3</w:t>
            </w:r>
          </w:p>
        </w:tc>
        <w:tc>
          <w:tcPr>
            <w:tcW w:w="1954" w:type="dxa"/>
          </w:tcPr>
          <w:p w14:paraId="123B3DC8" w14:textId="24665307" w:rsidR="00011091" w:rsidRPr="0004279C" w:rsidRDefault="001C31F1" w:rsidP="00281EA1">
            <w:pPr>
              <w:ind w:firstLine="0"/>
              <w:jc w:val="center"/>
              <w:rPr>
                <w:rFonts w:cs="Times New Roman"/>
              </w:rPr>
            </w:pPr>
            <w:r w:rsidRPr="0004279C">
              <w:rPr>
                <w:rFonts w:cs="Times New Roman"/>
              </w:rPr>
              <w:t>25.</w:t>
            </w:r>
            <w:r w:rsidR="0004279C" w:rsidRPr="0004279C">
              <w:rPr>
                <w:rFonts w:cs="Times New Roman"/>
              </w:rPr>
              <w:t>0</w:t>
            </w:r>
          </w:p>
        </w:tc>
      </w:tr>
      <w:tr w:rsidR="00D679A5" w:rsidRPr="00D679A5" w14:paraId="651F1439" w14:textId="77777777" w:rsidTr="00281EA1">
        <w:trPr>
          <w:jc w:val="center"/>
        </w:trPr>
        <w:tc>
          <w:tcPr>
            <w:tcW w:w="2597" w:type="dxa"/>
            <w:tcBorders>
              <w:bottom w:val="single" w:sz="18" w:space="0" w:color="auto"/>
            </w:tcBorders>
          </w:tcPr>
          <w:p w14:paraId="7C9AFEEF" w14:textId="5E1B44AB" w:rsidR="001C31F1" w:rsidRPr="0004279C" w:rsidRDefault="001C31F1" w:rsidP="00281EA1">
            <w:pPr>
              <w:ind w:firstLine="0"/>
              <w:jc w:val="center"/>
              <w:rPr>
                <w:rFonts w:cs="Times New Roman"/>
              </w:rPr>
            </w:pPr>
            <w:r w:rsidRPr="0004279C">
              <w:rPr>
                <w:rFonts w:cs="Times New Roman"/>
              </w:rPr>
              <w:t>Brandområde</w:t>
            </w:r>
          </w:p>
        </w:tc>
        <w:tc>
          <w:tcPr>
            <w:tcW w:w="1446" w:type="dxa"/>
            <w:tcBorders>
              <w:bottom w:val="single" w:sz="18" w:space="0" w:color="auto"/>
            </w:tcBorders>
          </w:tcPr>
          <w:p w14:paraId="6133208A" w14:textId="58E33597" w:rsidR="001C31F1" w:rsidRPr="0004279C" w:rsidRDefault="001C31F1" w:rsidP="001C31F1">
            <w:pPr>
              <w:ind w:firstLine="0"/>
              <w:jc w:val="center"/>
              <w:rPr>
                <w:rFonts w:cs="Times New Roman"/>
              </w:rPr>
            </w:pPr>
            <w:r w:rsidRPr="0004279C">
              <w:rPr>
                <w:rFonts w:cs="Times New Roman"/>
              </w:rPr>
              <w:t>1</w:t>
            </w:r>
            <w:r w:rsidR="0004279C" w:rsidRPr="0004279C">
              <w:rPr>
                <w:rFonts w:cs="Times New Roman"/>
              </w:rPr>
              <w:t>4</w:t>
            </w:r>
            <w:r w:rsidRPr="0004279C">
              <w:rPr>
                <w:rFonts w:cs="Times New Roman"/>
              </w:rPr>
              <w:t>.0</w:t>
            </w:r>
          </w:p>
        </w:tc>
        <w:tc>
          <w:tcPr>
            <w:tcW w:w="1954" w:type="dxa"/>
            <w:tcBorders>
              <w:bottom w:val="single" w:sz="18" w:space="0" w:color="auto"/>
            </w:tcBorders>
          </w:tcPr>
          <w:p w14:paraId="017448F2" w14:textId="19B611B0" w:rsidR="001C31F1" w:rsidRPr="0004279C" w:rsidRDefault="001C31F1" w:rsidP="00281EA1">
            <w:pPr>
              <w:ind w:firstLine="0"/>
              <w:jc w:val="center"/>
              <w:rPr>
                <w:rFonts w:cs="Times New Roman"/>
              </w:rPr>
            </w:pPr>
            <w:r w:rsidRPr="0004279C">
              <w:rPr>
                <w:rFonts w:cs="Times New Roman"/>
              </w:rPr>
              <w:t>1</w:t>
            </w:r>
            <w:r w:rsidR="0004279C" w:rsidRPr="0004279C">
              <w:rPr>
                <w:rFonts w:cs="Times New Roman"/>
              </w:rPr>
              <w:t>9</w:t>
            </w:r>
            <w:r w:rsidRPr="0004279C">
              <w:rPr>
                <w:rFonts w:cs="Times New Roman"/>
              </w:rPr>
              <w:t>.</w:t>
            </w:r>
            <w:r w:rsidR="0004279C" w:rsidRPr="0004279C">
              <w:rPr>
                <w:rFonts w:cs="Times New Roman"/>
              </w:rPr>
              <w:t>7</w:t>
            </w:r>
          </w:p>
        </w:tc>
      </w:tr>
    </w:tbl>
    <w:p w14:paraId="7884B8FB" w14:textId="05E9F576" w:rsidR="001E22A5" w:rsidRPr="0004279C" w:rsidRDefault="001E22A5" w:rsidP="00281EA1">
      <w:pPr>
        <w:ind w:firstLine="0"/>
        <w:rPr>
          <w:rFonts w:cs="Times New Roman"/>
          <w:noProof/>
          <w:sz w:val="18"/>
          <w:szCs w:val="18"/>
          <w:lang w:eastAsia="sv-SE"/>
        </w:rPr>
      </w:pPr>
      <w:r w:rsidRPr="0004279C">
        <w:rPr>
          <w:rFonts w:cs="Times New Roman"/>
          <w:noProof/>
          <w:sz w:val="18"/>
          <w:szCs w:val="18"/>
          <w:lang w:eastAsia="sv-SE"/>
        </w:rPr>
        <w:t xml:space="preserve">*diverse olika skogstyper varav </w:t>
      </w:r>
      <w:r w:rsidR="00922430" w:rsidRPr="0004279C">
        <w:rPr>
          <w:rFonts w:cs="Times New Roman"/>
          <w:noProof/>
          <w:sz w:val="18"/>
          <w:szCs w:val="18"/>
          <w:lang w:eastAsia="sv-SE"/>
        </w:rPr>
        <w:t xml:space="preserve">42% </w:t>
      </w:r>
      <w:r w:rsidRPr="0004279C">
        <w:rPr>
          <w:rFonts w:cs="Times New Roman"/>
          <w:noProof/>
          <w:sz w:val="18"/>
          <w:szCs w:val="18"/>
          <w:lang w:eastAsia="sv-SE"/>
        </w:rPr>
        <w:t>ungskog</w:t>
      </w:r>
    </w:p>
    <w:p w14:paraId="28A65941" w14:textId="001DAC7C" w:rsidR="00281EA1" w:rsidRPr="0004279C" w:rsidRDefault="00DE3982" w:rsidP="00281EA1">
      <w:pPr>
        <w:ind w:firstLine="0"/>
        <w:rPr>
          <w:rFonts w:cs="Times New Roman"/>
          <w:noProof/>
          <w:sz w:val="18"/>
          <w:szCs w:val="18"/>
          <w:lang w:eastAsia="sv-SE"/>
        </w:rPr>
      </w:pPr>
      <w:r w:rsidRPr="0004279C">
        <w:rPr>
          <w:rFonts w:cs="Times New Roman"/>
          <w:noProof/>
          <w:sz w:val="18"/>
          <w:szCs w:val="18"/>
          <w:lang w:eastAsia="sv-SE"/>
        </w:rPr>
        <w:t>*</w:t>
      </w:r>
      <w:r w:rsidR="001E22A5" w:rsidRPr="0004279C">
        <w:rPr>
          <w:rFonts w:cs="Times New Roman"/>
          <w:noProof/>
          <w:sz w:val="18"/>
          <w:szCs w:val="18"/>
          <w:lang w:eastAsia="sv-SE"/>
        </w:rPr>
        <w:t>*</w:t>
      </w:r>
      <w:r w:rsidRPr="0004279C">
        <w:rPr>
          <w:rFonts w:cs="Times New Roman"/>
          <w:noProof/>
          <w:sz w:val="18"/>
          <w:szCs w:val="18"/>
          <w:lang w:eastAsia="sv-SE"/>
        </w:rPr>
        <w:t xml:space="preserve">varav </w:t>
      </w:r>
      <w:r w:rsidR="0004279C" w:rsidRPr="0004279C">
        <w:rPr>
          <w:rFonts w:cs="Times New Roman"/>
          <w:noProof/>
          <w:sz w:val="18"/>
          <w:szCs w:val="18"/>
          <w:lang w:eastAsia="sv-SE"/>
        </w:rPr>
        <w:t>mer än 88</w:t>
      </w:r>
      <w:r w:rsidRPr="0004279C">
        <w:rPr>
          <w:rFonts w:cs="Times New Roman"/>
          <w:noProof/>
          <w:sz w:val="18"/>
          <w:szCs w:val="18"/>
          <w:lang w:eastAsia="sv-SE"/>
        </w:rPr>
        <w:t xml:space="preserve">% av positioner i ungskog </w:t>
      </w:r>
      <w:r w:rsidR="00185AE0" w:rsidRPr="0004279C">
        <w:rPr>
          <w:rFonts w:cs="Times New Roman"/>
          <w:noProof/>
          <w:sz w:val="18"/>
          <w:szCs w:val="18"/>
          <w:lang w:eastAsia="sv-SE"/>
        </w:rPr>
        <w:t xml:space="preserve">som har mindre än </w:t>
      </w:r>
      <w:r w:rsidRPr="0004279C">
        <w:rPr>
          <w:rFonts w:cs="Times New Roman"/>
          <w:noProof/>
          <w:sz w:val="18"/>
          <w:szCs w:val="18"/>
          <w:lang w:eastAsia="sv-SE"/>
        </w:rPr>
        <w:t xml:space="preserve">5 meter </w:t>
      </w:r>
      <w:r w:rsidR="00185AE0" w:rsidRPr="0004279C">
        <w:rPr>
          <w:rFonts w:cs="Times New Roman"/>
          <w:noProof/>
          <w:sz w:val="18"/>
          <w:szCs w:val="18"/>
          <w:lang w:eastAsia="sv-SE"/>
        </w:rPr>
        <w:t>träd</w:t>
      </w:r>
      <w:r w:rsidRPr="0004279C">
        <w:rPr>
          <w:rFonts w:cs="Times New Roman"/>
          <w:noProof/>
          <w:sz w:val="18"/>
          <w:szCs w:val="18"/>
          <w:lang w:eastAsia="sv-SE"/>
        </w:rPr>
        <w:t>höjd</w:t>
      </w:r>
    </w:p>
    <w:p w14:paraId="7AB45E4F" w14:textId="77777777" w:rsidR="00DE3982" w:rsidRPr="00D679A5" w:rsidRDefault="00DE3982" w:rsidP="00281EA1">
      <w:pPr>
        <w:ind w:firstLine="0"/>
        <w:rPr>
          <w:rFonts w:cs="Times New Roman"/>
          <w:noProof/>
          <w:color w:val="FF0000"/>
          <w:lang w:eastAsia="sv-SE"/>
        </w:rPr>
      </w:pPr>
    </w:p>
    <w:p w14:paraId="10BACF88" w14:textId="5B5937DA" w:rsidR="00281EA1" w:rsidRDefault="00281EA1" w:rsidP="00281EA1">
      <w:pPr>
        <w:ind w:firstLine="0"/>
        <w:rPr>
          <w:rFonts w:cs="Times New Roman"/>
          <w:noProof/>
          <w:lang w:eastAsia="sv-SE"/>
        </w:rPr>
      </w:pPr>
      <w:r w:rsidRPr="0004279C">
        <w:rPr>
          <w:rFonts w:cs="Times New Roman"/>
          <w:noProof/>
          <w:lang w:eastAsia="sv-SE"/>
        </w:rPr>
        <w:t xml:space="preserve">Hjortdjur som älg har en varierad kost över året där tall och bärris är stapelföda (Spitzer </w:t>
      </w:r>
      <w:r w:rsidR="005A64D0">
        <w:rPr>
          <w:rFonts w:cs="Times New Roman"/>
          <w:noProof/>
          <w:lang w:eastAsia="sv-SE"/>
        </w:rPr>
        <w:t xml:space="preserve">2019, Spitzer </w:t>
      </w:r>
      <w:r w:rsidRPr="0004279C">
        <w:rPr>
          <w:rFonts w:cs="Times New Roman"/>
          <w:noProof/>
          <w:lang w:eastAsia="sv-SE"/>
        </w:rPr>
        <w:t>m fl. 2020). E</w:t>
      </w:r>
      <w:r w:rsidRPr="0004279C">
        <w:rPr>
          <w:rFonts w:cs="Times New Roman"/>
        </w:rPr>
        <w:t>n varierad kost, med stort intag av lövsly och tillgång till markvegetation, ger älgar i god kondition och höga kalvvikter,</w:t>
      </w:r>
      <w:r w:rsidRPr="0004279C">
        <w:rPr>
          <w:rFonts w:cs="Times New Roman"/>
          <w:noProof/>
          <w:lang w:eastAsia="sv-SE"/>
        </w:rPr>
        <w:t xml:space="preserve"> vilket studier från södra Sverige har visat (Felton m fl. 2020). Under vintern dominerar kvistbetet. Älgar kan då orsaka betydande skador i ungskog som tallplanteringar. Högre tillgång till tall- och lövbete (RASE arter som rönn, asp, salix och ek) på landskapsnivå kan dock minska betesskador på produktionsskog (Felton m fl. 2022). Kortare avverkningsintervaller kan försämra tillgång till bärris eftersom det tar flera decennier tills bärriset har återhämtat sig (Hedwall et al. 2012, Peterson m fl. 2019). Ett centralt mål i svensk klövviltförvaltning är anpassaning till ekosystemets förutsättningar som kräver att regionala hjortpopulationer och </w:t>
      </w:r>
      <w:r w:rsidRPr="0004279C">
        <w:rPr>
          <w:rFonts w:cs="Times New Roman"/>
          <w:noProof/>
          <w:lang w:eastAsia="sv-SE"/>
        </w:rPr>
        <w:lastRenderedPageBreak/>
        <w:t xml:space="preserve">fodertillgång är balanserade (www.naturvardsverket.se). I flerartssystem som i södra Sverige med älg och andra hjortdjur kan det vara svårare att hitta en bra balans mellan tätheten och betesskador på grund av inom- och mellanartsinteraktioner (Pfeffer m fl. 2021, Spitzer m fl. 2021). Till exempel ser vi att tall utgör en större andel och bärris en mindre andel av älgens kost i områden med hög förekomst av de mindre hjortarterna (rådjur, dovhjort och kronhjort) jämfört med områden där tätheten av de mindre hjortdjuren är lägre (Spitzer m fl. 2021). I norra Sverige påverkar andel tall, älgtäthet och snödjupet betesskador på tallungskog (Pfeffer m fl. 2021). </w:t>
      </w:r>
      <w:r w:rsidR="00452145">
        <w:rPr>
          <w:rFonts w:cs="Times New Roman"/>
          <w:noProof/>
          <w:lang w:eastAsia="sv-SE"/>
        </w:rPr>
        <w:t>Ett färskt masterarbete som tittade på älgarnas val av skogar med olika inslag av contorta i relation till vanlig tallskog och andra skogstyper visar att unga contorta-skogar (till exempel med 20-40% andel av contorta och under 5 meters höjd) är skogar som väljs i stor sett året om mer än tallskog (Bo</w:t>
      </w:r>
      <w:r w:rsidR="00BD743A">
        <w:rPr>
          <w:rFonts w:cs="Times New Roman"/>
          <w:noProof/>
          <w:lang w:eastAsia="sv-SE"/>
        </w:rPr>
        <w:t>d</w:t>
      </w:r>
      <w:r w:rsidR="00452145">
        <w:rPr>
          <w:rFonts w:cs="Times New Roman"/>
          <w:noProof/>
          <w:lang w:eastAsia="sv-SE"/>
        </w:rPr>
        <w:t xml:space="preserve">lund 2025) – vilket är ett annat beteende än vad man har sett hos </w:t>
      </w:r>
      <w:r w:rsidR="00BD743A">
        <w:rPr>
          <w:rFonts w:cs="Times New Roman"/>
          <w:noProof/>
          <w:lang w:eastAsia="sv-SE"/>
        </w:rPr>
        <w:t xml:space="preserve">semi-domesticerad </w:t>
      </w:r>
      <w:r w:rsidR="00452145">
        <w:rPr>
          <w:rFonts w:cs="Times New Roman"/>
          <w:noProof/>
          <w:lang w:eastAsia="sv-SE"/>
        </w:rPr>
        <w:t>ren</w:t>
      </w:r>
      <w:r w:rsidR="00BD743A">
        <w:rPr>
          <w:rFonts w:cs="Times New Roman"/>
          <w:noProof/>
          <w:lang w:eastAsia="sv-SE"/>
        </w:rPr>
        <w:t xml:space="preserve"> i Sverige (</w:t>
      </w:r>
      <w:r w:rsidR="00BD743A" w:rsidRPr="00BD743A">
        <w:rPr>
          <w:rFonts w:cs="Times New Roman"/>
          <w:i/>
          <w:iCs/>
          <w:noProof/>
          <w:lang w:eastAsia="sv-SE"/>
        </w:rPr>
        <w:t>Ragnifer tarandus</w:t>
      </w:r>
      <w:r w:rsidR="00BD743A">
        <w:rPr>
          <w:rFonts w:cs="Times New Roman"/>
          <w:noProof/>
          <w:lang w:eastAsia="sv-SE"/>
        </w:rPr>
        <w:t>,</w:t>
      </w:r>
      <w:r w:rsidR="00452145">
        <w:rPr>
          <w:rFonts w:cs="Times New Roman"/>
          <w:noProof/>
          <w:lang w:eastAsia="sv-SE"/>
        </w:rPr>
        <w:t xml:space="preserve"> Horstkotte m fl. 2023). </w:t>
      </w:r>
      <w:r w:rsidR="00BD743A">
        <w:rPr>
          <w:rFonts w:cs="Times New Roman"/>
          <w:noProof/>
          <w:lang w:eastAsia="sv-SE"/>
        </w:rPr>
        <w:t>Resultat från forskning som berör olika klövviltarter visar att e</w:t>
      </w:r>
      <w:r w:rsidRPr="0004279C">
        <w:rPr>
          <w:rFonts w:cs="Times New Roman"/>
          <w:noProof/>
          <w:lang w:eastAsia="sv-SE"/>
        </w:rPr>
        <w:t>n viltförvaltning med syfte på att minska betesskador behöver ta hänsyn till hela klövviltsamhället som förekommer i ett område. Institutionen för vilt, fisk och miljö (VFM) har sammanställ</w:t>
      </w:r>
      <w:r w:rsidR="004F1DC5" w:rsidRPr="0004279C">
        <w:rPr>
          <w:rFonts w:cs="Times New Roman"/>
          <w:noProof/>
          <w:lang w:eastAsia="sv-SE"/>
        </w:rPr>
        <w:t>t</w:t>
      </w:r>
      <w:r w:rsidRPr="0004279C">
        <w:rPr>
          <w:rFonts w:cs="Times New Roman"/>
          <w:noProof/>
          <w:lang w:eastAsia="sv-SE"/>
        </w:rPr>
        <w:t xml:space="preserve"> resultat från aktuell forskning kring klövvilt som uppdateras löpande och ger möjlighet att fördjupa sig i olika frågor som berör bland annat olika aspekter av älgarnas ekologi, fysiologi och kost  i olika områden i Sverige. En omfattade sammanställning av forskningsresultat som är relevan</w:t>
      </w:r>
      <w:r w:rsidR="004F1DC5" w:rsidRPr="0004279C">
        <w:rPr>
          <w:rFonts w:cs="Times New Roman"/>
          <w:noProof/>
          <w:lang w:eastAsia="sv-SE"/>
        </w:rPr>
        <w:t>t</w:t>
      </w:r>
      <w:r w:rsidRPr="0004279C">
        <w:rPr>
          <w:rFonts w:cs="Times New Roman"/>
          <w:noProof/>
          <w:lang w:eastAsia="sv-SE"/>
        </w:rPr>
        <w:t xml:space="preserve">a för älgförvaltning finns </w:t>
      </w:r>
      <w:r w:rsidR="0094409A" w:rsidRPr="0004279C">
        <w:rPr>
          <w:rFonts w:cs="Times New Roman"/>
          <w:noProof/>
          <w:lang w:eastAsia="sv-SE"/>
        </w:rPr>
        <w:t>i</w:t>
      </w:r>
      <w:r w:rsidRPr="0004279C">
        <w:rPr>
          <w:rFonts w:cs="Times New Roman"/>
          <w:noProof/>
          <w:lang w:eastAsia="sv-SE"/>
        </w:rPr>
        <w:t xml:space="preserve"> rapport</w:t>
      </w:r>
      <w:r w:rsidR="0094409A" w:rsidRPr="0004279C">
        <w:rPr>
          <w:rFonts w:cs="Times New Roman"/>
          <w:noProof/>
          <w:lang w:eastAsia="sv-SE"/>
        </w:rPr>
        <w:t>en</w:t>
      </w:r>
      <w:r w:rsidRPr="0004279C">
        <w:rPr>
          <w:rFonts w:cs="Times New Roman"/>
          <w:noProof/>
          <w:lang w:eastAsia="sv-SE"/>
        </w:rPr>
        <w:t xml:space="preserve"> från Naturvårdsverket där forskningsprogrammen ’Inte bara älg’ och ’Gover</w:t>
      </w:r>
      <w:r w:rsidR="00032346">
        <w:rPr>
          <w:rFonts w:cs="Times New Roman"/>
          <w:noProof/>
          <w:lang w:eastAsia="sv-SE"/>
        </w:rPr>
        <w:t>n</w:t>
      </w:r>
      <w:r w:rsidRPr="0004279C">
        <w:rPr>
          <w:rFonts w:cs="Times New Roman"/>
          <w:noProof/>
          <w:lang w:eastAsia="sv-SE"/>
        </w:rPr>
        <w:t>ance’ redovisar nya rön inom klövviltforskning i Sverige (</w:t>
      </w:r>
      <w:hyperlink r:id="rId32" w:history="1">
        <w:r w:rsidRPr="0004279C">
          <w:rPr>
            <w:rStyle w:val="Hyperlnk"/>
            <w:rFonts w:cs="Times New Roman"/>
            <w:noProof/>
            <w:color w:val="auto"/>
            <w:lang w:eastAsia="sv-SE"/>
          </w:rPr>
          <w:t>https://www.naturvardsverket.se/om-oss/publikationer/7100/978-91-620-7108-0/</w:t>
        </w:r>
      </w:hyperlink>
      <w:r w:rsidRPr="0004279C">
        <w:rPr>
          <w:rFonts w:cs="Times New Roman"/>
          <w:noProof/>
          <w:lang w:eastAsia="sv-SE"/>
        </w:rPr>
        <w:t xml:space="preserve">). </w:t>
      </w:r>
      <w:r w:rsidR="0094409A" w:rsidRPr="0004279C">
        <w:rPr>
          <w:rFonts w:cs="Times New Roman"/>
          <w:noProof/>
          <w:lang w:eastAsia="sv-SE"/>
        </w:rPr>
        <w:t>Inom ramen av övervakningsprogram ’Balanserad klövviltstam’ som finansieras av SLU Skogsskadecentrum m</w:t>
      </w:r>
      <w:r w:rsidR="005134DD" w:rsidRPr="0004279C">
        <w:rPr>
          <w:rFonts w:cs="Times New Roman"/>
          <w:noProof/>
          <w:lang w:eastAsia="sv-SE"/>
        </w:rPr>
        <w:t>ät</w:t>
      </w:r>
      <w:r w:rsidR="0094409A" w:rsidRPr="0004279C">
        <w:rPr>
          <w:rFonts w:cs="Times New Roman"/>
          <w:noProof/>
          <w:lang w:eastAsia="sv-SE"/>
        </w:rPr>
        <w:t>s</w:t>
      </w:r>
      <w:r w:rsidR="005134DD" w:rsidRPr="0004279C">
        <w:rPr>
          <w:rFonts w:cs="Times New Roman"/>
          <w:noProof/>
          <w:lang w:eastAsia="sv-SE"/>
        </w:rPr>
        <w:t xml:space="preserve"> landskapets sammansättning, skogliga variabler, tätheter</w:t>
      </w:r>
      <w:r w:rsidR="0094409A" w:rsidRPr="0004279C">
        <w:rPr>
          <w:rFonts w:cs="Times New Roman"/>
          <w:noProof/>
          <w:lang w:eastAsia="sv-SE"/>
        </w:rPr>
        <w:t xml:space="preserve"> av klövvilt, fodertillgång för klövvilt, samt betestryck på fält-, busk- och trädskikt i olika referensområden mellan Växjö (Kronoberg) och Råneå (Norrbotten</w:t>
      </w:r>
      <w:r w:rsidR="005A64D0">
        <w:rPr>
          <w:rFonts w:cs="Times New Roman"/>
          <w:noProof/>
          <w:lang w:eastAsia="sv-SE"/>
        </w:rPr>
        <w:t xml:space="preserve">, </w:t>
      </w:r>
      <w:r w:rsidR="005A64D0" w:rsidRPr="005A64D0">
        <w:rPr>
          <w:rFonts w:cs="Times New Roman"/>
          <w:noProof/>
          <w:lang w:eastAsia="sv-SE"/>
        </w:rPr>
        <w:t>https://www.slu.se/om-slu/organisation/centrumbildningar/slu-skogsskadecentrum/miljoanalys/</w:t>
      </w:r>
      <w:r w:rsidR="0094409A" w:rsidRPr="0004279C">
        <w:rPr>
          <w:rFonts w:cs="Times New Roman"/>
          <w:noProof/>
          <w:lang w:eastAsia="sv-SE"/>
        </w:rPr>
        <w:t xml:space="preserve">). Dessa data ska </w:t>
      </w:r>
      <w:r w:rsidR="005134DD" w:rsidRPr="0004279C">
        <w:rPr>
          <w:rFonts w:cs="Times New Roman"/>
          <w:noProof/>
          <w:lang w:eastAsia="sv-SE"/>
        </w:rPr>
        <w:t xml:space="preserve">hjälpa </w:t>
      </w:r>
      <w:r w:rsidR="0094409A" w:rsidRPr="0004279C">
        <w:rPr>
          <w:rFonts w:cs="Times New Roman"/>
          <w:noProof/>
          <w:lang w:eastAsia="sv-SE"/>
        </w:rPr>
        <w:t>att bättre f</w:t>
      </w:r>
      <w:r w:rsidR="005134DD" w:rsidRPr="0004279C">
        <w:rPr>
          <w:rFonts w:cs="Times New Roman"/>
          <w:noProof/>
          <w:lang w:eastAsia="sv-SE"/>
        </w:rPr>
        <w:t xml:space="preserve">örstå relationerna mellan </w:t>
      </w:r>
      <w:r w:rsidR="005134DD" w:rsidRPr="0004279C">
        <w:rPr>
          <w:rFonts w:cs="Times New Roman"/>
          <w:bCs/>
          <w:noProof/>
          <w:lang w:eastAsia="sv-SE"/>
        </w:rPr>
        <w:t>älg- och klövviltpopulationernas</w:t>
      </w:r>
      <w:r w:rsidR="0094409A" w:rsidRPr="0004279C">
        <w:rPr>
          <w:rFonts w:cs="Times New Roman"/>
          <w:bCs/>
          <w:noProof/>
          <w:lang w:eastAsia="sv-SE"/>
        </w:rPr>
        <w:t xml:space="preserve"> täthet, skogliga förhållanden och biotopfaktorer</w:t>
      </w:r>
      <w:r w:rsidR="005134DD" w:rsidRPr="0004279C">
        <w:rPr>
          <w:rFonts w:cs="Times New Roman"/>
          <w:bCs/>
          <w:noProof/>
          <w:lang w:eastAsia="sv-SE"/>
        </w:rPr>
        <w:t xml:space="preserve"> (t ex tillgången/konsumtionen av foder</w:t>
      </w:r>
      <w:r w:rsidR="005134DD" w:rsidRPr="0004279C">
        <w:rPr>
          <w:rFonts w:cs="Times New Roman"/>
          <w:noProof/>
          <w:lang w:eastAsia="sv-SE"/>
        </w:rPr>
        <w:t xml:space="preserve">, betestryck) </w:t>
      </w:r>
      <w:r w:rsidR="005134DD" w:rsidRPr="0004279C">
        <w:rPr>
          <w:rFonts w:cs="Times New Roman"/>
          <w:bCs/>
          <w:noProof/>
          <w:lang w:eastAsia="sv-SE"/>
        </w:rPr>
        <w:t>längs Sveriges miljögradient och ska b</w:t>
      </w:r>
      <w:r w:rsidR="005134DD" w:rsidRPr="0004279C">
        <w:rPr>
          <w:rFonts w:cs="Times New Roman"/>
          <w:noProof/>
          <w:lang w:eastAsia="sv-SE"/>
        </w:rPr>
        <w:t xml:space="preserve">idra till </w:t>
      </w:r>
      <w:r w:rsidR="005134DD" w:rsidRPr="0004279C">
        <w:rPr>
          <w:rFonts w:cs="Times New Roman"/>
          <w:bCs/>
          <w:noProof/>
          <w:lang w:eastAsia="sv-SE"/>
        </w:rPr>
        <w:t>beslutsunderlag</w:t>
      </w:r>
      <w:r w:rsidR="005134DD" w:rsidRPr="0004279C">
        <w:rPr>
          <w:rFonts w:cs="Times New Roman"/>
          <w:noProof/>
          <w:lang w:eastAsia="sv-SE"/>
        </w:rPr>
        <w:t xml:space="preserve"> för en hållbar adaptiv flerartsförvaltning av älg- och klövvilt </w:t>
      </w:r>
      <w:r w:rsidR="0094409A" w:rsidRPr="0004279C">
        <w:rPr>
          <w:rFonts w:cs="Times New Roman"/>
          <w:noProof/>
          <w:lang w:eastAsia="sv-SE"/>
        </w:rPr>
        <w:t>(</w:t>
      </w:r>
      <w:r w:rsidR="005A64D0" w:rsidRPr="005A64D0">
        <w:rPr>
          <w:rFonts w:cs="Times New Roman"/>
          <w:noProof/>
          <w:lang w:eastAsia="sv-SE"/>
        </w:rPr>
        <w:t>https://internt.slu.se/riktat/interna-fakultetssidor/s-fak/algforvaltning/</w:t>
      </w:r>
      <w:r w:rsidR="0094409A" w:rsidRPr="0004279C">
        <w:rPr>
          <w:rFonts w:cs="Times New Roman"/>
          <w:noProof/>
          <w:lang w:eastAsia="sv-SE"/>
        </w:rPr>
        <w:t>)</w:t>
      </w:r>
      <w:r w:rsidR="005134DD" w:rsidRPr="0004279C">
        <w:rPr>
          <w:rFonts w:cs="Times New Roman"/>
          <w:noProof/>
          <w:lang w:eastAsia="sv-SE"/>
        </w:rPr>
        <w:t>.</w:t>
      </w:r>
    </w:p>
    <w:p w14:paraId="6DE41F8B" w14:textId="77777777" w:rsidR="00452145" w:rsidRPr="0004279C" w:rsidRDefault="00452145" w:rsidP="00281EA1">
      <w:pPr>
        <w:ind w:firstLine="0"/>
        <w:rPr>
          <w:rFonts w:cs="Times New Roman"/>
          <w:noProof/>
          <w:lang w:eastAsia="sv-SE"/>
        </w:rPr>
      </w:pPr>
    </w:p>
    <w:p w14:paraId="69B861BB" w14:textId="77777777" w:rsidR="00281EA1" w:rsidRPr="0004279C" w:rsidRDefault="00281EA1" w:rsidP="00281EA1">
      <w:pPr>
        <w:spacing w:line="240" w:lineRule="auto"/>
        <w:ind w:firstLine="0"/>
        <w:rPr>
          <w:rFonts w:ascii="Arial" w:hAnsi="Arial" w:cs="Arial"/>
          <w:sz w:val="18"/>
          <w:szCs w:val="18"/>
        </w:rPr>
      </w:pPr>
    </w:p>
    <w:p w14:paraId="1FA9BD02" w14:textId="267AD03F" w:rsidR="002A7EC3" w:rsidRPr="0090150C" w:rsidRDefault="002A7EC3" w:rsidP="00D43D04">
      <w:pPr>
        <w:pStyle w:val="Rubrik1Heading1"/>
        <w:framePr w:wrap="notBeside" w:hAnchor="page" w:x="2012" w:y="351"/>
        <w:rPr>
          <w:color w:val="auto"/>
        </w:rPr>
      </w:pPr>
      <w:bookmarkStart w:id="24" w:name="_Toc209781415"/>
      <w:r w:rsidRPr="0090150C">
        <w:rPr>
          <w:color w:val="auto"/>
        </w:rPr>
        <w:lastRenderedPageBreak/>
        <w:t>Inventeringar</w:t>
      </w:r>
      <w:bookmarkEnd w:id="24"/>
    </w:p>
    <w:p w14:paraId="33F63AAF" w14:textId="77777777" w:rsidR="008202C0" w:rsidRPr="0090150C" w:rsidRDefault="008202C0" w:rsidP="00D43D04">
      <w:pPr>
        <w:ind w:firstLine="0"/>
        <w:rPr>
          <w:rFonts w:cs="Times New Roman"/>
          <w:noProof/>
          <w:lang w:eastAsia="sv-SE"/>
        </w:rPr>
      </w:pPr>
      <w:bookmarkStart w:id="25" w:name="_Toc536028036"/>
      <w:bookmarkStart w:id="26" w:name="_Toc536028866"/>
      <w:bookmarkStart w:id="27" w:name="_Toc527098945"/>
      <w:bookmarkStart w:id="28" w:name="_Toc527099069"/>
    </w:p>
    <w:p w14:paraId="1DECFB41" w14:textId="740F5902" w:rsidR="00083772" w:rsidRPr="0090150C" w:rsidRDefault="00FB3EFF" w:rsidP="00E0571A">
      <w:pPr>
        <w:ind w:firstLine="357"/>
        <w:rPr>
          <w:rFonts w:cs="Times New Roman"/>
          <w:noProof/>
          <w:lang w:eastAsia="sv-SE"/>
        </w:rPr>
      </w:pPr>
      <w:r w:rsidRPr="0090150C">
        <w:rPr>
          <w:rFonts w:cs="Times New Roman"/>
          <w:noProof/>
          <w:lang w:eastAsia="sv-SE"/>
        </w:rPr>
        <w:t xml:space="preserve">Som vi skrev ovan varierar älgens kost över året där tall och bärris är stapelföda och där </w:t>
      </w:r>
      <w:r w:rsidRPr="0090150C">
        <w:rPr>
          <w:rFonts w:cs="Times New Roman"/>
        </w:rPr>
        <w:t>stort intag av lövsly och tillgång till markvegetation ger älgar i god kondition och höga kalvvikter</w:t>
      </w:r>
      <w:r w:rsidRPr="0090150C">
        <w:rPr>
          <w:rFonts w:cs="Times New Roman"/>
          <w:noProof/>
          <w:lang w:eastAsia="sv-SE"/>
        </w:rPr>
        <w:t xml:space="preserve"> (Felton m fl. 2020, Spitzer m fl. 2019, 2020). </w:t>
      </w:r>
      <w:r w:rsidRPr="0090150C">
        <w:t xml:space="preserve">En skogsbrand medför stora förändringar i tillgängliga foder. Branden återskapar en skog i ett tidigt successionsskede med en rik förekomst av unga skogar med god fodertillgång som gynnar många växtätare. </w:t>
      </w:r>
      <w:r w:rsidR="002612D5" w:rsidRPr="0090150C">
        <w:rPr>
          <w:rFonts w:cs="Times New Roman"/>
          <w:noProof/>
          <w:lang w:eastAsia="sv-SE"/>
        </w:rPr>
        <w:t xml:space="preserve">Idag vet vi </w:t>
      </w:r>
      <w:r w:rsidRPr="0090150C">
        <w:rPr>
          <w:rFonts w:cs="Times New Roman"/>
          <w:noProof/>
          <w:lang w:eastAsia="sv-SE"/>
        </w:rPr>
        <w:t xml:space="preserve">dock </w:t>
      </w:r>
      <w:r w:rsidR="002612D5" w:rsidRPr="0090150C">
        <w:rPr>
          <w:rFonts w:cs="Times New Roman"/>
          <w:noProof/>
          <w:lang w:eastAsia="sv-SE"/>
        </w:rPr>
        <w:t xml:space="preserve">fortfarande lite hur älgar </w:t>
      </w:r>
      <w:r w:rsidR="008410D4" w:rsidRPr="0090150C">
        <w:rPr>
          <w:rFonts w:cs="Times New Roman"/>
          <w:noProof/>
          <w:lang w:eastAsia="sv-SE"/>
        </w:rPr>
        <w:t xml:space="preserve">och annat vilt </w:t>
      </w:r>
      <w:r w:rsidR="002612D5" w:rsidRPr="0090150C">
        <w:rPr>
          <w:rFonts w:cs="Times New Roman"/>
          <w:noProof/>
          <w:lang w:eastAsia="sv-SE"/>
        </w:rPr>
        <w:t xml:space="preserve">i Skandinavien nyttjar </w:t>
      </w:r>
      <w:r w:rsidR="00824664" w:rsidRPr="0090150C">
        <w:rPr>
          <w:rFonts w:cs="Times New Roman"/>
          <w:noProof/>
          <w:lang w:eastAsia="sv-SE"/>
        </w:rPr>
        <w:t xml:space="preserve">större </w:t>
      </w:r>
      <w:r w:rsidR="002612D5" w:rsidRPr="0090150C">
        <w:rPr>
          <w:rFonts w:cs="Times New Roman"/>
          <w:noProof/>
          <w:lang w:eastAsia="sv-SE"/>
        </w:rPr>
        <w:t>brandområden i relation till andra skogsområden som har påverka</w:t>
      </w:r>
      <w:r w:rsidR="00651EE4" w:rsidRPr="0090150C">
        <w:rPr>
          <w:rFonts w:cs="Times New Roman"/>
          <w:noProof/>
          <w:lang w:eastAsia="sv-SE"/>
        </w:rPr>
        <w:t>t</w:t>
      </w:r>
      <w:r w:rsidR="002612D5" w:rsidRPr="0090150C">
        <w:rPr>
          <w:rFonts w:cs="Times New Roman"/>
          <w:noProof/>
          <w:lang w:eastAsia="sv-SE"/>
        </w:rPr>
        <w:t>s av skogsbruk (ungskog) och i relation till förekomst av fältskikt</w:t>
      </w:r>
      <w:r w:rsidR="00DA2EDF" w:rsidRPr="0090150C">
        <w:rPr>
          <w:rFonts w:cs="Times New Roman"/>
          <w:noProof/>
          <w:lang w:eastAsia="sv-SE"/>
        </w:rPr>
        <w:t xml:space="preserve">et med </w:t>
      </w:r>
      <w:r w:rsidR="002612D5" w:rsidRPr="0090150C">
        <w:rPr>
          <w:rFonts w:cs="Times New Roman"/>
          <w:noProof/>
          <w:lang w:eastAsia="sv-SE"/>
        </w:rPr>
        <w:t>bärris</w:t>
      </w:r>
      <w:r w:rsidR="008410D4" w:rsidRPr="0090150C">
        <w:rPr>
          <w:rFonts w:cs="Times New Roman"/>
          <w:noProof/>
          <w:lang w:eastAsia="sv-SE"/>
        </w:rPr>
        <w:t xml:space="preserve"> och ljung </w:t>
      </w:r>
      <w:r w:rsidR="00851C68" w:rsidRPr="0090150C">
        <w:rPr>
          <w:rFonts w:cs="Times New Roman"/>
          <w:noProof/>
          <w:lang w:eastAsia="sv-SE"/>
        </w:rPr>
        <w:t>(</w:t>
      </w:r>
      <w:r w:rsidR="008410D4" w:rsidRPr="0090150C">
        <w:rPr>
          <w:rFonts w:cs="Times New Roman"/>
          <w:i/>
          <w:noProof/>
          <w:lang w:eastAsia="sv-SE"/>
        </w:rPr>
        <w:t>Calluna vulgaris</w:t>
      </w:r>
      <w:r w:rsidR="002612D5" w:rsidRPr="0090150C">
        <w:rPr>
          <w:rFonts w:cs="Times New Roman"/>
          <w:noProof/>
          <w:lang w:eastAsia="sv-SE"/>
        </w:rPr>
        <w:t xml:space="preserve">). </w:t>
      </w:r>
      <w:r w:rsidR="008410D4" w:rsidRPr="0090150C">
        <w:rPr>
          <w:rFonts w:cs="Times New Roman"/>
          <w:noProof/>
          <w:lang w:eastAsia="sv-SE"/>
        </w:rPr>
        <w:t xml:space="preserve">Vi inventerade </w:t>
      </w:r>
      <w:r w:rsidR="00824664" w:rsidRPr="0090150C">
        <w:rPr>
          <w:rFonts w:cs="Times New Roman"/>
          <w:noProof/>
          <w:lang w:eastAsia="sv-SE"/>
        </w:rPr>
        <w:t xml:space="preserve">därför </w:t>
      </w:r>
      <w:r w:rsidR="008410D4" w:rsidRPr="0090150C">
        <w:rPr>
          <w:rFonts w:cs="Times New Roman"/>
          <w:noProof/>
          <w:lang w:eastAsia="sv-SE"/>
        </w:rPr>
        <w:t>förekomst och hö</w:t>
      </w:r>
      <w:r w:rsidR="00616B17" w:rsidRPr="0090150C">
        <w:rPr>
          <w:rFonts w:cs="Times New Roman"/>
          <w:noProof/>
          <w:lang w:eastAsia="sv-SE"/>
        </w:rPr>
        <w:t>j</w:t>
      </w:r>
      <w:r w:rsidR="008410D4" w:rsidRPr="0090150C">
        <w:rPr>
          <w:rFonts w:cs="Times New Roman"/>
          <w:noProof/>
          <w:lang w:eastAsia="sv-SE"/>
        </w:rPr>
        <w:t xml:space="preserve">d av olika bärrisarter </w:t>
      </w:r>
      <w:r w:rsidR="00616B17" w:rsidRPr="0090150C">
        <w:rPr>
          <w:rFonts w:cs="Times New Roman"/>
          <w:noProof/>
          <w:lang w:eastAsia="sv-SE"/>
        </w:rPr>
        <w:t xml:space="preserve">som </w:t>
      </w:r>
      <w:r w:rsidR="008410D4" w:rsidRPr="0090150C">
        <w:rPr>
          <w:rFonts w:cs="Times New Roman"/>
          <w:noProof/>
          <w:lang w:eastAsia="sv-SE"/>
        </w:rPr>
        <w:t xml:space="preserve">blåbär </w:t>
      </w:r>
      <w:r w:rsidR="00851C68" w:rsidRPr="0090150C">
        <w:rPr>
          <w:rFonts w:cs="Times New Roman"/>
          <w:noProof/>
          <w:lang w:eastAsia="sv-SE"/>
        </w:rPr>
        <w:t>(</w:t>
      </w:r>
      <w:r w:rsidR="008410D4" w:rsidRPr="0090150C">
        <w:rPr>
          <w:rFonts w:cs="Times New Roman"/>
          <w:i/>
          <w:noProof/>
          <w:lang w:eastAsia="sv-SE"/>
        </w:rPr>
        <w:t>Vaccinium myrtillus</w:t>
      </w:r>
      <w:r w:rsidR="00851C68" w:rsidRPr="0090150C">
        <w:rPr>
          <w:rFonts w:cs="Times New Roman"/>
          <w:noProof/>
          <w:lang w:eastAsia="sv-SE"/>
        </w:rPr>
        <w:t>)</w:t>
      </w:r>
      <w:r w:rsidR="008410D4" w:rsidRPr="0090150C">
        <w:rPr>
          <w:rFonts w:cs="Times New Roman"/>
          <w:noProof/>
          <w:lang w:eastAsia="sv-SE"/>
        </w:rPr>
        <w:t xml:space="preserve">, lingon </w:t>
      </w:r>
      <w:r w:rsidR="00851C68" w:rsidRPr="0090150C">
        <w:rPr>
          <w:rFonts w:cs="Times New Roman"/>
          <w:noProof/>
          <w:lang w:eastAsia="sv-SE"/>
        </w:rPr>
        <w:t>(</w:t>
      </w:r>
      <w:r w:rsidR="008410D4" w:rsidRPr="0090150C">
        <w:rPr>
          <w:rFonts w:cs="Times New Roman"/>
          <w:i/>
          <w:noProof/>
          <w:lang w:eastAsia="sv-SE"/>
        </w:rPr>
        <w:t>Vaccinium vitis-idaea</w:t>
      </w:r>
      <w:r w:rsidR="00851C68" w:rsidRPr="0090150C">
        <w:rPr>
          <w:rFonts w:cs="Times New Roman"/>
          <w:noProof/>
          <w:lang w:eastAsia="sv-SE"/>
        </w:rPr>
        <w:t>)</w:t>
      </w:r>
      <w:r w:rsidR="008410D4" w:rsidRPr="0090150C">
        <w:rPr>
          <w:rFonts w:cs="Times New Roman"/>
          <w:noProof/>
          <w:lang w:eastAsia="sv-SE"/>
        </w:rPr>
        <w:t xml:space="preserve"> oc</w:t>
      </w:r>
      <w:r w:rsidR="00B7306E" w:rsidRPr="0090150C">
        <w:rPr>
          <w:rFonts w:cs="Times New Roman"/>
          <w:noProof/>
          <w:lang w:eastAsia="sv-SE"/>
        </w:rPr>
        <w:t xml:space="preserve">h ljung, </w:t>
      </w:r>
      <w:r w:rsidR="00616B17" w:rsidRPr="0090150C">
        <w:rPr>
          <w:rFonts w:cs="Times New Roman"/>
          <w:noProof/>
          <w:lang w:eastAsia="sv-SE"/>
        </w:rPr>
        <w:t xml:space="preserve">och vi inventerade </w:t>
      </w:r>
      <w:r w:rsidR="008410D4" w:rsidRPr="0090150C">
        <w:rPr>
          <w:rFonts w:cs="Times New Roman"/>
          <w:noProof/>
          <w:lang w:eastAsia="sv-SE"/>
        </w:rPr>
        <w:t>spillningshögar av älg, rådjur</w:t>
      </w:r>
      <w:r w:rsidR="00DC7630" w:rsidRPr="0090150C">
        <w:rPr>
          <w:rFonts w:cs="Times New Roman"/>
          <w:noProof/>
          <w:lang w:eastAsia="sv-SE"/>
        </w:rPr>
        <w:t xml:space="preserve">, </w:t>
      </w:r>
      <w:r w:rsidR="008410D4" w:rsidRPr="0090150C">
        <w:rPr>
          <w:rFonts w:cs="Times New Roman"/>
          <w:noProof/>
          <w:lang w:eastAsia="sv-SE"/>
        </w:rPr>
        <w:t>kronhjort</w:t>
      </w:r>
      <w:r w:rsidR="00DC7630" w:rsidRPr="0090150C">
        <w:rPr>
          <w:rFonts w:cs="Times New Roman"/>
          <w:noProof/>
          <w:lang w:eastAsia="sv-SE"/>
        </w:rPr>
        <w:t xml:space="preserve"> och skogs</w:t>
      </w:r>
      <w:r w:rsidR="00946642" w:rsidRPr="0090150C">
        <w:rPr>
          <w:rFonts w:cs="Times New Roman"/>
          <w:noProof/>
          <w:lang w:eastAsia="sv-SE"/>
        </w:rPr>
        <w:t>höns</w:t>
      </w:r>
      <w:r w:rsidR="00DC7630" w:rsidRPr="0090150C">
        <w:rPr>
          <w:rFonts w:cs="Times New Roman"/>
          <w:noProof/>
          <w:lang w:eastAsia="sv-SE"/>
        </w:rPr>
        <w:t>fåglar</w:t>
      </w:r>
      <w:r w:rsidR="008410D4" w:rsidRPr="0090150C">
        <w:rPr>
          <w:rFonts w:cs="Times New Roman"/>
          <w:noProof/>
          <w:lang w:eastAsia="sv-SE"/>
        </w:rPr>
        <w:t xml:space="preserve"> i samma ytor.</w:t>
      </w:r>
      <w:r w:rsidR="00FD5CFC" w:rsidRPr="0090150C">
        <w:rPr>
          <w:rFonts w:cs="Times New Roman"/>
          <w:noProof/>
          <w:lang w:eastAsia="sv-SE"/>
        </w:rPr>
        <w:t xml:space="preserve"> </w:t>
      </w:r>
      <w:r w:rsidR="00B7306E" w:rsidRPr="0090150C">
        <w:rPr>
          <w:rFonts w:cs="Times New Roman"/>
          <w:noProof/>
          <w:lang w:eastAsia="sv-SE"/>
        </w:rPr>
        <w:t>F</w:t>
      </w:r>
      <w:r w:rsidR="007330D7" w:rsidRPr="0090150C">
        <w:rPr>
          <w:rFonts w:cs="Times New Roman"/>
          <w:noProof/>
          <w:lang w:eastAsia="sv-SE"/>
        </w:rPr>
        <w:t>ö</w:t>
      </w:r>
      <w:r w:rsidR="00B7306E" w:rsidRPr="0090150C">
        <w:rPr>
          <w:rFonts w:cs="Times New Roman"/>
          <w:noProof/>
          <w:lang w:eastAsia="sv-SE"/>
        </w:rPr>
        <w:t xml:space="preserve">r att </w:t>
      </w:r>
      <w:r w:rsidR="00FF4AD3" w:rsidRPr="0090150C">
        <w:rPr>
          <w:rFonts w:cs="Times New Roman"/>
          <w:noProof/>
          <w:lang w:eastAsia="sv-SE"/>
        </w:rPr>
        <w:t>göra en sammanvägd</w:t>
      </w:r>
      <w:r w:rsidR="00B7306E" w:rsidRPr="0090150C">
        <w:rPr>
          <w:rFonts w:cs="Times New Roman"/>
          <w:noProof/>
          <w:lang w:eastAsia="sv-SE"/>
        </w:rPr>
        <w:t xml:space="preserve"> </w:t>
      </w:r>
      <w:r w:rsidR="00FF4AD3" w:rsidRPr="0090150C">
        <w:rPr>
          <w:rFonts w:cs="Times New Roman"/>
          <w:noProof/>
          <w:lang w:eastAsia="sv-SE"/>
        </w:rPr>
        <w:t>analys</w:t>
      </w:r>
      <w:r w:rsidR="00B7306E" w:rsidRPr="0090150C">
        <w:rPr>
          <w:rFonts w:cs="Times New Roman"/>
          <w:noProof/>
          <w:lang w:eastAsia="sv-SE"/>
        </w:rPr>
        <w:t xml:space="preserve"> om bärrisets och viltets fördelning </w:t>
      </w:r>
      <w:r w:rsidR="00FF4AD3" w:rsidRPr="0090150C">
        <w:rPr>
          <w:rFonts w:cs="Times New Roman"/>
          <w:noProof/>
          <w:lang w:eastAsia="sv-SE"/>
        </w:rPr>
        <w:t xml:space="preserve">över en större skala </w:t>
      </w:r>
      <w:r w:rsidR="00B7306E" w:rsidRPr="0090150C">
        <w:rPr>
          <w:rFonts w:cs="Times New Roman"/>
          <w:noProof/>
          <w:lang w:eastAsia="sv-SE"/>
        </w:rPr>
        <w:t xml:space="preserve">inom brandområdet utöver de </w:t>
      </w:r>
      <w:r w:rsidR="00FF4AD3" w:rsidRPr="0090150C">
        <w:rPr>
          <w:rFonts w:cs="Times New Roman"/>
          <w:noProof/>
          <w:lang w:eastAsia="sv-SE"/>
        </w:rPr>
        <w:t>e</w:t>
      </w:r>
      <w:r w:rsidR="006D21EF" w:rsidRPr="0090150C">
        <w:rPr>
          <w:rFonts w:cs="Times New Roman"/>
          <w:noProof/>
          <w:lang w:eastAsia="sv-SE"/>
        </w:rPr>
        <w:t>n</w:t>
      </w:r>
      <w:r w:rsidR="00FF4AD3" w:rsidRPr="0090150C">
        <w:rPr>
          <w:rFonts w:cs="Times New Roman"/>
          <w:noProof/>
          <w:lang w:eastAsia="sv-SE"/>
        </w:rPr>
        <w:t xml:space="preserve">skilda </w:t>
      </w:r>
      <w:r w:rsidR="00B7306E" w:rsidRPr="0090150C">
        <w:rPr>
          <w:rFonts w:cs="Times New Roman"/>
          <w:noProof/>
          <w:lang w:eastAsia="sv-SE"/>
        </w:rPr>
        <w:t>inventer</w:t>
      </w:r>
      <w:r w:rsidR="00FF4AD3" w:rsidRPr="0090150C">
        <w:rPr>
          <w:rFonts w:cs="Times New Roman"/>
          <w:noProof/>
          <w:lang w:eastAsia="sv-SE"/>
        </w:rPr>
        <w:t>ings</w:t>
      </w:r>
      <w:r w:rsidR="00B7306E" w:rsidRPr="0090150C">
        <w:rPr>
          <w:rFonts w:cs="Times New Roman"/>
          <w:noProof/>
          <w:lang w:eastAsia="sv-SE"/>
        </w:rPr>
        <w:t>ytor</w:t>
      </w:r>
      <w:r w:rsidR="00824664" w:rsidRPr="0090150C">
        <w:rPr>
          <w:rFonts w:cs="Times New Roman"/>
          <w:noProof/>
          <w:lang w:eastAsia="sv-SE"/>
        </w:rPr>
        <w:t>na</w:t>
      </w:r>
      <w:r w:rsidR="00A21CE8" w:rsidRPr="0090150C">
        <w:rPr>
          <w:rFonts w:cs="Times New Roman"/>
          <w:noProof/>
          <w:lang w:eastAsia="sv-SE"/>
        </w:rPr>
        <w:t xml:space="preserve"> (bilaga </w:t>
      </w:r>
      <w:r w:rsidR="005B7880" w:rsidRPr="0090150C">
        <w:rPr>
          <w:rFonts w:cs="Times New Roman"/>
          <w:noProof/>
          <w:lang w:eastAsia="sv-SE"/>
        </w:rPr>
        <w:t>3</w:t>
      </w:r>
      <w:r w:rsidR="00A21CE8" w:rsidRPr="0090150C">
        <w:rPr>
          <w:rFonts w:cs="Times New Roman"/>
          <w:noProof/>
          <w:lang w:eastAsia="sv-SE"/>
        </w:rPr>
        <w:t>)</w:t>
      </w:r>
      <w:r w:rsidR="00B7306E" w:rsidRPr="0090150C">
        <w:rPr>
          <w:rFonts w:cs="Times New Roman"/>
          <w:noProof/>
          <w:lang w:eastAsia="sv-SE"/>
        </w:rPr>
        <w:t>, interpolerade vi inventeri</w:t>
      </w:r>
      <w:r w:rsidR="00F02190" w:rsidRPr="0090150C">
        <w:rPr>
          <w:rFonts w:cs="Times New Roman"/>
          <w:noProof/>
          <w:lang w:eastAsia="sv-SE"/>
        </w:rPr>
        <w:t>n</w:t>
      </w:r>
      <w:r w:rsidR="00B7306E" w:rsidRPr="0090150C">
        <w:rPr>
          <w:rFonts w:cs="Times New Roman"/>
          <w:noProof/>
          <w:lang w:eastAsia="sv-SE"/>
        </w:rPr>
        <w:t xml:space="preserve">gsdata om bärrisets täckningsgrad </w:t>
      </w:r>
      <w:r w:rsidR="00C12C43" w:rsidRPr="0090150C">
        <w:rPr>
          <w:rFonts w:cs="Times New Roman"/>
          <w:noProof/>
          <w:lang w:eastAsia="sv-SE"/>
        </w:rPr>
        <w:t>[%] och växthjöd [cm], samt</w:t>
      </w:r>
      <w:r w:rsidR="00B7306E" w:rsidRPr="0090150C">
        <w:rPr>
          <w:rFonts w:cs="Times New Roman"/>
          <w:noProof/>
          <w:lang w:eastAsia="sv-SE"/>
        </w:rPr>
        <w:t xml:space="preserve"> viltets totala antal spillningshögar. </w:t>
      </w:r>
      <w:r w:rsidR="00FF4AD3" w:rsidRPr="0090150C">
        <w:rPr>
          <w:rFonts w:cs="Times New Roman"/>
          <w:noProof/>
          <w:lang w:eastAsia="sv-SE"/>
        </w:rPr>
        <w:t xml:space="preserve">Analysen kartlägger vilka områden </w:t>
      </w:r>
      <w:r w:rsidR="00616B17" w:rsidRPr="0090150C">
        <w:rPr>
          <w:rFonts w:cs="Times New Roman"/>
          <w:noProof/>
          <w:lang w:eastAsia="sv-SE"/>
        </w:rPr>
        <w:t xml:space="preserve">som </w:t>
      </w:r>
      <w:r w:rsidR="00FF4AD3" w:rsidRPr="0090150C">
        <w:rPr>
          <w:rFonts w:cs="Times New Roman"/>
          <w:noProof/>
          <w:lang w:eastAsia="sv-SE"/>
        </w:rPr>
        <w:t>gynna</w:t>
      </w:r>
      <w:r w:rsidR="006D21EF" w:rsidRPr="0090150C">
        <w:rPr>
          <w:rFonts w:cs="Times New Roman"/>
          <w:noProof/>
          <w:lang w:eastAsia="sv-SE"/>
        </w:rPr>
        <w:t>r</w:t>
      </w:r>
      <w:r w:rsidR="00FF4AD3" w:rsidRPr="0090150C">
        <w:rPr>
          <w:rFonts w:cs="Times New Roman"/>
          <w:noProof/>
          <w:lang w:eastAsia="sv-SE"/>
        </w:rPr>
        <w:t xml:space="preserve"> bärris</w:t>
      </w:r>
      <w:r w:rsidR="006D21EF" w:rsidRPr="0090150C">
        <w:rPr>
          <w:rFonts w:cs="Times New Roman"/>
          <w:noProof/>
          <w:lang w:eastAsia="sv-SE"/>
        </w:rPr>
        <w:t>et</w:t>
      </w:r>
      <w:r w:rsidR="00FF4AD3" w:rsidRPr="0090150C">
        <w:rPr>
          <w:rFonts w:cs="Times New Roman"/>
          <w:noProof/>
          <w:lang w:eastAsia="sv-SE"/>
        </w:rPr>
        <w:t xml:space="preserve"> och är mer attra</w:t>
      </w:r>
      <w:r w:rsidR="00F02190" w:rsidRPr="0090150C">
        <w:rPr>
          <w:rFonts w:cs="Times New Roman"/>
          <w:noProof/>
          <w:lang w:eastAsia="sv-SE"/>
        </w:rPr>
        <w:t>k</w:t>
      </w:r>
      <w:r w:rsidR="00FF4AD3" w:rsidRPr="0090150C">
        <w:rPr>
          <w:rFonts w:cs="Times New Roman"/>
          <w:noProof/>
          <w:lang w:eastAsia="sv-SE"/>
        </w:rPr>
        <w:t>tiva för viltet i relation till omgiv</w:t>
      </w:r>
      <w:r w:rsidR="006D21EF" w:rsidRPr="0090150C">
        <w:rPr>
          <w:rFonts w:cs="Times New Roman"/>
          <w:noProof/>
          <w:lang w:eastAsia="sv-SE"/>
        </w:rPr>
        <w:t>ningen</w:t>
      </w:r>
      <w:r w:rsidR="00FF4AD3" w:rsidRPr="0090150C">
        <w:rPr>
          <w:rFonts w:cs="Times New Roman"/>
          <w:noProof/>
          <w:lang w:eastAsia="sv-SE"/>
        </w:rPr>
        <w:t xml:space="preserve"> </w:t>
      </w:r>
      <w:r w:rsidR="00FD2E98" w:rsidRPr="0090150C">
        <w:rPr>
          <w:rFonts w:cs="Times New Roman"/>
          <w:noProof/>
          <w:lang w:eastAsia="sv-SE"/>
        </w:rPr>
        <w:t xml:space="preserve">och </w:t>
      </w:r>
      <w:r w:rsidR="00FF4AD3" w:rsidRPr="0090150C">
        <w:rPr>
          <w:rFonts w:cs="Times New Roman"/>
          <w:noProof/>
          <w:lang w:eastAsia="sv-SE"/>
        </w:rPr>
        <w:t xml:space="preserve">därmed </w:t>
      </w:r>
      <w:r w:rsidR="0090150C">
        <w:rPr>
          <w:rFonts w:cs="Times New Roman"/>
          <w:noProof/>
          <w:lang w:eastAsia="sv-SE"/>
        </w:rPr>
        <w:t xml:space="preserve">kan </w:t>
      </w:r>
      <w:r w:rsidR="00FD2E98" w:rsidRPr="0090150C">
        <w:rPr>
          <w:rFonts w:cs="Times New Roman"/>
          <w:noProof/>
          <w:lang w:eastAsia="sv-SE"/>
        </w:rPr>
        <w:t xml:space="preserve">markera </w:t>
      </w:r>
      <w:r w:rsidR="00616B17" w:rsidRPr="0090150C">
        <w:rPr>
          <w:rFonts w:cs="Times New Roman"/>
          <w:noProof/>
          <w:lang w:eastAsia="sv-SE"/>
        </w:rPr>
        <w:t xml:space="preserve">föredragna (hotspots) </w:t>
      </w:r>
      <w:r w:rsidR="00FD2E98" w:rsidRPr="0090150C">
        <w:rPr>
          <w:rFonts w:cs="Times New Roman"/>
          <w:noProof/>
          <w:lang w:eastAsia="sv-SE"/>
        </w:rPr>
        <w:t xml:space="preserve">och </w:t>
      </w:r>
      <w:r w:rsidR="00616B17" w:rsidRPr="0090150C">
        <w:rPr>
          <w:rFonts w:cs="Times New Roman"/>
          <w:noProof/>
          <w:lang w:eastAsia="sv-SE"/>
        </w:rPr>
        <w:t>icke-föredragna</w:t>
      </w:r>
      <w:r w:rsidR="00FD2E98" w:rsidRPr="0090150C">
        <w:rPr>
          <w:rFonts w:cs="Times New Roman"/>
          <w:noProof/>
          <w:lang w:eastAsia="sv-SE"/>
        </w:rPr>
        <w:t xml:space="preserve"> </w:t>
      </w:r>
      <w:r w:rsidR="00616B17" w:rsidRPr="0090150C">
        <w:rPr>
          <w:rFonts w:cs="Times New Roman"/>
          <w:noProof/>
          <w:lang w:eastAsia="sv-SE"/>
        </w:rPr>
        <w:t xml:space="preserve">(coldspots) områden </w:t>
      </w:r>
      <w:r w:rsidR="00FF4AD3" w:rsidRPr="0090150C">
        <w:rPr>
          <w:rFonts w:cs="Times New Roman"/>
          <w:noProof/>
          <w:lang w:eastAsia="sv-SE"/>
        </w:rPr>
        <w:t>inom brandområdet</w:t>
      </w:r>
      <w:r w:rsidR="00FD2E98" w:rsidRPr="0090150C">
        <w:rPr>
          <w:rFonts w:cs="Times New Roman"/>
          <w:noProof/>
          <w:lang w:eastAsia="sv-SE"/>
        </w:rPr>
        <w:t xml:space="preserve">.   </w:t>
      </w:r>
    </w:p>
    <w:p w14:paraId="00F2DD4E" w14:textId="77777777" w:rsidR="00851C68" w:rsidRPr="008C28B1" w:rsidRDefault="00851C68" w:rsidP="00D43D04">
      <w:pPr>
        <w:pStyle w:val="Rubrik2Heading2"/>
        <w:rPr>
          <w:color w:val="auto"/>
        </w:rPr>
      </w:pPr>
      <w:bookmarkStart w:id="29" w:name="_Toc209781416"/>
      <w:bookmarkEnd w:id="25"/>
      <w:bookmarkEnd w:id="26"/>
      <w:r w:rsidRPr="008C28B1">
        <w:rPr>
          <w:color w:val="auto"/>
        </w:rPr>
        <w:t>Bärris</w:t>
      </w:r>
      <w:bookmarkEnd w:id="29"/>
    </w:p>
    <w:p w14:paraId="02E29E99" w14:textId="551E7AF2" w:rsidR="00321532" w:rsidRPr="008C28B1" w:rsidRDefault="00F76A42" w:rsidP="00483755">
      <w:pPr>
        <w:pStyle w:val="TextefterrubrikTextafterheading"/>
      </w:pPr>
      <w:r w:rsidRPr="008C28B1">
        <w:t>Både b</w:t>
      </w:r>
      <w:r w:rsidR="00992EB7" w:rsidRPr="008C28B1">
        <w:t xml:space="preserve">ärrisets </w:t>
      </w:r>
      <w:r w:rsidR="002414B3" w:rsidRPr="008C28B1">
        <w:t xml:space="preserve">täckningsgrad </w:t>
      </w:r>
      <w:r w:rsidR="000730C2" w:rsidRPr="008C28B1">
        <w:t>(</w:t>
      </w:r>
      <w:r w:rsidR="00851C68" w:rsidRPr="008C28B1">
        <w:t xml:space="preserve">%) och växthöjd (cm) </w:t>
      </w:r>
      <w:r w:rsidRPr="008C28B1">
        <w:t>varierade tydlig</w:t>
      </w:r>
      <w:r w:rsidR="00824664" w:rsidRPr="008C28B1">
        <w:t>t</w:t>
      </w:r>
      <w:r w:rsidRPr="008C28B1">
        <w:t xml:space="preserve"> mellan de enskilda inventeringsytorna</w:t>
      </w:r>
      <w:r w:rsidR="00992EB7" w:rsidRPr="008C28B1">
        <w:t xml:space="preserve"> </w:t>
      </w:r>
      <w:r w:rsidR="00851C68" w:rsidRPr="008C28B1">
        <w:t>(</w:t>
      </w:r>
      <w:r w:rsidR="005B7880" w:rsidRPr="008C28B1">
        <w:t>b</w:t>
      </w:r>
      <w:r w:rsidR="008B54D7" w:rsidRPr="008C28B1">
        <w:t>ilaga 4</w:t>
      </w:r>
      <w:r w:rsidR="00851C68" w:rsidRPr="008C28B1">
        <w:t xml:space="preserve">). </w:t>
      </w:r>
      <w:r w:rsidR="008C28B1" w:rsidRPr="008C28B1">
        <w:t>Medan</w:t>
      </w:r>
      <w:r w:rsidR="000730C2" w:rsidRPr="008C28B1">
        <w:t xml:space="preserve"> täckningsgrad </w:t>
      </w:r>
      <w:r w:rsidR="00C907F9">
        <w:t xml:space="preserve">och höjden </w:t>
      </w:r>
      <w:r w:rsidR="008C28B1" w:rsidRPr="008C28B1">
        <w:t xml:space="preserve">av blåbär och lingon </w:t>
      </w:r>
      <w:r w:rsidR="000730C2" w:rsidRPr="008C28B1">
        <w:t>var större utanför brandområdet</w:t>
      </w:r>
      <w:r w:rsidR="008C28B1" w:rsidRPr="008C28B1">
        <w:t xml:space="preserve"> </w:t>
      </w:r>
      <w:r w:rsidR="00C907F9">
        <w:t xml:space="preserve">var </w:t>
      </w:r>
      <w:r w:rsidR="008C28B1" w:rsidRPr="00017DFC">
        <w:t>mönstret tvärtom för ljungen</w:t>
      </w:r>
      <w:r w:rsidR="000730C2" w:rsidRPr="00017DFC">
        <w:t xml:space="preserve">. </w:t>
      </w:r>
      <w:r w:rsidR="00483755" w:rsidRPr="00017DFC">
        <w:t xml:space="preserve">Som </w:t>
      </w:r>
      <w:r w:rsidR="008C28B1" w:rsidRPr="00017DFC">
        <w:t>ett index</w:t>
      </w:r>
      <w:r w:rsidR="00483755" w:rsidRPr="00017DFC">
        <w:t xml:space="preserve"> av risets biomassa multiplicerade vi täckningsgrad med växthöjd. </w:t>
      </w:r>
      <w:r w:rsidR="0078699C" w:rsidRPr="00017DFC">
        <w:t>Både för blåbärs</w:t>
      </w:r>
      <w:r w:rsidR="007330D7" w:rsidRPr="00017DFC">
        <w:t>-</w:t>
      </w:r>
      <w:r w:rsidR="0078699C" w:rsidRPr="00017DFC">
        <w:t xml:space="preserve"> och lingonris kan vi konstatera att ”biomassan”</w:t>
      </w:r>
      <w:r w:rsidR="00C12C43" w:rsidRPr="00017DFC">
        <w:t xml:space="preserve"> var genomgående låg inom</w:t>
      </w:r>
      <w:r w:rsidR="0078699C" w:rsidRPr="00017DFC">
        <w:t xml:space="preserve"> själva</w:t>
      </w:r>
      <w:r w:rsidR="00C12C43" w:rsidRPr="00017DFC">
        <w:t xml:space="preserve"> brandområdet </w:t>
      </w:r>
      <w:r w:rsidR="0078699C" w:rsidRPr="00017DFC">
        <w:t xml:space="preserve">medan riset var mer omfattande utanför brandfältet och i gränsområdet, framför allt i </w:t>
      </w:r>
      <w:r w:rsidR="00017DFC" w:rsidRPr="00017DFC">
        <w:t>syd</w:t>
      </w:r>
      <w:r w:rsidR="0078699C" w:rsidRPr="00017DFC">
        <w:t>västra delar</w:t>
      </w:r>
      <w:r w:rsidR="007330D7" w:rsidRPr="00017DFC">
        <w:t>na</w:t>
      </w:r>
      <w:r w:rsidR="0078699C" w:rsidRPr="00017DFC">
        <w:t xml:space="preserve"> </w:t>
      </w:r>
      <w:r w:rsidR="00C12C43" w:rsidRPr="00017DFC">
        <w:t xml:space="preserve">(Figur 9). </w:t>
      </w:r>
      <w:r w:rsidR="00992EB7" w:rsidRPr="00017DFC">
        <w:t xml:space="preserve">För </w:t>
      </w:r>
      <w:r w:rsidR="00A44CB2" w:rsidRPr="00017DFC">
        <w:t>l</w:t>
      </w:r>
      <w:r w:rsidR="00E57039" w:rsidRPr="00017DFC">
        <w:t>jungriset</w:t>
      </w:r>
      <w:r w:rsidR="002414B3" w:rsidRPr="00017DFC">
        <w:t xml:space="preserve"> </w:t>
      </w:r>
      <w:r w:rsidR="00483755" w:rsidRPr="00017DFC">
        <w:t xml:space="preserve">ser vi </w:t>
      </w:r>
      <w:r w:rsidR="0078699C" w:rsidRPr="00017DFC">
        <w:t xml:space="preserve">däremot </w:t>
      </w:r>
      <w:r w:rsidR="00017DFC" w:rsidRPr="00017DFC">
        <w:t>högre förekomst</w:t>
      </w:r>
      <w:r w:rsidRPr="00017DFC">
        <w:t xml:space="preserve"> inom </w:t>
      </w:r>
      <w:r w:rsidR="00483755" w:rsidRPr="00017DFC">
        <w:t>Enskogens brandfälts</w:t>
      </w:r>
      <w:r w:rsidRPr="00017DFC">
        <w:t xml:space="preserve"> östra inre del </w:t>
      </w:r>
      <w:r w:rsidR="00017DFC" w:rsidRPr="00017DFC">
        <w:t>och västra delar i Ängras brandfält</w:t>
      </w:r>
      <w:r w:rsidR="00A44CB2" w:rsidRPr="00017DFC">
        <w:t xml:space="preserve"> jämfört med områdets andra delar</w:t>
      </w:r>
      <w:r w:rsidRPr="00017DFC">
        <w:t xml:space="preserve">. </w:t>
      </w:r>
      <w:r w:rsidR="008B54D7" w:rsidRPr="00017DFC">
        <w:t xml:space="preserve">Täckningsgrad (%) av örter och gräs </w:t>
      </w:r>
      <w:r w:rsidR="008C28B1" w:rsidRPr="00017DFC">
        <w:t xml:space="preserve">var genomgående låg och </w:t>
      </w:r>
      <w:r w:rsidR="008B54D7" w:rsidRPr="00017DFC">
        <w:t xml:space="preserve">varierade mellan ytorna (bilaga </w:t>
      </w:r>
      <w:r w:rsidR="008B54D7" w:rsidRPr="008C28B1">
        <w:t>5).</w:t>
      </w:r>
    </w:p>
    <w:p w14:paraId="33973C22" w14:textId="77777777" w:rsidR="00321532" w:rsidRPr="00D679A5" w:rsidRDefault="00321532">
      <w:pPr>
        <w:spacing w:line="240" w:lineRule="auto"/>
        <w:ind w:firstLine="0"/>
        <w:jc w:val="left"/>
        <w:rPr>
          <w:color w:val="FF0000"/>
        </w:rPr>
      </w:pPr>
      <w:r w:rsidRPr="00D679A5">
        <w:rPr>
          <w:color w:val="FF0000"/>
        </w:rPr>
        <w:br w:type="page"/>
      </w:r>
    </w:p>
    <w:p w14:paraId="4AEB0D29" w14:textId="3F7F9742" w:rsidR="00851C68" w:rsidRPr="00D679A5" w:rsidRDefault="00851C68" w:rsidP="00E57039">
      <w:pPr>
        <w:pStyle w:val="TextefterrubrikTextafterheading"/>
        <w:jc w:val="center"/>
        <w:rPr>
          <w:color w:val="FF0000"/>
        </w:rPr>
      </w:pPr>
    </w:p>
    <w:p w14:paraId="7E7110FC" w14:textId="1EF24470" w:rsidR="00321532" w:rsidRPr="00D679A5" w:rsidRDefault="00017DFC" w:rsidP="00E57039">
      <w:pPr>
        <w:jc w:val="center"/>
        <w:rPr>
          <w:color w:val="FF0000"/>
        </w:rPr>
      </w:pPr>
      <w:r>
        <w:rPr>
          <w:noProof/>
        </w:rPr>
        <w:drawing>
          <wp:inline distT="0" distB="0" distL="0" distR="0" wp14:anchorId="4F384EBC" wp14:editId="1498C07C">
            <wp:extent cx="5035550" cy="7042150"/>
            <wp:effectExtent l="0" t="0" r="0" b="6350"/>
            <wp:docPr id="801274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274427" name=""/>
                    <pic:cNvPicPr/>
                  </pic:nvPicPr>
                  <pic:blipFill>
                    <a:blip r:embed="rId33"/>
                    <a:stretch>
                      <a:fillRect/>
                    </a:stretch>
                  </pic:blipFill>
                  <pic:spPr>
                    <a:xfrm>
                      <a:off x="0" y="0"/>
                      <a:ext cx="5035550" cy="7042150"/>
                    </a:xfrm>
                    <a:prstGeom prst="rect">
                      <a:avLst/>
                    </a:prstGeom>
                  </pic:spPr>
                </pic:pic>
              </a:graphicData>
            </a:graphic>
          </wp:inline>
        </w:drawing>
      </w:r>
    </w:p>
    <w:p w14:paraId="21410A05" w14:textId="07415973" w:rsidR="00321532" w:rsidRPr="00D679A5" w:rsidRDefault="00321532" w:rsidP="00E57039">
      <w:pPr>
        <w:jc w:val="center"/>
        <w:rPr>
          <w:color w:val="FF0000"/>
        </w:rPr>
      </w:pPr>
    </w:p>
    <w:p w14:paraId="3664CD77" w14:textId="109BDEDE" w:rsidR="00F76A42" w:rsidRPr="004807B9" w:rsidRDefault="00F76A42" w:rsidP="004C6A1B">
      <w:pPr>
        <w:spacing w:line="240" w:lineRule="auto"/>
        <w:ind w:firstLine="0"/>
        <w:rPr>
          <w:rFonts w:ascii="Arial" w:hAnsi="Arial" w:cs="Arial"/>
          <w:sz w:val="18"/>
          <w:szCs w:val="18"/>
        </w:rPr>
      </w:pPr>
      <w:r w:rsidRPr="004807B9">
        <w:rPr>
          <w:rFonts w:ascii="Arial" w:hAnsi="Arial" w:cs="Arial"/>
          <w:b/>
          <w:sz w:val="18"/>
          <w:szCs w:val="18"/>
        </w:rPr>
        <w:t>Figur 9</w:t>
      </w:r>
      <w:r w:rsidRPr="004807B9">
        <w:rPr>
          <w:rFonts w:ascii="Arial" w:hAnsi="Arial" w:cs="Arial"/>
          <w:sz w:val="18"/>
          <w:szCs w:val="18"/>
        </w:rPr>
        <w:t>. Skatta</w:t>
      </w:r>
      <w:r w:rsidR="00824664" w:rsidRPr="004807B9">
        <w:rPr>
          <w:rFonts w:ascii="Arial" w:hAnsi="Arial" w:cs="Arial"/>
          <w:sz w:val="18"/>
          <w:szCs w:val="18"/>
        </w:rPr>
        <w:t>d</w:t>
      </w:r>
      <w:r w:rsidRPr="004807B9">
        <w:rPr>
          <w:rFonts w:ascii="Arial" w:hAnsi="Arial" w:cs="Arial"/>
          <w:sz w:val="18"/>
          <w:szCs w:val="18"/>
        </w:rPr>
        <w:t xml:space="preserve"> fördelning av blåbär</w:t>
      </w:r>
      <w:r w:rsidR="00E57039" w:rsidRPr="004807B9">
        <w:rPr>
          <w:rFonts w:ascii="Arial" w:hAnsi="Arial" w:cs="Arial"/>
          <w:sz w:val="18"/>
          <w:szCs w:val="18"/>
        </w:rPr>
        <w:t>-</w:t>
      </w:r>
      <w:r w:rsidRPr="004807B9">
        <w:rPr>
          <w:rFonts w:ascii="Arial" w:hAnsi="Arial" w:cs="Arial"/>
          <w:sz w:val="18"/>
          <w:szCs w:val="18"/>
        </w:rPr>
        <w:t>, lingon</w:t>
      </w:r>
      <w:r w:rsidR="00E57039" w:rsidRPr="004807B9">
        <w:rPr>
          <w:rFonts w:ascii="Arial" w:hAnsi="Arial" w:cs="Arial"/>
          <w:sz w:val="18"/>
          <w:szCs w:val="18"/>
        </w:rPr>
        <w:t>-</w:t>
      </w:r>
      <w:r w:rsidRPr="004807B9">
        <w:rPr>
          <w:rFonts w:ascii="Arial" w:hAnsi="Arial" w:cs="Arial"/>
          <w:sz w:val="18"/>
          <w:szCs w:val="18"/>
        </w:rPr>
        <w:t xml:space="preserve"> och ljung</w:t>
      </w:r>
      <w:r w:rsidR="00E57039" w:rsidRPr="004807B9">
        <w:rPr>
          <w:rFonts w:ascii="Arial" w:hAnsi="Arial" w:cs="Arial"/>
          <w:sz w:val="18"/>
          <w:szCs w:val="18"/>
        </w:rPr>
        <w:t>risets</w:t>
      </w:r>
      <w:r w:rsidRPr="004807B9">
        <w:rPr>
          <w:rFonts w:ascii="Arial" w:hAnsi="Arial" w:cs="Arial"/>
          <w:sz w:val="18"/>
          <w:szCs w:val="18"/>
        </w:rPr>
        <w:t xml:space="preserve"> </w:t>
      </w:r>
      <w:r w:rsidR="0069380E" w:rsidRPr="004807B9">
        <w:rPr>
          <w:rFonts w:ascii="Arial" w:hAnsi="Arial" w:cs="Arial"/>
          <w:sz w:val="18"/>
          <w:szCs w:val="18"/>
        </w:rPr>
        <w:t>biomassa (</w:t>
      </w:r>
      <w:r w:rsidR="000730C2" w:rsidRPr="004807B9">
        <w:rPr>
          <w:rFonts w:ascii="Arial" w:hAnsi="Arial" w:cs="Arial"/>
          <w:sz w:val="18"/>
          <w:szCs w:val="18"/>
        </w:rPr>
        <w:t>som e</w:t>
      </w:r>
      <w:r w:rsidR="00C907F9" w:rsidRPr="004807B9">
        <w:rPr>
          <w:rFonts w:ascii="Arial" w:hAnsi="Arial" w:cs="Arial"/>
          <w:sz w:val="18"/>
          <w:szCs w:val="18"/>
        </w:rPr>
        <w:t>tt</w:t>
      </w:r>
      <w:r w:rsidR="000730C2" w:rsidRPr="004807B9">
        <w:rPr>
          <w:rFonts w:ascii="Arial" w:hAnsi="Arial" w:cs="Arial"/>
          <w:sz w:val="18"/>
          <w:szCs w:val="18"/>
        </w:rPr>
        <w:t xml:space="preserve"> index</w:t>
      </w:r>
      <w:r w:rsidR="0069380E" w:rsidRPr="004807B9">
        <w:rPr>
          <w:rFonts w:ascii="Arial" w:hAnsi="Arial" w:cs="Arial"/>
          <w:sz w:val="18"/>
          <w:szCs w:val="18"/>
        </w:rPr>
        <w:t xml:space="preserve">) </w:t>
      </w:r>
      <w:r w:rsidRPr="004807B9">
        <w:rPr>
          <w:rFonts w:ascii="Arial" w:hAnsi="Arial" w:cs="Arial"/>
          <w:sz w:val="18"/>
          <w:szCs w:val="18"/>
        </w:rPr>
        <w:t>inom brandområdet basera</w:t>
      </w:r>
      <w:r w:rsidR="00824664" w:rsidRPr="004807B9">
        <w:rPr>
          <w:rFonts w:ascii="Arial" w:hAnsi="Arial" w:cs="Arial"/>
          <w:sz w:val="18"/>
          <w:szCs w:val="18"/>
        </w:rPr>
        <w:t>t</w:t>
      </w:r>
      <w:r w:rsidRPr="004807B9">
        <w:rPr>
          <w:rFonts w:ascii="Arial" w:hAnsi="Arial" w:cs="Arial"/>
          <w:sz w:val="18"/>
          <w:szCs w:val="18"/>
        </w:rPr>
        <w:t xml:space="preserve"> på inventering av deras täckningsgrad och</w:t>
      </w:r>
      <w:r w:rsidR="00A44CB2" w:rsidRPr="004807B9">
        <w:rPr>
          <w:rFonts w:ascii="Arial" w:hAnsi="Arial" w:cs="Arial"/>
          <w:sz w:val="18"/>
          <w:szCs w:val="18"/>
        </w:rPr>
        <w:t xml:space="preserve"> växthöjd,</w:t>
      </w:r>
      <w:r w:rsidRPr="004807B9">
        <w:rPr>
          <w:rFonts w:ascii="Arial" w:hAnsi="Arial" w:cs="Arial"/>
          <w:sz w:val="18"/>
          <w:szCs w:val="18"/>
        </w:rPr>
        <w:t xml:space="preserve"> maj 202</w:t>
      </w:r>
      <w:r w:rsidR="004807B9" w:rsidRPr="004807B9">
        <w:rPr>
          <w:rFonts w:ascii="Arial" w:hAnsi="Arial" w:cs="Arial"/>
          <w:sz w:val="18"/>
          <w:szCs w:val="18"/>
        </w:rPr>
        <w:t>4</w:t>
      </w:r>
      <w:r w:rsidRPr="004807B9">
        <w:rPr>
          <w:rFonts w:ascii="Arial" w:hAnsi="Arial" w:cs="Arial"/>
          <w:sz w:val="18"/>
          <w:szCs w:val="18"/>
        </w:rPr>
        <w:t xml:space="preserve">. </w:t>
      </w:r>
      <w:r w:rsidR="001F6DA7" w:rsidRPr="004807B9">
        <w:rPr>
          <w:rFonts w:ascii="Arial" w:hAnsi="Arial" w:cs="Arial"/>
          <w:sz w:val="18"/>
          <w:szCs w:val="18"/>
        </w:rPr>
        <w:t xml:space="preserve">Brandfältets avgränsningar i </w:t>
      </w:r>
      <w:r w:rsidR="004807B9" w:rsidRPr="004807B9">
        <w:rPr>
          <w:rFonts w:ascii="Arial" w:hAnsi="Arial" w:cs="Arial"/>
          <w:sz w:val="18"/>
          <w:szCs w:val="18"/>
        </w:rPr>
        <w:t>grå</w:t>
      </w:r>
      <w:r w:rsidR="001F6DA7" w:rsidRPr="004807B9">
        <w:rPr>
          <w:rFonts w:ascii="Arial" w:hAnsi="Arial" w:cs="Arial"/>
          <w:sz w:val="18"/>
          <w:szCs w:val="18"/>
        </w:rPr>
        <w:t xml:space="preserve">. </w:t>
      </w:r>
      <w:r w:rsidRPr="004807B9">
        <w:rPr>
          <w:rFonts w:ascii="Arial" w:hAnsi="Arial" w:cs="Arial"/>
          <w:sz w:val="18"/>
          <w:szCs w:val="18"/>
        </w:rPr>
        <w:t xml:space="preserve">Mörkare delar indikerar högre </w:t>
      </w:r>
      <w:r w:rsidR="004807B9">
        <w:rPr>
          <w:rFonts w:ascii="Arial" w:hAnsi="Arial" w:cs="Arial"/>
          <w:sz w:val="18"/>
          <w:szCs w:val="18"/>
        </w:rPr>
        <w:t>’</w:t>
      </w:r>
      <w:r w:rsidR="0069380E" w:rsidRPr="004807B9">
        <w:rPr>
          <w:rFonts w:ascii="Arial" w:hAnsi="Arial" w:cs="Arial"/>
          <w:sz w:val="18"/>
          <w:szCs w:val="18"/>
        </w:rPr>
        <w:t>biomassa</w:t>
      </w:r>
      <w:r w:rsidR="004807B9">
        <w:rPr>
          <w:rFonts w:ascii="Arial" w:hAnsi="Arial" w:cs="Arial"/>
          <w:sz w:val="18"/>
          <w:szCs w:val="18"/>
        </w:rPr>
        <w:t xml:space="preserve">’ (täckningsgrad multiplicerat med </w:t>
      </w:r>
      <w:r w:rsidR="00017DFC">
        <w:rPr>
          <w:rFonts w:ascii="Arial" w:hAnsi="Arial" w:cs="Arial"/>
          <w:sz w:val="18"/>
          <w:szCs w:val="18"/>
        </w:rPr>
        <w:t>växt</w:t>
      </w:r>
      <w:r w:rsidR="004807B9">
        <w:rPr>
          <w:rFonts w:ascii="Arial" w:hAnsi="Arial" w:cs="Arial"/>
          <w:sz w:val="18"/>
          <w:szCs w:val="18"/>
        </w:rPr>
        <w:t>höjd)</w:t>
      </w:r>
      <w:r w:rsidRPr="004807B9">
        <w:rPr>
          <w:rFonts w:ascii="Arial" w:hAnsi="Arial" w:cs="Arial"/>
          <w:sz w:val="18"/>
          <w:szCs w:val="18"/>
        </w:rPr>
        <w:t xml:space="preserve">. </w:t>
      </w:r>
    </w:p>
    <w:p w14:paraId="09255B9A" w14:textId="77777777" w:rsidR="004807B9" w:rsidRPr="00D679A5" w:rsidRDefault="004807B9" w:rsidP="004C6A1B">
      <w:pPr>
        <w:spacing w:line="240" w:lineRule="auto"/>
        <w:ind w:firstLine="0"/>
        <w:rPr>
          <w:color w:val="FF0000"/>
        </w:rPr>
      </w:pPr>
    </w:p>
    <w:p w14:paraId="79F64C26" w14:textId="5ED6B3BC" w:rsidR="00141531" w:rsidRPr="00BE4276" w:rsidRDefault="005F651C" w:rsidP="00D43D04">
      <w:pPr>
        <w:pStyle w:val="TextefterrubrikTextafterheading"/>
      </w:pPr>
      <w:r w:rsidRPr="00BE4276">
        <w:lastRenderedPageBreak/>
        <w:t>För en del av</w:t>
      </w:r>
      <w:r w:rsidR="00BD731C" w:rsidRPr="00BE4276">
        <w:t xml:space="preserve"> </w:t>
      </w:r>
      <w:r w:rsidR="00E13825" w:rsidRPr="00BE4276">
        <w:t>GPS-</w:t>
      </w:r>
      <w:r w:rsidR="00141531" w:rsidRPr="00BE4276">
        <w:t>älgar</w:t>
      </w:r>
      <w:r w:rsidR="007330D7" w:rsidRPr="00BE4276">
        <w:t>na</w:t>
      </w:r>
      <w:r w:rsidRPr="00BE4276">
        <w:t xml:space="preserve"> överlappar</w:t>
      </w:r>
      <w:r w:rsidR="00141531" w:rsidRPr="00BE4276">
        <w:t xml:space="preserve"> kärnområden </w:t>
      </w:r>
      <w:r w:rsidRPr="00BE4276">
        <w:t xml:space="preserve">av deras säsongsområden tydligt (till exempel </w:t>
      </w:r>
      <w:r w:rsidR="00B669F1" w:rsidRPr="00BE4276">
        <w:t xml:space="preserve">för </w:t>
      </w:r>
      <w:r w:rsidR="00C269DA" w:rsidRPr="00BE4276">
        <w:t>blåbärs</w:t>
      </w:r>
      <w:r w:rsidR="00BD731C" w:rsidRPr="00BE4276">
        <w:t>- och lingon</w:t>
      </w:r>
      <w:r w:rsidR="00C269DA" w:rsidRPr="00BE4276">
        <w:t>riset</w:t>
      </w:r>
      <w:r w:rsidR="00BE4276" w:rsidRPr="00BE4276">
        <w:t xml:space="preserve"> utanför brandområdet</w:t>
      </w:r>
      <w:r w:rsidR="00B669F1" w:rsidRPr="00BE4276">
        <w:t>) medan andra kärnområden verkar vara helt orelaterad</w:t>
      </w:r>
      <w:r w:rsidR="007330D7" w:rsidRPr="00BE4276">
        <w:t>e</w:t>
      </w:r>
      <w:r w:rsidR="00B669F1" w:rsidRPr="00BE4276">
        <w:t xml:space="preserve"> till risets förekomst (till exempel inre delar av Enskogens brandfält, </w:t>
      </w:r>
      <w:r w:rsidR="00141531" w:rsidRPr="00BE4276">
        <w:t>Figur 10</w:t>
      </w:r>
      <w:r w:rsidR="00B669F1" w:rsidRPr="00BE4276">
        <w:t>)</w:t>
      </w:r>
      <w:r w:rsidR="00C269DA" w:rsidRPr="00BE4276">
        <w:t>.</w:t>
      </w:r>
    </w:p>
    <w:p w14:paraId="7552206D" w14:textId="76BE6EC2" w:rsidR="00A577FE" w:rsidRPr="00BE4276" w:rsidRDefault="00A577FE" w:rsidP="00D43D04"/>
    <w:p w14:paraId="65667A40" w14:textId="170BCD85" w:rsidR="00141531" w:rsidRPr="00D679A5" w:rsidRDefault="00BE4276" w:rsidP="00D43D04">
      <w:pPr>
        <w:rPr>
          <w:color w:val="FF0000"/>
        </w:rPr>
      </w:pPr>
      <w:r w:rsidRPr="00BE4276">
        <w:rPr>
          <w:noProof/>
          <w:color w:val="FF0000"/>
        </w:rPr>
        <w:drawing>
          <wp:inline distT="0" distB="0" distL="0" distR="0" wp14:anchorId="3AD8164C" wp14:editId="044FEB7B">
            <wp:extent cx="5035550" cy="4679950"/>
            <wp:effectExtent l="0" t="0" r="0" b="6350"/>
            <wp:docPr id="14" name="Picture 13">
              <a:extLst xmlns:a="http://schemas.openxmlformats.org/drawingml/2006/main">
                <a:ext uri="{FF2B5EF4-FFF2-40B4-BE49-F238E27FC236}">
                  <a16:creationId xmlns:a16="http://schemas.microsoft.com/office/drawing/2014/main" id="{14F47356-863E-669C-EA33-FEFD893FE2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14F47356-863E-669C-EA33-FEFD893FE286}"/>
                        </a:ext>
                      </a:extLst>
                    </pic:cNvPr>
                    <pic:cNvPicPr>
                      <a:picLocks noChangeAspect="1"/>
                    </pic:cNvPicPr>
                  </pic:nvPicPr>
                  <pic:blipFill>
                    <a:blip r:embed="rId34"/>
                    <a:stretch>
                      <a:fillRect/>
                    </a:stretch>
                  </pic:blipFill>
                  <pic:spPr>
                    <a:xfrm>
                      <a:off x="0" y="0"/>
                      <a:ext cx="5035550" cy="4679950"/>
                    </a:xfrm>
                    <a:prstGeom prst="rect">
                      <a:avLst/>
                    </a:prstGeom>
                  </pic:spPr>
                </pic:pic>
              </a:graphicData>
            </a:graphic>
          </wp:inline>
        </w:drawing>
      </w:r>
    </w:p>
    <w:p w14:paraId="262817CA" w14:textId="38985973" w:rsidR="003B0E5E" w:rsidRPr="00D679A5" w:rsidRDefault="003B0E5E" w:rsidP="00D43D04">
      <w:pPr>
        <w:rPr>
          <w:color w:val="FF0000"/>
        </w:rPr>
      </w:pPr>
    </w:p>
    <w:p w14:paraId="15C9A309" w14:textId="792E65D8" w:rsidR="00141531" w:rsidRPr="00017DFC" w:rsidRDefault="00141531" w:rsidP="004C6A1B">
      <w:pPr>
        <w:spacing w:line="240" w:lineRule="auto"/>
        <w:ind w:firstLine="0"/>
        <w:rPr>
          <w:rFonts w:ascii="Arial" w:hAnsi="Arial" w:cs="Arial"/>
          <w:sz w:val="18"/>
          <w:szCs w:val="18"/>
        </w:rPr>
      </w:pPr>
      <w:r w:rsidRPr="00017DFC">
        <w:rPr>
          <w:rFonts w:ascii="Arial" w:hAnsi="Arial" w:cs="Arial"/>
          <w:b/>
          <w:sz w:val="18"/>
          <w:szCs w:val="18"/>
        </w:rPr>
        <w:t>Figur 1</w:t>
      </w:r>
      <w:r w:rsidR="00C269DA" w:rsidRPr="00017DFC">
        <w:rPr>
          <w:rFonts w:ascii="Arial" w:hAnsi="Arial" w:cs="Arial"/>
          <w:b/>
          <w:sz w:val="18"/>
          <w:szCs w:val="18"/>
        </w:rPr>
        <w:t>0</w:t>
      </w:r>
      <w:r w:rsidRPr="00017DFC">
        <w:rPr>
          <w:rFonts w:ascii="Arial" w:hAnsi="Arial" w:cs="Arial"/>
          <w:sz w:val="18"/>
          <w:szCs w:val="18"/>
        </w:rPr>
        <w:t xml:space="preserve">. Fördelning av älgarnas </w:t>
      </w:r>
      <w:r w:rsidR="00B92B29" w:rsidRPr="00017DFC">
        <w:rPr>
          <w:rFonts w:ascii="Arial" w:hAnsi="Arial" w:cs="Arial"/>
          <w:sz w:val="18"/>
          <w:szCs w:val="18"/>
        </w:rPr>
        <w:t>säsongs</w:t>
      </w:r>
      <w:r w:rsidRPr="00017DFC">
        <w:rPr>
          <w:rFonts w:ascii="Arial" w:hAnsi="Arial" w:cs="Arial"/>
          <w:sz w:val="18"/>
          <w:szCs w:val="18"/>
        </w:rPr>
        <w:t>kärnområden (</w:t>
      </w:r>
      <w:r w:rsidR="00B92B29" w:rsidRPr="00017DFC">
        <w:rPr>
          <w:rFonts w:ascii="Arial" w:hAnsi="Arial" w:cs="Arial"/>
          <w:sz w:val="18"/>
          <w:szCs w:val="18"/>
        </w:rPr>
        <w:t>vår/sommar: ljusgröna</w:t>
      </w:r>
      <w:r w:rsidRPr="00017DFC">
        <w:rPr>
          <w:rFonts w:ascii="Arial" w:hAnsi="Arial" w:cs="Arial"/>
          <w:sz w:val="18"/>
          <w:szCs w:val="18"/>
        </w:rPr>
        <w:t xml:space="preserve"> område</w:t>
      </w:r>
      <w:r w:rsidR="00B92B29" w:rsidRPr="00017DFC">
        <w:rPr>
          <w:rFonts w:ascii="Arial" w:hAnsi="Arial" w:cs="Arial"/>
          <w:sz w:val="18"/>
          <w:szCs w:val="18"/>
        </w:rPr>
        <w:t>, vinter: mörkgröna områden</w:t>
      </w:r>
      <w:r w:rsidR="00AE5CB6" w:rsidRPr="00017DFC">
        <w:rPr>
          <w:rFonts w:ascii="Arial" w:hAnsi="Arial" w:cs="Arial"/>
          <w:sz w:val="18"/>
          <w:szCs w:val="18"/>
        </w:rPr>
        <w:t>, Ljusdal 202</w:t>
      </w:r>
      <w:r w:rsidR="00017DFC" w:rsidRPr="00017DFC">
        <w:rPr>
          <w:rFonts w:ascii="Arial" w:hAnsi="Arial" w:cs="Arial"/>
          <w:sz w:val="18"/>
          <w:szCs w:val="18"/>
        </w:rPr>
        <w:t>4</w:t>
      </w:r>
      <w:r w:rsidR="00AE5CB6" w:rsidRPr="00017DFC">
        <w:rPr>
          <w:rFonts w:ascii="Arial" w:hAnsi="Arial" w:cs="Arial"/>
          <w:sz w:val="18"/>
          <w:szCs w:val="18"/>
        </w:rPr>
        <w:t>/202</w:t>
      </w:r>
      <w:r w:rsidR="00017DFC" w:rsidRPr="00017DFC">
        <w:rPr>
          <w:rFonts w:ascii="Arial" w:hAnsi="Arial" w:cs="Arial"/>
          <w:sz w:val="18"/>
          <w:szCs w:val="18"/>
        </w:rPr>
        <w:t>5</w:t>
      </w:r>
      <w:r w:rsidR="0099342C" w:rsidRPr="00017DFC">
        <w:rPr>
          <w:rFonts w:ascii="Arial" w:hAnsi="Arial" w:cs="Arial"/>
          <w:sz w:val="18"/>
          <w:szCs w:val="18"/>
        </w:rPr>
        <w:t xml:space="preserve">) </w:t>
      </w:r>
      <w:r w:rsidRPr="00017DFC">
        <w:rPr>
          <w:rFonts w:ascii="Arial" w:hAnsi="Arial" w:cs="Arial"/>
          <w:sz w:val="18"/>
          <w:szCs w:val="18"/>
        </w:rPr>
        <w:t xml:space="preserve">i relation till </w:t>
      </w:r>
      <w:r w:rsidR="005F651C" w:rsidRPr="00017DFC">
        <w:rPr>
          <w:rFonts w:ascii="Arial" w:hAnsi="Arial" w:cs="Arial"/>
          <w:sz w:val="18"/>
          <w:szCs w:val="18"/>
        </w:rPr>
        <w:t>bärris ’biomassa’ (som e</w:t>
      </w:r>
      <w:r w:rsidR="00BE4276">
        <w:rPr>
          <w:rFonts w:ascii="Arial" w:hAnsi="Arial" w:cs="Arial"/>
          <w:sz w:val="18"/>
          <w:szCs w:val="18"/>
        </w:rPr>
        <w:t>tt</w:t>
      </w:r>
      <w:r w:rsidR="005F651C" w:rsidRPr="00017DFC">
        <w:rPr>
          <w:rFonts w:ascii="Arial" w:hAnsi="Arial" w:cs="Arial"/>
          <w:sz w:val="18"/>
          <w:szCs w:val="18"/>
        </w:rPr>
        <w:t xml:space="preserve"> index av täckningsgrad multiplicerat med </w:t>
      </w:r>
      <w:r w:rsidRPr="00017DFC">
        <w:rPr>
          <w:rFonts w:ascii="Arial" w:hAnsi="Arial" w:cs="Arial"/>
          <w:sz w:val="18"/>
          <w:szCs w:val="18"/>
        </w:rPr>
        <w:t>växthöjd</w:t>
      </w:r>
      <w:r w:rsidR="005F651C" w:rsidRPr="00017DFC">
        <w:rPr>
          <w:rFonts w:ascii="Arial" w:hAnsi="Arial" w:cs="Arial"/>
          <w:sz w:val="18"/>
          <w:szCs w:val="18"/>
        </w:rPr>
        <w:t>, inventeringar maj 202</w:t>
      </w:r>
      <w:r w:rsidR="00017DFC" w:rsidRPr="00017DFC">
        <w:rPr>
          <w:rFonts w:ascii="Arial" w:hAnsi="Arial" w:cs="Arial"/>
          <w:sz w:val="18"/>
          <w:szCs w:val="18"/>
        </w:rPr>
        <w:t>4</w:t>
      </w:r>
      <w:r w:rsidR="005F651C" w:rsidRPr="00017DFC">
        <w:rPr>
          <w:rFonts w:ascii="Arial" w:hAnsi="Arial" w:cs="Arial"/>
          <w:sz w:val="18"/>
          <w:szCs w:val="18"/>
        </w:rPr>
        <w:t>)</w:t>
      </w:r>
      <w:r w:rsidRPr="00017DFC">
        <w:rPr>
          <w:rFonts w:ascii="Arial" w:hAnsi="Arial" w:cs="Arial"/>
          <w:sz w:val="18"/>
          <w:szCs w:val="18"/>
        </w:rPr>
        <w:t xml:space="preserve">. </w:t>
      </w:r>
      <w:r w:rsidR="001F6DA7" w:rsidRPr="00017DFC">
        <w:rPr>
          <w:rFonts w:ascii="Arial" w:hAnsi="Arial" w:cs="Arial"/>
          <w:sz w:val="18"/>
          <w:szCs w:val="18"/>
        </w:rPr>
        <w:t xml:space="preserve">Brandfältets avgränsningar i svart. </w:t>
      </w:r>
      <w:r w:rsidRPr="00017DFC">
        <w:rPr>
          <w:rFonts w:ascii="Arial" w:hAnsi="Arial" w:cs="Arial"/>
          <w:sz w:val="18"/>
          <w:szCs w:val="18"/>
        </w:rPr>
        <w:t xml:space="preserve">Mörkare </w:t>
      </w:r>
      <w:r w:rsidR="005F651C" w:rsidRPr="00017DFC">
        <w:rPr>
          <w:rFonts w:ascii="Arial" w:hAnsi="Arial" w:cs="Arial"/>
          <w:sz w:val="18"/>
          <w:szCs w:val="18"/>
        </w:rPr>
        <w:t xml:space="preserve">blåa </w:t>
      </w:r>
      <w:r w:rsidRPr="00017DFC">
        <w:rPr>
          <w:rFonts w:ascii="Arial" w:hAnsi="Arial" w:cs="Arial"/>
          <w:sz w:val="18"/>
          <w:szCs w:val="18"/>
        </w:rPr>
        <w:t xml:space="preserve">delar indikerar högre </w:t>
      </w:r>
      <w:r w:rsidR="005F651C" w:rsidRPr="00017DFC">
        <w:rPr>
          <w:rFonts w:ascii="Arial" w:hAnsi="Arial" w:cs="Arial"/>
          <w:sz w:val="18"/>
          <w:szCs w:val="18"/>
        </w:rPr>
        <w:t>’biomassa’</w:t>
      </w:r>
      <w:r w:rsidRPr="00017DFC">
        <w:rPr>
          <w:rFonts w:ascii="Arial" w:hAnsi="Arial" w:cs="Arial"/>
          <w:sz w:val="18"/>
          <w:szCs w:val="18"/>
        </w:rPr>
        <w:t xml:space="preserve">. </w:t>
      </w:r>
    </w:p>
    <w:p w14:paraId="2B9F75AC" w14:textId="77777777" w:rsidR="0099342C" w:rsidRPr="00D679A5" w:rsidRDefault="0099342C" w:rsidP="00D43D04">
      <w:pPr>
        <w:pStyle w:val="TextefterrubrikTextafterheading"/>
        <w:rPr>
          <w:color w:val="FF0000"/>
        </w:rPr>
        <w:sectPr w:rsidR="0099342C" w:rsidRPr="00D679A5" w:rsidSect="0035569D">
          <w:pgSz w:w="11900" w:h="16840"/>
          <w:pgMar w:top="1701" w:right="1985" w:bottom="1701" w:left="1985" w:header="720" w:footer="720" w:gutter="0"/>
          <w:cols w:space="708"/>
          <w:docGrid w:linePitch="360"/>
        </w:sectPr>
      </w:pPr>
    </w:p>
    <w:p w14:paraId="13968FC7" w14:textId="77777777" w:rsidR="00125C1F" w:rsidRPr="00EA2E7D" w:rsidRDefault="002877C7" w:rsidP="00D43D04">
      <w:pPr>
        <w:pStyle w:val="Rubrik2Heading2"/>
        <w:rPr>
          <w:color w:val="auto"/>
        </w:rPr>
      </w:pPr>
      <w:bookmarkStart w:id="30" w:name="_Toc209781417"/>
      <w:r w:rsidRPr="00EA2E7D">
        <w:rPr>
          <w:color w:val="auto"/>
        </w:rPr>
        <w:lastRenderedPageBreak/>
        <w:t>Spillning</w:t>
      </w:r>
      <w:bookmarkEnd w:id="30"/>
    </w:p>
    <w:p w14:paraId="7257AB54" w14:textId="4FF5FC25" w:rsidR="00936A0D" w:rsidRPr="0009640D" w:rsidRDefault="006D21EF" w:rsidP="00D43D04">
      <w:pPr>
        <w:pStyle w:val="TextefterrubrikTextafterheading"/>
      </w:pPr>
      <w:r w:rsidRPr="00EA2E7D">
        <w:t>Fördelning</w:t>
      </w:r>
      <w:r w:rsidR="00AD34E6" w:rsidRPr="00EA2E7D">
        <w:t>en</w:t>
      </w:r>
      <w:r w:rsidRPr="00EA2E7D">
        <w:t xml:space="preserve"> av</w:t>
      </w:r>
      <w:r w:rsidR="00FD5CFC" w:rsidRPr="00EA2E7D">
        <w:t xml:space="preserve"> spillningshögar för ä</w:t>
      </w:r>
      <w:r w:rsidR="00B4534A" w:rsidRPr="00EA2E7D">
        <w:t>lg, kronhjort</w:t>
      </w:r>
      <w:r w:rsidR="00A85B3E">
        <w:t>, rådjur</w:t>
      </w:r>
      <w:r w:rsidR="00B4534A" w:rsidRPr="00EA2E7D">
        <w:t xml:space="preserve"> och </w:t>
      </w:r>
      <w:r w:rsidR="00AD34E6" w:rsidRPr="00EA2E7D">
        <w:t xml:space="preserve">skogshöns (tjäder, orre) </w:t>
      </w:r>
      <w:r w:rsidRPr="00EA2E7D">
        <w:t xml:space="preserve">varierade </w:t>
      </w:r>
      <w:r w:rsidR="00F76A42" w:rsidRPr="00EA2E7D">
        <w:t xml:space="preserve">mellan provytorna </w:t>
      </w:r>
      <w:r w:rsidR="00B4534A" w:rsidRPr="00EA2E7D">
        <w:t>inom brandområdet</w:t>
      </w:r>
      <w:r w:rsidR="00752E79" w:rsidRPr="00EA2E7D">
        <w:t xml:space="preserve"> (bilaga </w:t>
      </w:r>
      <w:r w:rsidR="008B54D7" w:rsidRPr="00EA2E7D">
        <w:t>6</w:t>
      </w:r>
      <w:r w:rsidR="00752E79" w:rsidRPr="00EA2E7D">
        <w:t>)</w:t>
      </w:r>
      <w:r w:rsidR="00DA79D6" w:rsidRPr="00EA2E7D">
        <w:t>.</w:t>
      </w:r>
      <w:r w:rsidRPr="00EA2E7D">
        <w:t xml:space="preserve"> </w:t>
      </w:r>
      <w:r w:rsidR="00A85B3E">
        <w:t>Sammanlagt hittade vi få spillningshögar av andra arter än älg i inventeringen maj 2024. I e</w:t>
      </w:r>
      <w:r w:rsidR="00EA2E7D" w:rsidRPr="00EA2E7D">
        <w:t>nbart en</w:t>
      </w:r>
      <w:r w:rsidR="00752E79" w:rsidRPr="00EA2E7D">
        <w:t xml:space="preserve"> av provytorna fanns spillning av </w:t>
      </w:r>
      <w:r w:rsidR="00EA2E7D" w:rsidRPr="00EA2E7D">
        <w:t>kronhjort</w:t>
      </w:r>
      <w:r w:rsidR="00752E79" w:rsidRPr="00EA2E7D">
        <w:t xml:space="preserve">. </w:t>
      </w:r>
      <w:r w:rsidR="00B87692" w:rsidRPr="00EA2E7D">
        <w:t>Både spillning av älg</w:t>
      </w:r>
      <w:r w:rsidR="00DB3DB8" w:rsidRPr="00EA2E7D">
        <w:t>,</w:t>
      </w:r>
      <w:r w:rsidR="00752E79" w:rsidRPr="00EA2E7D">
        <w:t xml:space="preserve"> </w:t>
      </w:r>
      <w:r w:rsidR="00EA2E7D" w:rsidRPr="00DD0F25">
        <w:t>rådjur</w:t>
      </w:r>
      <w:r w:rsidR="00B87692" w:rsidRPr="00DD0F25">
        <w:t xml:space="preserve"> och skogshöns återfanns i brandområdet</w:t>
      </w:r>
      <w:r w:rsidR="00752E79" w:rsidRPr="00DD0F25">
        <w:t xml:space="preserve"> – även om vi hittade fler spillningshögar utanför och i gränsområdet av brandfälten</w:t>
      </w:r>
      <w:r w:rsidR="00B4534A" w:rsidRPr="00DD0F25">
        <w:t>.</w:t>
      </w:r>
      <w:r w:rsidR="0078176C" w:rsidRPr="00DD0F25">
        <w:t xml:space="preserve"> </w:t>
      </w:r>
      <w:r w:rsidR="003C19EF" w:rsidRPr="00DD0F25">
        <w:t xml:space="preserve">Vi interpolerade </w:t>
      </w:r>
      <w:r w:rsidR="003C19EF" w:rsidRPr="00086BBB">
        <w:t xml:space="preserve">data från de enskilda provytorna för att skatta förekomsten över ytorna där vi inte har någon information om. </w:t>
      </w:r>
      <w:r w:rsidRPr="00086BBB">
        <w:t>Spillningsfördelning</w:t>
      </w:r>
      <w:r w:rsidR="007E415D" w:rsidRPr="00086BBB">
        <w:t>en</w:t>
      </w:r>
      <w:r w:rsidRPr="00086BBB">
        <w:t xml:space="preserve"> tyder på att älgar</w:t>
      </w:r>
      <w:r w:rsidR="001A748B" w:rsidRPr="00086BBB">
        <w:t>na</w:t>
      </w:r>
      <w:r w:rsidRPr="00086BBB">
        <w:t xml:space="preserve"> nyttjade framför</w:t>
      </w:r>
      <w:r w:rsidR="0078176C" w:rsidRPr="00086BBB">
        <w:t xml:space="preserve"> </w:t>
      </w:r>
      <w:r w:rsidRPr="00086BBB">
        <w:t>allt de nor</w:t>
      </w:r>
      <w:r w:rsidR="001A748B" w:rsidRPr="00086BBB">
        <w:t>ra</w:t>
      </w:r>
      <w:r w:rsidR="00AD34E6" w:rsidRPr="00086BBB">
        <w:t xml:space="preserve"> och de </w:t>
      </w:r>
      <w:r w:rsidR="001A748B" w:rsidRPr="00086BBB">
        <w:t>centrala</w:t>
      </w:r>
      <w:r w:rsidRPr="00086BBB">
        <w:t xml:space="preserve"> delar</w:t>
      </w:r>
      <w:r w:rsidR="00946642" w:rsidRPr="00086BBB">
        <w:t>na</w:t>
      </w:r>
      <w:r w:rsidRPr="00086BBB">
        <w:t xml:space="preserve"> av </w:t>
      </w:r>
      <w:r w:rsidR="00DB3DB8" w:rsidRPr="00086BBB">
        <w:t xml:space="preserve">Enskogens </w:t>
      </w:r>
      <w:r w:rsidRPr="00086BBB">
        <w:t>brand</w:t>
      </w:r>
      <w:r w:rsidR="00DB3DB8" w:rsidRPr="00086BBB">
        <w:t>fält</w:t>
      </w:r>
      <w:r w:rsidR="001A748B" w:rsidRPr="00086BBB">
        <w:t xml:space="preserve"> (Figur 1</w:t>
      </w:r>
      <w:r w:rsidR="00C269DA" w:rsidRPr="00086BBB">
        <w:t>1</w:t>
      </w:r>
      <w:r w:rsidR="001A748B" w:rsidRPr="00086BBB">
        <w:t>)</w:t>
      </w:r>
      <w:r w:rsidR="00ED0E44" w:rsidRPr="00086BBB">
        <w:t xml:space="preserve">. </w:t>
      </w:r>
      <w:r w:rsidR="00946642" w:rsidRPr="00086BBB">
        <w:t xml:space="preserve">I </w:t>
      </w:r>
      <w:r w:rsidR="00DB3DB8" w:rsidRPr="00086BBB">
        <w:t xml:space="preserve">Ängra </w:t>
      </w:r>
      <w:r w:rsidR="00D1300B" w:rsidRPr="00086BBB">
        <w:t xml:space="preserve">och Nötbergets </w:t>
      </w:r>
      <w:r w:rsidR="00946642" w:rsidRPr="00086BBB">
        <w:t>b</w:t>
      </w:r>
      <w:r w:rsidR="00B4534A" w:rsidRPr="00086BBB">
        <w:t>rand</w:t>
      </w:r>
      <w:r w:rsidR="00DB3DB8" w:rsidRPr="00086BBB">
        <w:t>fält</w:t>
      </w:r>
      <w:r w:rsidR="00B4534A" w:rsidRPr="00086BBB">
        <w:t xml:space="preserve"> </w:t>
      </w:r>
      <w:r w:rsidR="006E723C" w:rsidRPr="00086BBB">
        <w:t>tillbr</w:t>
      </w:r>
      <w:r w:rsidR="00B4534A" w:rsidRPr="00086BBB">
        <w:t xml:space="preserve">ingade </w:t>
      </w:r>
      <w:r w:rsidR="006E723C" w:rsidRPr="00086BBB">
        <w:t xml:space="preserve">älgarna </w:t>
      </w:r>
      <w:r w:rsidR="00122C5D" w:rsidRPr="00086BBB">
        <w:t>i stor sett ingen tid</w:t>
      </w:r>
      <w:r w:rsidR="006B4290" w:rsidRPr="00086BBB">
        <w:t xml:space="preserve"> under vintern</w:t>
      </w:r>
      <w:r w:rsidR="00DB3DB8" w:rsidRPr="00086BBB">
        <w:t xml:space="preserve"> – undantag de mest </w:t>
      </w:r>
      <w:r w:rsidR="00D1300B" w:rsidRPr="00086BBB">
        <w:t>östra</w:t>
      </w:r>
      <w:r w:rsidR="00DB3DB8" w:rsidRPr="00086BBB">
        <w:t xml:space="preserve"> delar</w:t>
      </w:r>
      <w:r w:rsidR="00D1300B" w:rsidRPr="00086BBB">
        <w:t xml:space="preserve"> i Ängra och centrala delar på </w:t>
      </w:r>
      <w:r w:rsidR="00D1300B" w:rsidRPr="0009640D">
        <w:t>Nötberget</w:t>
      </w:r>
      <w:r w:rsidR="00DB3DB8" w:rsidRPr="0009640D">
        <w:t>.</w:t>
      </w:r>
      <w:r w:rsidR="00B4534A" w:rsidRPr="0009640D">
        <w:t xml:space="preserve"> </w:t>
      </w:r>
      <w:r w:rsidR="00086BBB" w:rsidRPr="0009640D">
        <w:t>Rådjur</w:t>
      </w:r>
      <w:r w:rsidR="00936A0D" w:rsidRPr="0009640D">
        <w:t xml:space="preserve"> förkom </w:t>
      </w:r>
      <w:r w:rsidR="0009640D" w:rsidRPr="0009640D">
        <w:t>vid enskilda platser i norra delar av</w:t>
      </w:r>
      <w:r w:rsidR="00936A0D" w:rsidRPr="0009640D">
        <w:t xml:space="preserve"> Enskogens brandfält. </w:t>
      </w:r>
    </w:p>
    <w:p w14:paraId="2B95840A" w14:textId="5E4D9CEF" w:rsidR="00D660BD" w:rsidRPr="00F50A4D" w:rsidRDefault="005E61FB" w:rsidP="00D660BD">
      <w:r w:rsidRPr="0009640D">
        <w:t>Under våren 202</w:t>
      </w:r>
      <w:r w:rsidR="00F50A4D" w:rsidRPr="0009640D">
        <w:t xml:space="preserve">4 </w:t>
      </w:r>
      <w:r w:rsidRPr="0009640D">
        <w:t xml:space="preserve">kunde vi inventera </w:t>
      </w:r>
      <w:r w:rsidR="00F50A4D" w:rsidRPr="0009640D">
        <w:t>1002</w:t>
      </w:r>
      <w:r w:rsidRPr="0009640D">
        <w:t xml:space="preserve"> enskilda </w:t>
      </w:r>
      <w:r w:rsidRPr="00F50A4D">
        <w:t xml:space="preserve">provytor och sammanlagt hittade vi </w:t>
      </w:r>
      <w:r w:rsidR="00F50A4D" w:rsidRPr="00F50A4D">
        <w:t>179</w:t>
      </w:r>
      <w:r w:rsidRPr="00F50A4D">
        <w:t xml:space="preserve"> färska spillningshögar av älg i dessa ytor. För att beräkna älgtäthet baserad på antal högar, utgår vi ifrån att en älg kan bajsa 14-19 högar per dygn (Hörnell-Willebrand &amp; Pehrson 2010). Kalkylerad på ytan som inventerades och antal dagar sen lövfällning (10 oktober 202</w:t>
      </w:r>
      <w:r w:rsidR="00F50A4D" w:rsidRPr="00F50A4D">
        <w:t>3</w:t>
      </w:r>
      <w:r w:rsidRPr="00F50A4D">
        <w:t xml:space="preserve">) gav det en medeltäthet av </w:t>
      </w:r>
      <w:r w:rsidR="00F50A4D" w:rsidRPr="00F50A4D">
        <w:t>4</w:t>
      </w:r>
      <w:r w:rsidR="00A034C9" w:rsidRPr="00F50A4D">
        <w:t>.4-</w:t>
      </w:r>
      <w:r w:rsidR="00F50A4D" w:rsidRPr="00F50A4D">
        <w:t>6</w:t>
      </w:r>
      <w:r w:rsidR="00A034C9" w:rsidRPr="00F50A4D">
        <w:t>.</w:t>
      </w:r>
      <w:r w:rsidR="00F50A4D" w:rsidRPr="00F50A4D">
        <w:t>0</w:t>
      </w:r>
      <w:r w:rsidR="00A034C9" w:rsidRPr="00F50A4D">
        <w:t xml:space="preserve"> </w:t>
      </w:r>
      <w:r w:rsidRPr="00F50A4D">
        <w:t xml:space="preserve">älgar per 1000 ha (konfidensintervall </w:t>
      </w:r>
      <w:r w:rsidR="00F50A4D" w:rsidRPr="00F50A4D">
        <w:t>4</w:t>
      </w:r>
      <w:r w:rsidR="00A034C9" w:rsidRPr="00F50A4D">
        <w:t>.</w:t>
      </w:r>
      <w:r w:rsidR="00F50A4D" w:rsidRPr="00F50A4D">
        <w:t>4</w:t>
      </w:r>
      <w:r w:rsidR="00A034C9" w:rsidRPr="00F50A4D">
        <w:t>-</w:t>
      </w:r>
      <w:r w:rsidR="00F50A4D" w:rsidRPr="00F50A4D">
        <w:t>7.7</w:t>
      </w:r>
      <w:r w:rsidR="00A034C9" w:rsidRPr="00F50A4D">
        <w:t xml:space="preserve"> (14 högar)</w:t>
      </w:r>
      <w:r w:rsidRPr="00F50A4D">
        <w:t xml:space="preserve"> resp</w:t>
      </w:r>
      <w:r w:rsidR="00A034C9" w:rsidRPr="00F50A4D">
        <w:t>ektive</w:t>
      </w:r>
      <w:r w:rsidRPr="00F50A4D">
        <w:t xml:space="preserve"> </w:t>
      </w:r>
      <w:r w:rsidR="00F50A4D" w:rsidRPr="00F50A4D">
        <w:t>3.2</w:t>
      </w:r>
      <w:r w:rsidR="00A034C9" w:rsidRPr="00F50A4D">
        <w:t>-</w:t>
      </w:r>
      <w:r w:rsidR="00F50A4D" w:rsidRPr="00F50A4D">
        <w:t>5</w:t>
      </w:r>
      <w:r w:rsidR="00A034C9" w:rsidRPr="00F50A4D">
        <w:t>.7 (19 högar)</w:t>
      </w:r>
      <w:r w:rsidRPr="00F50A4D">
        <w:t xml:space="preserve"> älgar per 1000 ha) inom området som inventerades</w:t>
      </w:r>
      <w:r w:rsidR="00F50A4D" w:rsidRPr="00F50A4D">
        <w:t xml:space="preserve"> – vilket var en högre estimerad täthet än året innan (3.4-4.5 älgar per 1000 ha (konfidensintervall 2.7-6.4 (14 högar) respektive 1.9-4.7 (19 högar) älgar per 1000 ha, baserat på 655 som kunde inventeras)</w:t>
      </w:r>
      <w:r w:rsidRPr="00F50A4D">
        <w:t xml:space="preserve">. Vår inventering omfattar brandområdet (bilaga 3) som i sin tur kan påverka hur älgar fördelade sig och nyttjade landskapet och därmed behöver det inte vara representativt för studieområdet i sin helhet. Utav de </w:t>
      </w:r>
      <w:r w:rsidR="00F50A4D" w:rsidRPr="00F50A4D">
        <w:t>1002</w:t>
      </w:r>
      <w:r w:rsidRPr="00F50A4D">
        <w:t xml:space="preserve"> provytorna som vi kunde inventera, inföll </w:t>
      </w:r>
      <w:r w:rsidR="00F50A4D" w:rsidRPr="00F50A4D">
        <w:t>362</w:t>
      </w:r>
      <w:r w:rsidR="00CB4D59" w:rsidRPr="00F50A4D">
        <w:t xml:space="preserve"> (36</w:t>
      </w:r>
      <w:r w:rsidRPr="00F50A4D">
        <w:t xml:space="preserve">%) i brandområdet och tittar man på antal spillningshögar som vi hittar inom och utanför brandområdet, ser vi att </w:t>
      </w:r>
      <w:r w:rsidR="00F50A4D" w:rsidRPr="00F50A4D">
        <w:t>70</w:t>
      </w:r>
      <w:r w:rsidR="009706A4" w:rsidRPr="00F50A4D">
        <w:t xml:space="preserve"> (39</w:t>
      </w:r>
      <w:r w:rsidRPr="00F50A4D">
        <w:t xml:space="preserve">%) av de totala </w:t>
      </w:r>
      <w:r w:rsidR="00F50A4D" w:rsidRPr="00F50A4D">
        <w:t>179</w:t>
      </w:r>
      <w:r w:rsidRPr="00F50A4D">
        <w:t xml:space="preserve"> högar fanns inom brandområdet. Från våra rörelseanalyser </w:t>
      </w:r>
      <w:r w:rsidR="00F50A4D" w:rsidRPr="00F50A4D">
        <w:t xml:space="preserve">ser vi att </w:t>
      </w:r>
      <w:r w:rsidRPr="00F50A4D">
        <w:t xml:space="preserve">de GPS-märkta älgarna </w:t>
      </w:r>
      <w:r w:rsidR="00F50A4D" w:rsidRPr="00F50A4D">
        <w:t>använder brandfältet successiv</w:t>
      </w:r>
      <w:r w:rsidR="00EF68A6">
        <w:t>t</w:t>
      </w:r>
      <w:r w:rsidR="00F50A4D" w:rsidRPr="00F50A4D">
        <w:t xml:space="preserve"> mer (dvs fler dagar) och </w:t>
      </w:r>
      <w:r w:rsidRPr="00F50A4D">
        <w:t xml:space="preserve">att älgarna nyttjade </w:t>
      </w:r>
      <w:r w:rsidR="00F50A4D" w:rsidRPr="00F50A4D">
        <w:t xml:space="preserve">framför allt </w:t>
      </w:r>
      <w:r w:rsidRPr="00F50A4D">
        <w:t>kant</w:t>
      </w:r>
      <w:r w:rsidR="00853836" w:rsidRPr="00F50A4D">
        <w:t>områden till brandområdet</w:t>
      </w:r>
      <w:r w:rsidRPr="00F50A4D">
        <w:t xml:space="preserve"> och vissa </w:t>
      </w:r>
      <w:r w:rsidR="00853836" w:rsidRPr="00F50A4D">
        <w:t xml:space="preserve">inre </w:t>
      </w:r>
      <w:r w:rsidRPr="00F50A4D">
        <w:t xml:space="preserve">delar medan andra delar inte användes alls eller mycket litet (se kapitel </w:t>
      </w:r>
      <w:r w:rsidR="009706A4" w:rsidRPr="00F50A4D">
        <w:t>5</w:t>
      </w:r>
      <w:r w:rsidRPr="00F50A4D">
        <w:t xml:space="preserve">, figur 8). </w:t>
      </w:r>
      <w:r w:rsidR="00EF68A6">
        <w:t>Detta överensstämmer också med vinterflygningen i februari 2025, som indikerar att vi ser fler älgar i brandområdet på vintern från år till år.</w:t>
      </w:r>
      <w:r w:rsidRPr="00F50A4D">
        <w:t> </w:t>
      </w:r>
    </w:p>
    <w:p w14:paraId="58EB3525" w14:textId="16BE9E1F" w:rsidR="005E61FB" w:rsidRPr="00F50A4D" w:rsidRDefault="005E61FB" w:rsidP="005E61FB"/>
    <w:p w14:paraId="5127E8EB" w14:textId="42D2DF30" w:rsidR="00FD5CFC" w:rsidRPr="00D679A5" w:rsidRDefault="00FD5CFC" w:rsidP="008D515E">
      <w:pPr>
        <w:jc w:val="center"/>
        <w:rPr>
          <w:noProof/>
          <w:color w:val="FF0000"/>
          <w:lang w:eastAsia="sv-SE"/>
        </w:rPr>
      </w:pPr>
    </w:p>
    <w:p w14:paraId="602E1085" w14:textId="0A328C5E" w:rsidR="00DB3DB8" w:rsidRPr="00D679A5" w:rsidRDefault="0009640D" w:rsidP="00D1300B">
      <w:pPr>
        <w:jc w:val="center"/>
        <w:rPr>
          <w:color w:val="FF0000"/>
        </w:rPr>
      </w:pPr>
      <w:r>
        <w:rPr>
          <w:noProof/>
        </w:rPr>
        <w:lastRenderedPageBreak/>
        <w:drawing>
          <wp:inline distT="0" distB="0" distL="0" distR="0" wp14:anchorId="503FA061" wp14:editId="601E8737">
            <wp:extent cx="5035550" cy="4416425"/>
            <wp:effectExtent l="0" t="0" r="0" b="3175"/>
            <wp:docPr id="730303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303592" name=""/>
                    <pic:cNvPicPr/>
                  </pic:nvPicPr>
                  <pic:blipFill>
                    <a:blip r:embed="rId35"/>
                    <a:stretch>
                      <a:fillRect/>
                    </a:stretch>
                  </pic:blipFill>
                  <pic:spPr>
                    <a:xfrm>
                      <a:off x="0" y="0"/>
                      <a:ext cx="5035550" cy="4416425"/>
                    </a:xfrm>
                    <a:prstGeom prst="rect">
                      <a:avLst/>
                    </a:prstGeom>
                  </pic:spPr>
                </pic:pic>
              </a:graphicData>
            </a:graphic>
          </wp:inline>
        </w:drawing>
      </w:r>
    </w:p>
    <w:p w14:paraId="031F6667" w14:textId="3F29220E" w:rsidR="001A748B" w:rsidRPr="00475A31" w:rsidRDefault="001A748B" w:rsidP="004C6A1B">
      <w:pPr>
        <w:spacing w:line="240" w:lineRule="auto"/>
        <w:ind w:firstLine="0"/>
        <w:rPr>
          <w:rFonts w:ascii="Arial" w:hAnsi="Arial" w:cs="Arial"/>
          <w:sz w:val="18"/>
          <w:szCs w:val="18"/>
        </w:rPr>
      </w:pPr>
      <w:r w:rsidRPr="00475A31">
        <w:rPr>
          <w:rFonts w:ascii="Arial" w:hAnsi="Arial" w:cs="Arial"/>
          <w:b/>
          <w:sz w:val="18"/>
          <w:szCs w:val="18"/>
        </w:rPr>
        <w:t>Figur 1</w:t>
      </w:r>
      <w:r w:rsidR="00C269DA" w:rsidRPr="00475A31">
        <w:rPr>
          <w:rFonts w:ascii="Arial" w:hAnsi="Arial" w:cs="Arial"/>
          <w:b/>
          <w:sz w:val="18"/>
          <w:szCs w:val="18"/>
        </w:rPr>
        <w:t>1</w:t>
      </w:r>
      <w:r w:rsidRPr="00475A31">
        <w:rPr>
          <w:rFonts w:ascii="Arial" w:hAnsi="Arial" w:cs="Arial"/>
          <w:sz w:val="18"/>
          <w:szCs w:val="18"/>
        </w:rPr>
        <w:t>. Skatta</w:t>
      </w:r>
      <w:r w:rsidR="00712328" w:rsidRPr="00475A31">
        <w:rPr>
          <w:rFonts w:ascii="Arial" w:hAnsi="Arial" w:cs="Arial"/>
          <w:sz w:val="18"/>
          <w:szCs w:val="18"/>
        </w:rPr>
        <w:t>d</w:t>
      </w:r>
      <w:r w:rsidRPr="00475A31">
        <w:rPr>
          <w:rFonts w:ascii="Arial" w:hAnsi="Arial" w:cs="Arial"/>
          <w:sz w:val="18"/>
          <w:szCs w:val="18"/>
        </w:rPr>
        <w:t xml:space="preserve"> fördelning </w:t>
      </w:r>
      <w:r w:rsidR="00CC27E7" w:rsidRPr="00475A31">
        <w:rPr>
          <w:rFonts w:ascii="Arial" w:hAnsi="Arial" w:cs="Arial"/>
          <w:sz w:val="18"/>
          <w:szCs w:val="18"/>
        </w:rPr>
        <w:t xml:space="preserve">av antal spillningshögar </w:t>
      </w:r>
      <w:r w:rsidRPr="00475A31">
        <w:rPr>
          <w:rFonts w:ascii="Arial" w:hAnsi="Arial" w:cs="Arial"/>
          <w:sz w:val="18"/>
          <w:szCs w:val="18"/>
        </w:rPr>
        <w:t>av älg, kronhjort</w:t>
      </w:r>
      <w:r w:rsidR="00475A31" w:rsidRPr="00475A31">
        <w:rPr>
          <w:rFonts w:ascii="Arial" w:hAnsi="Arial" w:cs="Arial"/>
          <w:sz w:val="18"/>
          <w:szCs w:val="18"/>
        </w:rPr>
        <w:t>, rådjur</w:t>
      </w:r>
      <w:r w:rsidRPr="00475A31">
        <w:rPr>
          <w:rFonts w:ascii="Arial" w:hAnsi="Arial" w:cs="Arial"/>
          <w:sz w:val="18"/>
          <w:szCs w:val="18"/>
        </w:rPr>
        <w:t xml:space="preserve"> och </w:t>
      </w:r>
      <w:r w:rsidR="00AD34E6" w:rsidRPr="00475A31">
        <w:rPr>
          <w:rFonts w:ascii="Arial" w:hAnsi="Arial" w:cs="Arial"/>
          <w:sz w:val="18"/>
          <w:szCs w:val="18"/>
        </w:rPr>
        <w:t xml:space="preserve">skogshöns </w:t>
      </w:r>
      <w:r w:rsidRPr="00475A31">
        <w:rPr>
          <w:rFonts w:ascii="Arial" w:hAnsi="Arial" w:cs="Arial"/>
          <w:sz w:val="18"/>
          <w:szCs w:val="18"/>
        </w:rPr>
        <w:t>inom brandområdet basera</w:t>
      </w:r>
      <w:r w:rsidR="00712328" w:rsidRPr="00475A31">
        <w:rPr>
          <w:rFonts w:ascii="Arial" w:hAnsi="Arial" w:cs="Arial"/>
          <w:sz w:val="18"/>
          <w:szCs w:val="18"/>
        </w:rPr>
        <w:t>t</w:t>
      </w:r>
      <w:r w:rsidRPr="00475A31">
        <w:rPr>
          <w:rFonts w:ascii="Arial" w:hAnsi="Arial" w:cs="Arial"/>
          <w:sz w:val="18"/>
          <w:szCs w:val="18"/>
        </w:rPr>
        <w:t xml:space="preserve"> på spillningsinventering</w:t>
      </w:r>
      <w:r w:rsidR="000543E2" w:rsidRPr="00475A31">
        <w:rPr>
          <w:rFonts w:ascii="Arial" w:hAnsi="Arial" w:cs="Arial"/>
          <w:sz w:val="18"/>
          <w:szCs w:val="18"/>
        </w:rPr>
        <w:t xml:space="preserve"> (</w:t>
      </w:r>
      <w:r w:rsidR="0037245C" w:rsidRPr="00475A31">
        <w:rPr>
          <w:rFonts w:ascii="Arial" w:hAnsi="Arial" w:cs="Arial"/>
          <w:sz w:val="18"/>
          <w:szCs w:val="18"/>
        </w:rPr>
        <w:t xml:space="preserve">färska </w:t>
      </w:r>
      <w:r w:rsidR="008D515E" w:rsidRPr="00475A31">
        <w:rPr>
          <w:rFonts w:ascii="Arial" w:hAnsi="Arial" w:cs="Arial"/>
          <w:sz w:val="18"/>
          <w:szCs w:val="18"/>
        </w:rPr>
        <w:t>fynd i maj 202</w:t>
      </w:r>
      <w:r w:rsidR="00475A31" w:rsidRPr="00475A31">
        <w:rPr>
          <w:rFonts w:ascii="Arial" w:hAnsi="Arial" w:cs="Arial"/>
          <w:sz w:val="18"/>
          <w:szCs w:val="18"/>
        </w:rPr>
        <w:t>4</w:t>
      </w:r>
      <w:r w:rsidR="000543E2" w:rsidRPr="00475A31">
        <w:rPr>
          <w:rFonts w:ascii="Arial" w:hAnsi="Arial" w:cs="Arial"/>
          <w:sz w:val="18"/>
          <w:szCs w:val="18"/>
        </w:rPr>
        <w:t>)</w:t>
      </w:r>
      <w:r w:rsidRPr="00475A31">
        <w:rPr>
          <w:rFonts w:ascii="Arial" w:hAnsi="Arial" w:cs="Arial"/>
          <w:sz w:val="18"/>
          <w:szCs w:val="18"/>
        </w:rPr>
        <w:t xml:space="preserve">. </w:t>
      </w:r>
      <w:r w:rsidR="001F6DA7" w:rsidRPr="00475A31">
        <w:rPr>
          <w:rFonts w:ascii="Arial" w:hAnsi="Arial" w:cs="Arial"/>
          <w:sz w:val="18"/>
          <w:szCs w:val="18"/>
        </w:rPr>
        <w:t xml:space="preserve">Brandfältets avgränsningar i svart. </w:t>
      </w:r>
      <w:r w:rsidRPr="00475A31">
        <w:rPr>
          <w:rFonts w:ascii="Arial" w:hAnsi="Arial" w:cs="Arial"/>
          <w:sz w:val="18"/>
          <w:szCs w:val="18"/>
        </w:rPr>
        <w:t xml:space="preserve">Mörkare delar indikerar högre nyttjande. </w:t>
      </w:r>
    </w:p>
    <w:p w14:paraId="7181F23C" w14:textId="26089335" w:rsidR="007F5BAB" w:rsidRPr="00D679A5" w:rsidRDefault="007F5BAB" w:rsidP="00D43D04">
      <w:pPr>
        <w:ind w:firstLine="0"/>
        <w:rPr>
          <w:rFonts w:ascii="Arial" w:hAnsi="Arial" w:cs="Arial"/>
          <w:color w:val="FF0000"/>
          <w:sz w:val="18"/>
          <w:szCs w:val="18"/>
        </w:rPr>
      </w:pPr>
    </w:p>
    <w:p w14:paraId="756ABAA5" w14:textId="77777777" w:rsidR="00086BBB" w:rsidRDefault="00086BBB" w:rsidP="00D43D04">
      <w:pPr>
        <w:ind w:firstLine="0"/>
        <w:rPr>
          <w:rFonts w:cs="Times New Roman"/>
        </w:rPr>
      </w:pPr>
    </w:p>
    <w:p w14:paraId="52A962D0" w14:textId="77777777" w:rsidR="00086BBB" w:rsidRDefault="00086BBB" w:rsidP="00D43D04">
      <w:pPr>
        <w:ind w:firstLine="0"/>
        <w:rPr>
          <w:rFonts w:cs="Times New Roman"/>
        </w:rPr>
      </w:pPr>
    </w:p>
    <w:p w14:paraId="1572211E" w14:textId="77777777" w:rsidR="00086BBB" w:rsidRDefault="00086BBB" w:rsidP="00D43D04">
      <w:pPr>
        <w:ind w:firstLine="0"/>
        <w:rPr>
          <w:rFonts w:cs="Times New Roman"/>
        </w:rPr>
      </w:pPr>
    </w:p>
    <w:p w14:paraId="38B90547" w14:textId="77777777" w:rsidR="00086BBB" w:rsidRDefault="00086BBB" w:rsidP="00D43D04">
      <w:pPr>
        <w:ind w:firstLine="0"/>
        <w:rPr>
          <w:rFonts w:cs="Times New Roman"/>
        </w:rPr>
      </w:pPr>
    </w:p>
    <w:p w14:paraId="49712E35" w14:textId="77777777" w:rsidR="00086BBB" w:rsidRDefault="00086BBB" w:rsidP="00D43D04">
      <w:pPr>
        <w:ind w:firstLine="0"/>
        <w:rPr>
          <w:rFonts w:cs="Times New Roman"/>
        </w:rPr>
      </w:pPr>
    </w:p>
    <w:p w14:paraId="14569317" w14:textId="77777777" w:rsidR="00086BBB" w:rsidRDefault="00086BBB" w:rsidP="00D43D04">
      <w:pPr>
        <w:ind w:firstLine="0"/>
        <w:rPr>
          <w:rFonts w:cs="Times New Roman"/>
        </w:rPr>
      </w:pPr>
    </w:p>
    <w:p w14:paraId="65BDB0E7" w14:textId="77777777" w:rsidR="00086BBB" w:rsidRDefault="00086BBB" w:rsidP="00D43D04">
      <w:pPr>
        <w:ind w:firstLine="0"/>
        <w:rPr>
          <w:rFonts w:cs="Times New Roman"/>
        </w:rPr>
      </w:pPr>
    </w:p>
    <w:p w14:paraId="45362089" w14:textId="77777777" w:rsidR="00086BBB" w:rsidRDefault="00086BBB" w:rsidP="00D43D04">
      <w:pPr>
        <w:ind w:firstLine="0"/>
        <w:rPr>
          <w:rFonts w:cs="Times New Roman"/>
        </w:rPr>
      </w:pPr>
    </w:p>
    <w:p w14:paraId="16EC394E" w14:textId="77777777" w:rsidR="00086BBB" w:rsidRDefault="00086BBB" w:rsidP="00D43D04">
      <w:pPr>
        <w:ind w:firstLine="0"/>
        <w:rPr>
          <w:rFonts w:cs="Times New Roman"/>
        </w:rPr>
      </w:pPr>
    </w:p>
    <w:p w14:paraId="7FC60408" w14:textId="77777777" w:rsidR="00086BBB" w:rsidRDefault="00086BBB" w:rsidP="00D43D04">
      <w:pPr>
        <w:ind w:firstLine="0"/>
        <w:rPr>
          <w:rFonts w:cs="Times New Roman"/>
        </w:rPr>
      </w:pPr>
    </w:p>
    <w:p w14:paraId="0883C294" w14:textId="77777777" w:rsidR="00086BBB" w:rsidRDefault="00086BBB" w:rsidP="00D43D04">
      <w:pPr>
        <w:ind w:firstLine="0"/>
        <w:rPr>
          <w:rFonts w:cs="Times New Roman"/>
        </w:rPr>
      </w:pPr>
    </w:p>
    <w:p w14:paraId="5AB22A37" w14:textId="77777777" w:rsidR="00086BBB" w:rsidRDefault="00086BBB" w:rsidP="00D43D04">
      <w:pPr>
        <w:ind w:firstLine="0"/>
        <w:rPr>
          <w:rFonts w:cs="Times New Roman"/>
        </w:rPr>
      </w:pPr>
    </w:p>
    <w:p w14:paraId="2B915785" w14:textId="77777777" w:rsidR="00086BBB" w:rsidRDefault="00086BBB" w:rsidP="00D43D04">
      <w:pPr>
        <w:ind w:firstLine="0"/>
        <w:rPr>
          <w:rFonts w:cs="Times New Roman"/>
        </w:rPr>
      </w:pPr>
    </w:p>
    <w:p w14:paraId="3A8EA82F" w14:textId="77777777" w:rsidR="00086BBB" w:rsidRDefault="00086BBB" w:rsidP="00D43D04">
      <w:pPr>
        <w:ind w:firstLine="0"/>
        <w:rPr>
          <w:rFonts w:cs="Times New Roman"/>
        </w:rPr>
      </w:pPr>
    </w:p>
    <w:p w14:paraId="00885FB0" w14:textId="77777777" w:rsidR="00086BBB" w:rsidRDefault="00086BBB" w:rsidP="00D43D04">
      <w:pPr>
        <w:ind w:firstLine="0"/>
        <w:rPr>
          <w:rFonts w:cs="Times New Roman"/>
        </w:rPr>
      </w:pPr>
    </w:p>
    <w:p w14:paraId="270638BD" w14:textId="3F70AB7B" w:rsidR="005030EB" w:rsidRPr="00086BBB" w:rsidRDefault="005030EB" w:rsidP="00D43D04">
      <w:pPr>
        <w:ind w:firstLine="0"/>
        <w:rPr>
          <w:rFonts w:cs="Times New Roman"/>
        </w:rPr>
      </w:pPr>
      <w:r w:rsidRPr="00086BBB">
        <w:rPr>
          <w:rFonts w:cs="Times New Roman"/>
        </w:rPr>
        <w:lastRenderedPageBreak/>
        <w:t>Älgarnas årskärnområden överlappade delvis väl med områden där spillningsinventering</w:t>
      </w:r>
      <w:r w:rsidR="00AD34E6" w:rsidRPr="00086BBB">
        <w:rPr>
          <w:rFonts w:cs="Times New Roman"/>
        </w:rPr>
        <w:t xml:space="preserve">en i </w:t>
      </w:r>
      <w:r w:rsidRPr="00086BBB">
        <w:rPr>
          <w:rFonts w:cs="Times New Roman"/>
        </w:rPr>
        <w:t>maj 202</w:t>
      </w:r>
      <w:r w:rsidR="00086BBB" w:rsidRPr="00086BBB">
        <w:rPr>
          <w:rFonts w:cs="Times New Roman"/>
        </w:rPr>
        <w:t>4</w:t>
      </w:r>
      <w:r w:rsidRPr="00086BBB">
        <w:rPr>
          <w:rFonts w:cs="Times New Roman"/>
        </w:rPr>
        <w:t xml:space="preserve"> </w:t>
      </w:r>
      <w:r w:rsidR="00AD34E6" w:rsidRPr="00086BBB">
        <w:rPr>
          <w:rFonts w:cs="Times New Roman"/>
        </w:rPr>
        <w:t>visade på</w:t>
      </w:r>
      <w:r w:rsidRPr="00086BBB">
        <w:rPr>
          <w:rFonts w:cs="Times New Roman"/>
        </w:rPr>
        <w:t xml:space="preserve"> förekomst av älg (Figur 12).</w:t>
      </w:r>
      <w:r w:rsidR="00007B46" w:rsidRPr="00086BBB">
        <w:rPr>
          <w:rFonts w:cs="Times New Roman"/>
        </w:rPr>
        <w:t xml:space="preserve"> Det gäller framför allt norra delarna</w:t>
      </w:r>
      <w:r w:rsidR="00086BBB" w:rsidRPr="00086BBB">
        <w:rPr>
          <w:rFonts w:cs="Times New Roman"/>
        </w:rPr>
        <w:t xml:space="preserve"> och kantområden</w:t>
      </w:r>
      <w:r w:rsidR="00007B46" w:rsidRPr="00086BBB">
        <w:rPr>
          <w:rFonts w:cs="Times New Roman"/>
        </w:rPr>
        <w:t xml:space="preserve"> av</w:t>
      </w:r>
      <w:r w:rsidR="006839E4" w:rsidRPr="00086BBB">
        <w:rPr>
          <w:rFonts w:cs="Times New Roman"/>
        </w:rPr>
        <w:t xml:space="preserve"> </w:t>
      </w:r>
      <w:r w:rsidR="00086BBB" w:rsidRPr="00086BBB">
        <w:rPr>
          <w:rFonts w:cs="Times New Roman"/>
        </w:rPr>
        <w:t>Enskogens brandfält</w:t>
      </w:r>
      <w:r w:rsidR="00007B46" w:rsidRPr="00086BBB">
        <w:rPr>
          <w:rFonts w:cs="Times New Roman"/>
        </w:rPr>
        <w:t xml:space="preserve">. </w:t>
      </w:r>
      <w:r w:rsidRPr="00086BBB">
        <w:rPr>
          <w:rFonts w:cs="Times New Roman"/>
        </w:rPr>
        <w:t xml:space="preserve"> </w:t>
      </w:r>
    </w:p>
    <w:p w14:paraId="1A6DED55" w14:textId="42254B5D" w:rsidR="007F5BAB" w:rsidRPr="00D679A5" w:rsidRDefault="005030EB" w:rsidP="00D43D04">
      <w:pPr>
        <w:ind w:firstLine="0"/>
        <w:rPr>
          <w:rFonts w:ascii="Arial" w:hAnsi="Arial" w:cs="Arial"/>
          <w:color w:val="FF0000"/>
          <w:sz w:val="18"/>
          <w:szCs w:val="18"/>
        </w:rPr>
      </w:pPr>
      <w:r w:rsidRPr="00D679A5">
        <w:rPr>
          <w:rFonts w:cs="Times New Roman"/>
          <w:color w:val="FF0000"/>
        </w:rPr>
        <w:t xml:space="preserve">  </w:t>
      </w:r>
      <w:r w:rsidR="00086BBB">
        <w:rPr>
          <w:rFonts w:ascii="Arial" w:hAnsi="Arial" w:cs="Arial"/>
          <w:noProof/>
          <w:color w:val="FF0000"/>
          <w:sz w:val="18"/>
          <w:szCs w:val="18"/>
        </w:rPr>
        <w:drawing>
          <wp:inline distT="0" distB="0" distL="0" distR="0" wp14:anchorId="2BC919A2" wp14:editId="486284C1">
            <wp:extent cx="5035550" cy="4972685"/>
            <wp:effectExtent l="0" t="0" r="0" b="0"/>
            <wp:docPr id="5510035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003570" name="Picture 551003570"/>
                    <pic:cNvPicPr/>
                  </pic:nvPicPr>
                  <pic:blipFill>
                    <a:blip r:embed="rId36">
                      <a:extLst>
                        <a:ext uri="{28A0092B-C50C-407E-A947-70E740481C1C}">
                          <a14:useLocalDpi xmlns:a14="http://schemas.microsoft.com/office/drawing/2010/main" val="0"/>
                        </a:ext>
                      </a:extLst>
                    </a:blip>
                    <a:stretch>
                      <a:fillRect/>
                    </a:stretch>
                  </pic:blipFill>
                  <pic:spPr>
                    <a:xfrm>
                      <a:off x="0" y="0"/>
                      <a:ext cx="5035550" cy="4972685"/>
                    </a:xfrm>
                    <a:prstGeom prst="rect">
                      <a:avLst/>
                    </a:prstGeom>
                  </pic:spPr>
                </pic:pic>
              </a:graphicData>
            </a:graphic>
          </wp:inline>
        </w:drawing>
      </w:r>
    </w:p>
    <w:p w14:paraId="528C84C4" w14:textId="5ADE196D" w:rsidR="00707860" w:rsidRPr="00086BBB" w:rsidRDefault="00060D5F" w:rsidP="004C6A1B">
      <w:pPr>
        <w:spacing w:line="240" w:lineRule="auto"/>
        <w:ind w:firstLine="0"/>
        <w:rPr>
          <w:rFonts w:ascii="Arial" w:hAnsi="Arial" w:cs="Arial"/>
          <w:sz w:val="18"/>
          <w:szCs w:val="18"/>
        </w:rPr>
      </w:pPr>
      <w:r w:rsidRPr="00086BBB">
        <w:rPr>
          <w:rFonts w:ascii="Arial" w:hAnsi="Arial" w:cs="Arial"/>
          <w:b/>
          <w:sz w:val="18"/>
          <w:szCs w:val="18"/>
        </w:rPr>
        <w:t>Figur 12</w:t>
      </w:r>
      <w:r w:rsidRPr="00086BBB">
        <w:rPr>
          <w:rFonts w:ascii="Arial" w:hAnsi="Arial" w:cs="Arial"/>
          <w:sz w:val="18"/>
          <w:szCs w:val="18"/>
        </w:rPr>
        <w:t xml:space="preserve">. Fördelning av älgarnas </w:t>
      </w:r>
      <w:r w:rsidR="00086BBB" w:rsidRPr="00086BBB">
        <w:rPr>
          <w:rFonts w:ascii="Arial" w:hAnsi="Arial" w:cs="Arial"/>
          <w:sz w:val="18"/>
          <w:szCs w:val="18"/>
        </w:rPr>
        <w:t>vinter</w:t>
      </w:r>
      <w:r w:rsidR="000A3A96" w:rsidRPr="00086BBB">
        <w:rPr>
          <w:rFonts w:ascii="Arial" w:hAnsi="Arial" w:cs="Arial"/>
          <w:sz w:val="18"/>
          <w:szCs w:val="18"/>
        </w:rPr>
        <w:t>kärnområden (mörkgröna områden, Ljusdal 202</w:t>
      </w:r>
      <w:r w:rsidR="00086BBB" w:rsidRPr="00086BBB">
        <w:rPr>
          <w:rFonts w:ascii="Arial" w:hAnsi="Arial" w:cs="Arial"/>
          <w:sz w:val="18"/>
          <w:szCs w:val="18"/>
        </w:rPr>
        <w:t>4</w:t>
      </w:r>
      <w:r w:rsidR="000A3A96" w:rsidRPr="00086BBB">
        <w:rPr>
          <w:rFonts w:ascii="Arial" w:hAnsi="Arial" w:cs="Arial"/>
          <w:sz w:val="18"/>
          <w:szCs w:val="18"/>
        </w:rPr>
        <w:t>/202</w:t>
      </w:r>
      <w:r w:rsidR="00086BBB" w:rsidRPr="00086BBB">
        <w:rPr>
          <w:rFonts w:ascii="Arial" w:hAnsi="Arial" w:cs="Arial"/>
          <w:sz w:val="18"/>
          <w:szCs w:val="18"/>
        </w:rPr>
        <w:t>5</w:t>
      </w:r>
      <w:r w:rsidR="000A3A96" w:rsidRPr="00086BBB">
        <w:rPr>
          <w:rFonts w:ascii="Arial" w:hAnsi="Arial" w:cs="Arial"/>
          <w:sz w:val="18"/>
          <w:szCs w:val="18"/>
        </w:rPr>
        <w:t xml:space="preserve">) </w:t>
      </w:r>
      <w:r w:rsidRPr="00086BBB">
        <w:rPr>
          <w:rFonts w:ascii="Arial" w:hAnsi="Arial" w:cs="Arial"/>
          <w:sz w:val="18"/>
          <w:szCs w:val="18"/>
        </w:rPr>
        <w:t>i relation till skattad fördelning av älg baserad på spillningsinventering</w:t>
      </w:r>
      <w:r w:rsidR="00007B46" w:rsidRPr="00086BBB">
        <w:rPr>
          <w:rFonts w:ascii="Arial" w:hAnsi="Arial" w:cs="Arial"/>
          <w:sz w:val="18"/>
          <w:szCs w:val="18"/>
        </w:rPr>
        <w:t xml:space="preserve"> (maj 202</w:t>
      </w:r>
      <w:r w:rsidR="00086BBB" w:rsidRPr="00086BBB">
        <w:rPr>
          <w:rFonts w:ascii="Arial" w:hAnsi="Arial" w:cs="Arial"/>
          <w:sz w:val="18"/>
          <w:szCs w:val="18"/>
        </w:rPr>
        <w:t>4</w:t>
      </w:r>
      <w:r w:rsidR="000A3A96" w:rsidRPr="00086BBB">
        <w:rPr>
          <w:rFonts w:ascii="Arial" w:hAnsi="Arial" w:cs="Arial"/>
          <w:sz w:val="18"/>
          <w:szCs w:val="18"/>
        </w:rPr>
        <w:t>, blå områden)</w:t>
      </w:r>
      <w:r w:rsidRPr="00086BBB">
        <w:rPr>
          <w:rFonts w:ascii="Arial" w:hAnsi="Arial" w:cs="Arial"/>
          <w:sz w:val="18"/>
          <w:szCs w:val="18"/>
        </w:rPr>
        <w:t>.</w:t>
      </w:r>
      <w:r w:rsidR="002735A2" w:rsidRPr="00086BBB">
        <w:rPr>
          <w:rFonts w:ascii="Arial" w:hAnsi="Arial" w:cs="Arial"/>
          <w:sz w:val="18"/>
          <w:szCs w:val="18"/>
        </w:rPr>
        <w:t xml:space="preserve"> Brandfältets avgränsningar i svart</w:t>
      </w:r>
      <w:r w:rsidR="00007B46" w:rsidRPr="00086BBB">
        <w:rPr>
          <w:rFonts w:ascii="Arial" w:hAnsi="Arial" w:cs="Arial"/>
          <w:sz w:val="18"/>
          <w:szCs w:val="18"/>
        </w:rPr>
        <w:t>.</w:t>
      </w:r>
      <w:r w:rsidRPr="00086BBB">
        <w:rPr>
          <w:rFonts w:ascii="Arial" w:hAnsi="Arial" w:cs="Arial"/>
          <w:sz w:val="18"/>
          <w:szCs w:val="18"/>
        </w:rPr>
        <w:t xml:space="preserve"> Mörkare delar indikerar högre nyttjande.</w:t>
      </w:r>
    </w:p>
    <w:p w14:paraId="029F3D39" w14:textId="6D4C6D5A" w:rsidR="00AA5EB3" w:rsidRPr="00D679A5" w:rsidRDefault="00AA5EB3" w:rsidP="00D43D04">
      <w:pPr>
        <w:ind w:firstLine="0"/>
        <w:rPr>
          <w:rFonts w:ascii="Arial" w:hAnsi="Arial" w:cs="Arial"/>
          <w:color w:val="FF0000"/>
          <w:sz w:val="18"/>
          <w:szCs w:val="18"/>
        </w:rPr>
      </w:pPr>
    </w:p>
    <w:p w14:paraId="66A82787" w14:textId="2A77FB39" w:rsidR="00D0466A" w:rsidRPr="00A85B3E" w:rsidRDefault="00FB3EFF" w:rsidP="00D43D04">
      <w:pPr>
        <w:pStyle w:val="Rubrik1Heading1"/>
        <w:framePr w:wrap="notBeside"/>
        <w:rPr>
          <w:color w:val="auto"/>
        </w:rPr>
      </w:pPr>
      <w:bookmarkStart w:id="31" w:name="_Toc209781418"/>
      <w:bookmarkEnd w:id="27"/>
      <w:bookmarkEnd w:id="28"/>
      <w:r w:rsidRPr="00A85B3E">
        <w:rPr>
          <w:color w:val="auto"/>
        </w:rPr>
        <w:lastRenderedPageBreak/>
        <w:t>Vetenskapliga artiklar</w:t>
      </w:r>
      <w:r w:rsidR="00B64B7F">
        <w:rPr>
          <w:color w:val="auto"/>
        </w:rPr>
        <w:t>,</w:t>
      </w:r>
      <w:r w:rsidRPr="00A85B3E">
        <w:rPr>
          <w:color w:val="auto"/>
        </w:rPr>
        <w:t xml:space="preserve"> s</w:t>
      </w:r>
      <w:r w:rsidR="005C5713" w:rsidRPr="00A85B3E">
        <w:rPr>
          <w:color w:val="auto"/>
        </w:rPr>
        <w:t>tudentarbeten</w:t>
      </w:r>
      <w:r w:rsidR="00B64B7F">
        <w:rPr>
          <w:color w:val="auto"/>
        </w:rPr>
        <w:t xml:space="preserve"> och annat</w:t>
      </w:r>
      <w:bookmarkEnd w:id="31"/>
    </w:p>
    <w:p w14:paraId="666AEB0E" w14:textId="51FA1F7B" w:rsidR="00335626" w:rsidRPr="00B64B7F" w:rsidRDefault="00310556" w:rsidP="00310556">
      <w:pPr>
        <w:spacing w:line="276" w:lineRule="auto"/>
        <w:ind w:firstLine="0"/>
        <w:rPr>
          <w:rFonts w:cs="Times New Roman"/>
        </w:rPr>
      </w:pPr>
      <w:r>
        <w:rPr>
          <w:rFonts w:cs="Times New Roman"/>
        </w:rPr>
        <w:t xml:space="preserve">Vi samanalyserar </w:t>
      </w:r>
      <w:r w:rsidR="009F35A3" w:rsidRPr="00A85B3E">
        <w:rPr>
          <w:rFonts w:cs="Times New Roman"/>
        </w:rPr>
        <w:t>GPS positioner som samlas in i studieområdet med data från andra studieområde Sverige</w:t>
      </w:r>
      <w:r>
        <w:rPr>
          <w:rFonts w:cs="Times New Roman"/>
        </w:rPr>
        <w:t>. I</w:t>
      </w:r>
      <w:r w:rsidR="009F35A3" w:rsidRPr="00A85B3E">
        <w:rPr>
          <w:rFonts w:cs="Times New Roman"/>
        </w:rPr>
        <w:t xml:space="preserve"> ett pågående doktorandprojekt </w:t>
      </w:r>
      <w:r>
        <w:rPr>
          <w:rFonts w:cs="Times New Roman"/>
        </w:rPr>
        <w:t xml:space="preserve">studerar </w:t>
      </w:r>
      <w:r w:rsidR="009F35A3" w:rsidRPr="00A85B3E">
        <w:rPr>
          <w:rFonts w:cs="Times New Roman"/>
        </w:rPr>
        <w:t>Desiree Guidobaldi Stenbacka</w:t>
      </w:r>
      <w:r>
        <w:rPr>
          <w:rFonts w:cs="Times New Roman"/>
        </w:rPr>
        <w:t xml:space="preserve"> hur älgar rör sig och utnyttjar det svenska skogslandskapet (</w:t>
      </w:r>
      <w:r w:rsidR="009F35A3" w:rsidRPr="00A85B3E">
        <w:rPr>
          <w:rFonts w:cs="Times New Roman"/>
        </w:rPr>
        <w:t xml:space="preserve">’Landscape utilization of </w:t>
      </w:r>
      <w:r>
        <w:rPr>
          <w:rFonts w:cs="Times New Roman"/>
        </w:rPr>
        <w:t xml:space="preserve">a </w:t>
      </w:r>
      <w:r w:rsidR="009F35A3" w:rsidRPr="00A85B3E">
        <w:rPr>
          <w:rFonts w:cs="Times New Roman"/>
        </w:rPr>
        <w:t>large and long-lived herbivore in multifunctional forestland’).</w:t>
      </w:r>
      <w:r>
        <w:rPr>
          <w:rFonts w:cs="Times New Roman"/>
        </w:rPr>
        <w:t xml:space="preserve"> </w:t>
      </w:r>
      <w:r w:rsidR="00036524" w:rsidRPr="00A85B3E">
        <w:rPr>
          <w:rFonts w:cs="Times New Roman"/>
        </w:rPr>
        <w:t xml:space="preserve">Doktorandprojektet planeras att pågå fram till </w:t>
      </w:r>
      <w:r>
        <w:rPr>
          <w:rFonts w:cs="Times New Roman"/>
        </w:rPr>
        <w:t>våren</w:t>
      </w:r>
      <w:r w:rsidR="00036524" w:rsidRPr="00A85B3E">
        <w:rPr>
          <w:rFonts w:cs="Times New Roman"/>
        </w:rPr>
        <w:t xml:space="preserve"> 2027. </w:t>
      </w:r>
      <w:r w:rsidR="00335626">
        <w:rPr>
          <w:rFonts w:cs="Times New Roman"/>
        </w:rPr>
        <w:t>Projektets f</w:t>
      </w:r>
      <w:r w:rsidR="005A64D0">
        <w:rPr>
          <w:rFonts w:cs="Times New Roman"/>
        </w:rPr>
        <w:t xml:space="preserve">örsta vetenskapliga artikel publicerades i september </w:t>
      </w:r>
      <w:r w:rsidR="00335626">
        <w:rPr>
          <w:rFonts w:cs="Times New Roman"/>
        </w:rPr>
        <w:t>2025</w:t>
      </w:r>
      <w:r w:rsidR="00B64B7F">
        <w:rPr>
          <w:rFonts w:cs="Times New Roman"/>
        </w:rPr>
        <w:t xml:space="preserve"> – arbetet </w:t>
      </w:r>
      <w:r w:rsidR="00335626">
        <w:rPr>
          <w:rFonts w:cs="Times New Roman"/>
        </w:rPr>
        <w:t>lyfter betydelse</w:t>
      </w:r>
      <w:r w:rsidR="00B64B7F">
        <w:rPr>
          <w:rFonts w:cs="Times New Roman"/>
        </w:rPr>
        <w:t>n</w:t>
      </w:r>
      <w:r w:rsidR="00335626">
        <w:rPr>
          <w:rFonts w:cs="Times New Roman"/>
        </w:rPr>
        <w:t xml:space="preserve"> av </w:t>
      </w:r>
      <w:r w:rsidR="00B64B7F">
        <w:rPr>
          <w:rFonts w:cs="Times New Roman"/>
        </w:rPr>
        <w:t xml:space="preserve">själva </w:t>
      </w:r>
      <w:r w:rsidR="00335626">
        <w:rPr>
          <w:rFonts w:cs="Times New Roman"/>
        </w:rPr>
        <w:t>livsmiljö</w:t>
      </w:r>
      <w:r w:rsidR="00B64B7F">
        <w:rPr>
          <w:rFonts w:cs="Times New Roman"/>
        </w:rPr>
        <w:t xml:space="preserve">n </w:t>
      </w:r>
      <w:r w:rsidR="00335626">
        <w:rPr>
          <w:rFonts w:cs="Times New Roman"/>
        </w:rPr>
        <w:t>(till exempel lövskog och ungskog) men också livsmiljöns placering i landskapet</w:t>
      </w:r>
      <w:r w:rsidR="00B64B7F" w:rsidRPr="00B64B7F">
        <w:rPr>
          <w:rFonts w:cs="Times New Roman"/>
        </w:rPr>
        <w:t xml:space="preserve"> </w:t>
      </w:r>
      <w:r w:rsidR="00B64B7F">
        <w:rPr>
          <w:rFonts w:cs="Times New Roman"/>
        </w:rPr>
        <w:t>för älgens habitatval</w:t>
      </w:r>
      <w:r w:rsidR="00335626">
        <w:rPr>
          <w:rFonts w:cs="Times New Roman"/>
        </w:rPr>
        <w:t xml:space="preserve"> (till exempel </w:t>
      </w:r>
      <w:r w:rsidR="00B64B7F">
        <w:rPr>
          <w:rFonts w:cs="Times New Roman"/>
        </w:rPr>
        <w:t>avstånd</w:t>
      </w:r>
      <w:r w:rsidR="00335626">
        <w:rPr>
          <w:rFonts w:cs="Times New Roman"/>
        </w:rPr>
        <w:t xml:space="preserve"> till </w:t>
      </w:r>
      <w:r w:rsidR="00B64B7F">
        <w:rPr>
          <w:rFonts w:cs="Times New Roman"/>
        </w:rPr>
        <w:t xml:space="preserve">närmaste </w:t>
      </w:r>
      <w:r w:rsidR="00335626">
        <w:rPr>
          <w:rFonts w:cs="Times New Roman"/>
        </w:rPr>
        <w:t xml:space="preserve">väg, </w:t>
      </w:r>
      <w:r w:rsidR="00B64B7F">
        <w:rPr>
          <w:rFonts w:cs="Times New Roman"/>
        </w:rPr>
        <w:t>bestånds</w:t>
      </w:r>
      <w:r w:rsidR="00335626">
        <w:rPr>
          <w:rFonts w:cs="Times New Roman"/>
        </w:rPr>
        <w:t xml:space="preserve">storlek och konnektivitet </w:t>
      </w:r>
      <w:r w:rsidR="00B64B7F">
        <w:rPr>
          <w:rFonts w:cs="Times New Roman"/>
        </w:rPr>
        <w:t xml:space="preserve">bland livsmiljöer av samma typ, Guidobaldi Stenbacka et al. 2025). </w:t>
      </w:r>
    </w:p>
    <w:p w14:paraId="19749A04" w14:textId="214DF490" w:rsidR="00182BCF" w:rsidRPr="00A85B3E" w:rsidRDefault="009F35A3" w:rsidP="00162F1F">
      <w:pPr>
        <w:spacing w:line="276" w:lineRule="auto"/>
        <w:rPr>
          <w:rFonts w:cs="Times New Roman"/>
        </w:rPr>
      </w:pPr>
      <w:r w:rsidRPr="00A85B3E">
        <w:rPr>
          <w:rFonts w:cs="Times New Roman"/>
        </w:rPr>
        <w:t xml:space="preserve">I </w:t>
      </w:r>
      <w:r w:rsidR="00182BCF" w:rsidRPr="00A85B3E">
        <w:rPr>
          <w:rFonts w:cs="Times New Roman"/>
        </w:rPr>
        <w:t xml:space="preserve">slutet av 2023 publicerades </w:t>
      </w:r>
      <w:r w:rsidRPr="00A85B3E">
        <w:rPr>
          <w:rFonts w:cs="Times New Roman"/>
        </w:rPr>
        <w:t xml:space="preserve">en vetenskaplig artikel som </w:t>
      </w:r>
      <w:r w:rsidR="00182BCF" w:rsidRPr="00A85B3E">
        <w:rPr>
          <w:rFonts w:cs="Times New Roman"/>
        </w:rPr>
        <w:t>dokument</w:t>
      </w:r>
      <w:r w:rsidR="002B665E" w:rsidRPr="00A85B3E">
        <w:rPr>
          <w:rFonts w:cs="Times New Roman"/>
        </w:rPr>
        <w:t>erar</w:t>
      </w:r>
      <w:r w:rsidRPr="00A85B3E">
        <w:rPr>
          <w:rFonts w:cs="Times New Roman"/>
        </w:rPr>
        <w:t xml:space="preserve"> för första gången </w:t>
      </w:r>
      <w:r w:rsidR="00182BCF" w:rsidRPr="00A85B3E">
        <w:rPr>
          <w:rFonts w:cs="Times New Roman"/>
        </w:rPr>
        <w:t xml:space="preserve">ett predationstillfälle </w:t>
      </w:r>
      <w:r w:rsidR="00672425" w:rsidRPr="00A85B3E">
        <w:rPr>
          <w:rFonts w:cs="Times New Roman"/>
        </w:rPr>
        <w:t xml:space="preserve">i detalj </w:t>
      </w:r>
      <w:r w:rsidR="00182BCF" w:rsidRPr="00A85B3E">
        <w:rPr>
          <w:rFonts w:cs="Times New Roman"/>
        </w:rPr>
        <w:t xml:space="preserve">mellan två vilda GPS-märkta djur (björn och älg) som tog plats i Ljusdalområdet (Tallian m fl 2023). Arbetet är resultatet av ett i nära samverkan mellan det Skandinaviska brunbjörnprojektet, älgmärkningsprojektet ’Viltsamverkan i brandens spår’ och Sveaskog. </w:t>
      </w:r>
      <w:r w:rsidR="004B7AB1" w:rsidRPr="00A85B3E">
        <w:rPr>
          <w:rFonts w:cs="Times New Roman"/>
        </w:rPr>
        <w:t>Studien baseras på data generad</w:t>
      </w:r>
      <w:r w:rsidR="00182BCF" w:rsidRPr="00A85B3E">
        <w:rPr>
          <w:rFonts w:cs="Times New Roman"/>
        </w:rPr>
        <w:t xml:space="preserve"> av proximity-sensorer som finns integrera</w:t>
      </w:r>
      <w:r w:rsidR="00672425" w:rsidRPr="00A85B3E">
        <w:rPr>
          <w:rFonts w:cs="Times New Roman"/>
        </w:rPr>
        <w:t>de</w:t>
      </w:r>
      <w:r w:rsidR="00182BCF" w:rsidRPr="00A85B3E">
        <w:rPr>
          <w:rFonts w:cs="Times New Roman"/>
        </w:rPr>
        <w:t xml:space="preserve"> i GPS-halsbanden</w:t>
      </w:r>
      <w:r w:rsidR="004B7AB1" w:rsidRPr="00A85B3E">
        <w:rPr>
          <w:rFonts w:cs="Times New Roman"/>
        </w:rPr>
        <w:t xml:space="preserve"> och som </w:t>
      </w:r>
      <w:r w:rsidR="00182BCF" w:rsidRPr="00A85B3E">
        <w:rPr>
          <w:rFonts w:cs="Times New Roman"/>
        </w:rPr>
        <w:t>känner av när</w:t>
      </w:r>
      <w:r w:rsidR="004B7AB1" w:rsidRPr="00A85B3E">
        <w:rPr>
          <w:rFonts w:cs="Times New Roman"/>
        </w:rPr>
        <w:t xml:space="preserve"> två sådana sensorer (dvs GPS-märkta djur) är nära varandra (dvs upp mot 100 m beroende på terräng). När proximity-sensorer trigg</w:t>
      </w:r>
      <w:r w:rsidR="00672425" w:rsidRPr="00A85B3E">
        <w:rPr>
          <w:rFonts w:cs="Times New Roman"/>
        </w:rPr>
        <w:t>as</w:t>
      </w:r>
      <w:r w:rsidR="004B7AB1" w:rsidRPr="00A85B3E">
        <w:rPr>
          <w:rFonts w:cs="Times New Roman"/>
        </w:rPr>
        <w:t>, börjar halsbandens GPS-enhet att kalkylera GPS-positioner i tätare intervaller (1-2 min) enligt ett programmerat schema. Inom ramen av det pågående samarbetet mellan forskningsprojekten för älg, björn och varg har alla ny</w:t>
      </w:r>
      <w:r w:rsidR="008859AF">
        <w:rPr>
          <w:rFonts w:cs="Times New Roman"/>
        </w:rPr>
        <w:t>a halsband</w:t>
      </w:r>
      <w:r w:rsidR="004B7AB1" w:rsidRPr="00A85B3E">
        <w:rPr>
          <w:rFonts w:cs="Times New Roman"/>
        </w:rPr>
        <w:t xml:space="preserve"> aktiverade proximity-sensorer som kan känna av när sådana märkta individer är näravarandra. </w:t>
      </w:r>
      <w:r w:rsidR="003B6C7F" w:rsidRPr="00A85B3E">
        <w:rPr>
          <w:rFonts w:cs="Times New Roman"/>
        </w:rPr>
        <w:t xml:space="preserve">Med hjälp av denna tekniska utveckling </w:t>
      </w:r>
      <w:r w:rsidR="00182BCF" w:rsidRPr="00A85B3E">
        <w:rPr>
          <w:rFonts w:cs="Times New Roman"/>
        </w:rPr>
        <w:t xml:space="preserve">kunde vi kartlägga </w:t>
      </w:r>
      <w:r w:rsidR="00036524" w:rsidRPr="00A85B3E">
        <w:rPr>
          <w:rFonts w:cs="Times New Roman"/>
        </w:rPr>
        <w:t>finskalig</w:t>
      </w:r>
      <w:r w:rsidR="00672425" w:rsidRPr="00A85B3E">
        <w:rPr>
          <w:rFonts w:cs="Times New Roman"/>
        </w:rPr>
        <w:t>t</w:t>
      </w:r>
      <w:r w:rsidR="00036524" w:rsidRPr="00A85B3E">
        <w:rPr>
          <w:rFonts w:cs="Times New Roman"/>
        </w:rPr>
        <w:t xml:space="preserve"> predationens </w:t>
      </w:r>
      <w:r w:rsidR="00182BCF" w:rsidRPr="00A85B3E">
        <w:rPr>
          <w:rFonts w:cs="Times New Roman"/>
        </w:rPr>
        <w:t>tidpunkt</w:t>
      </w:r>
      <w:r w:rsidR="00036524" w:rsidRPr="00A85B3E">
        <w:rPr>
          <w:rFonts w:cs="Times New Roman"/>
        </w:rPr>
        <w:t>,</w:t>
      </w:r>
      <w:r w:rsidR="00182BCF" w:rsidRPr="00A85B3E">
        <w:rPr>
          <w:rFonts w:cs="Times New Roman"/>
        </w:rPr>
        <w:t xml:space="preserve"> plats, varaktighet</w:t>
      </w:r>
      <w:r w:rsidR="00036524" w:rsidRPr="00A85B3E">
        <w:rPr>
          <w:rFonts w:cs="Times New Roman"/>
        </w:rPr>
        <w:t>, samt kons reaktion (F4692)</w:t>
      </w:r>
      <w:r w:rsidR="003B6C7F" w:rsidRPr="00A85B3E">
        <w:rPr>
          <w:rFonts w:cs="Times New Roman"/>
        </w:rPr>
        <w:t xml:space="preserve"> </w:t>
      </w:r>
      <w:r w:rsidR="00036524" w:rsidRPr="00A85B3E">
        <w:rPr>
          <w:rFonts w:cs="Times New Roman"/>
        </w:rPr>
        <w:t>när björn</w:t>
      </w:r>
      <w:r w:rsidR="00672425" w:rsidRPr="00A85B3E">
        <w:rPr>
          <w:rFonts w:cs="Times New Roman"/>
        </w:rPr>
        <w:t>en</w:t>
      </w:r>
      <w:r w:rsidR="00036524" w:rsidRPr="00A85B3E">
        <w:rPr>
          <w:rFonts w:cs="Times New Roman"/>
        </w:rPr>
        <w:t xml:space="preserve"> ’Håkan’ slog </w:t>
      </w:r>
      <w:r w:rsidR="003B6C7F" w:rsidRPr="00A85B3E">
        <w:rPr>
          <w:rFonts w:cs="Times New Roman"/>
        </w:rPr>
        <w:t xml:space="preserve">en av </w:t>
      </w:r>
      <w:r w:rsidR="00036524" w:rsidRPr="00A85B3E">
        <w:rPr>
          <w:rFonts w:cs="Times New Roman"/>
        </w:rPr>
        <w:t xml:space="preserve">hennes </w:t>
      </w:r>
      <w:r w:rsidR="003B6C7F" w:rsidRPr="00A85B3E">
        <w:rPr>
          <w:rFonts w:cs="Times New Roman"/>
        </w:rPr>
        <w:t>kalvar</w:t>
      </w:r>
      <w:r w:rsidR="00036524" w:rsidRPr="00A85B3E">
        <w:rPr>
          <w:rFonts w:cs="Times New Roman"/>
        </w:rPr>
        <w:t xml:space="preserve">. </w:t>
      </w:r>
      <w:r w:rsidR="00182BCF" w:rsidRPr="00A85B3E">
        <w:rPr>
          <w:rFonts w:cs="Times New Roman"/>
        </w:rPr>
        <w:t xml:space="preserve">  </w:t>
      </w:r>
    </w:p>
    <w:p w14:paraId="067AC095" w14:textId="06FA76F6" w:rsidR="000D3178" w:rsidRPr="00337C56" w:rsidRDefault="00036524" w:rsidP="00162F1F">
      <w:pPr>
        <w:spacing w:line="276" w:lineRule="auto"/>
      </w:pPr>
      <w:r w:rsidRPr="00A85B3E">
        <w:rPr>
          <w:rFonts w:cs="Times New Roman"/>
        </w:rPr>
        <w:t>I bör</w:t>
      </w:r>
      <w:r w:rsidR="000A5C02" w:rsidRPr="00A85B3E">
        <w:rPr>
          <w:rFonts w:cs="Times New Roman"/>
        </w:rPr>
        <w:t xml:space="preserve">jan av 2024 publicerade vi ett </w:t>
      </w:r>
      <w:r w:rsidR="00932110" w:rsidRPr="00A85B3E">
        <w:rPr>
          <w:rFonts w:cs="Times New Roman"/>
        </w:rPr>
        <w:t>mastersarbete</w:t>
      </w:r>
      <w:r w:rsidRPr="00A85B3E">
        <w:rPr>
          <w:rFonts w:cs="Times New Roman"/>
        </w:rPr>
        <w:t xml:space="preserve"> i en vetenskaplig tidskrift som hade utförs under </w:t>
      </w:r>
      <w:r w:rsidR="002877C7" w:rsidRPr="00A85B3E">
        <w:rPr>
          <w:rFonts w:cs="Times New Roman"/>
        </w:rPr>
        <w:t>vå</w:t>
      </w:r>
      <w:r w:rsidR="005C5713" w:rsidRPr="00A85B3E">
        <w:rPr>
          <w:rFonts w:cs="Times New Roman"/>
        </w:rPr>
        <w:t>rterminen 202</w:t>
      </w:r>
      <w:r w:rsidR="0099342C" w:rsidRPr="00A85B3E">
        <w:rPr>
          <w:rFonts w:cs="Times New Roman"/>
        </w:rPr>
        <w:t>2</w:t>
      </w:r>
      <w:r w:rsidR="000A5C02" w:rsidRPr="00A85B3E">
        <w:rPr>
          <w:rFonts w:cs="Times New Roman"/>
        </w:rPr>
        <w:t xml:space="preserve"> (Dijkgraaf m fl. 2024)</w:t>
      </w:r>
      <w:r w:rsidRPr="00A85B3E">
        <w:rPr>
          <w:rFonts w:cs="Times New Roman"/>
        </w:rPr>
        <w:t>. Studien baseras</w:t>
      </w:r>
      <w:r w:rsidR="004048D3" w:rsidRPr="00A85B3E">
        <w:rPr>
          <w:rFonts w:cs="Times New Roman"/>
        </w:rPr>
        <w:t xml:space="preserve"> </w:t>
      </w:r>
      <w:r w:rsidRPr="00A85B3E">
        <w:rPr>
          <w:rFonts w:cs="Times New Roman"/>
        </w:rPr>
        <w:t>på</w:t>
      </w:r>
      <w:r w:rsidR="004048D3" w:rsidRPr="00A85B3E">
        <w:rPr>
          <w:rFonts w:cs="Times New Roman"/>
        </w:rPr>
        <w:t xml:space="preserve"> </w:t>
      </w:r>
      <w:r w:rsidR="005C5713" w:rsidRPr="00A85B3E">
        <w:rPr>
          <w:rFonts w:cs="Times New Roman"/>
        </w:rPr>
        <w:t>GPS positioner</w:t>
      </w:r>
      <w:r w:rsidR="004048D3" w:rsidRPr="00A85B3E">
        <w:rPr>
          <w:rFonts w:cs="Times New Roman"/>
        </w:rPr>
        <w:t xml:space="preserve"> av </w:t>
      </w:r>
      <w:r w:rsidRPr="00A85B3E">
        <w:rPr>
          <w:rFonts w:cs="Times New Roman"/>
        </w:rPr>
        <w:t xml:space="preserve">olika </w:t>
      </w:r>
      <w:r w:rsidR="004048D3" w:rsidRPr="00A85B3E">
        <w:rPr>
          <w:rFonts w:cs="Times New Roman"/>
        </w:rPr>
        <w:t>älgkor</w:t>
      </w:r>
      <w:r w:rsidR="0099342C" w:rsidRPr="00A85B3E">
        <w:rPr>
          <w:rFonts w:cs="Times New Roman"/>
        </w:rPr>
        <w:t xml:space="preserve"> </w:t>
      </w:r>
      <w:r w:rsidR="00382C44" w:rsidRPr="00A85B3E">
        <w:rPr>
          <w:rFonts w:cs="Times New Roman"/>
        </w:rPr>
        <w:t xml:space="preserve">i flera områden i Sverige </w:t>
      </w:r>
      <w:r w:rsidRPr="00A85B3E">
        <w:rPr>
          <w:rFonts w:cs="Times New Roman"/>
        </w:rPr>
        <w:t>där vi jämförde</w:t>
      </w:r>
      <w:r w:rsidR="001E44F8" w:rsidRPr="00A85B3E">
        <w:rPr>
          <w:rFonts w:cs="Times New Roman"/>
        </w:rPr>
        <w:t xml:space="preserve"> </w:t>
      </w:r>
      <w:r w:rsidR="0099342C" w:rsidRPr="00A85B3E">
        <w:rPr>
          <w:rFonts w:cs="Times New Roman"/>
        </w:rPr>
        <w:t>kornas</w:t>
      </w:r>
      <w:r w:rsidR="001E44F8" w:rsidRPr="00A85B3E">
        <w:t xml:space="preserve"> rörelse</w:t>
      </w:r>
      <w:r w:rsidRPr="00A85B3E">
        <w:t xml:space="preserve"> och </w:t>
      </w:r>
      <w:r w:rsidR="00382C44" w:rsidRPr="00A85B3E">
        <w:t xml:space="preserve">val av livsmiljöer </w:t>
      </w:r>
      <w:r w:rsidRPr="00A85B3E">
        <w:t xml:space="preserve">under de första fyra veckor efter kalvning, </w:t>
      </w:r>
      <w:r w:rsidR="00932110" w:rsidRPr="00A85B3E">
        <w:t xml:space="preserve">och </w:t>
      </w:r>
      <w:r w:rsidR="00382C44" w:rsidRPr="00A85B3E">
        <w:t xml:space="preserve">trogenhet till </w:t>
      </w:r>
      <w:r w:rsidR="00382C44" w:rsidRPr="00A85B3E">
        <w:rPr>
          <w:rFonts w:cs="Times New Roman"/>
        </w:rPr>
        <w:t>kalvningsområdet i relation till björnförekomst</w:t>
      </w:r>
      <w:r w:rsidR="00932110" w:rsidRPr="00A85B3E">
        <w:rPr>
          <w:rFonts w:cs="Times New Roman"/>
        </w:rPr>
        <w:t>, samt hur</w:t>
      </w:r>
      <w:r w:rsidR="00382C44" w:rsidRPr="00A85B3E">
        <w:rPr>
          <w:rFonts w:cs="Times New Roman"/>
        </w:rPr>
        <w:t xml:space="preserve"> kornas erfarenheter av en kalvförlust året innan</w:t>
      </w:r>
      <w:r w:rsidR="00932110" w:rsidRPr="00A85B3E">
        <w:rPr>
          <w:rFonts w:cs="Times New Roman"/>
        </w:rPr>
        <w:t xml:space="preserve"> spelar in </w:t>
      </w:r>
      <w:r w:rsidR="00672425" w:rsidRPr="00A85B3E">
        <w:rPr>
          <w:rFonts w:cs="Times New Roman"/>
        </w:rPr>
        <w:t xml:space="preserve">i </w:t>
      </w:r>
      <w:r w:rsidR="00932110" w:rsidRPr="00A85B3E">
        <w:rPr>
          <w:rFonts w:cs="Times New Roman"/>
        </w:rPr>
        <w:t>det beteende vi kan observera</w:t>
      </w:r>
      <w:r w:rsidR="001E44F8" w:rsidRPr="00A85B3E">
        <w:rPr>
          <w:rFonts w:cs="Times New Roman"/>
        </w:rPr>
        <w:t xml:space="preserve">. </w:t>
      </w:r>
      <w:r w:rsidR="00901CA0" w:rsidRPr="00A85B3E">
        <w:rPr>
          <w:rFonts w:cs="Times New Roman"/>
        </w:rPr>
        <w:t xml:space="preserve">Studien tittade därmed </w:t>
      </w:r>
      <w:r w:rsidR="00831EF5" w:rsidRPr="00A85B3E">
        <w:rPr>
          <w:rFonts w:cs="Times New Roman"/>
        </w:rPr>
        <w:t xml:space="preserve">å en sida </w:t>
      </w:r>
      <w:r w:rsidR="00901CA0" w:rsidRPr="00A85B3E">
        <w:rPr>
          <w:rFonts w:cs="Times New Roman"/>
        </w:rPr>
        <w:t xml:space="preserve">på </w:t>
      </w:r>
      <w:r w:rsidR="00831EF5" w:rsidRPr="00A85B3E">
        <w:rPr>
          <w:rFonts w:cs="Times New Roman"/>
        </w:rPr>
        <w:t xml:space="preserve">effekt av rovdjurens förekomst, samt effekt på bytesdjurets </w:t>
      </w:r>
      <w:r w:rsidR="00831EF5" w:rsidRPr="00A85B3E">
        <w:rPr>
          <w:rFonts w:cs="Times New Roman"/>
        </w:rPr>
        <w:lastRenderedPageBreak/>
        <w:t>erfarenheter</w:t>
      </w:r>
      <w:r w:rsidR="004048D3" w:rsidRPr="00A85B3E">
        <w:rPr>
          <w:rFonts w:cs="Times New Roman"/>
        </w:rPr>
        <w:t xml:space="preserve">. </w:t>
      </w:r>
      <w:r w:rsidR="00162F1F" w:rsidRPr="00A85B3E">
        <w:rPr>
          <w:rFonts w:cs="Times New Roman"/>
        </w:rPr>
        <w:t>För det först</w:t>
      </w:r>
      <w:r w:rsidR="00672425" w:rsidRPr="00A85B3E">
        <w:rPr>
          <w:rFonts w:cs="Times New Roman"/>
        </w:rPr>
        <w:t>a</w:t>
      </w:r>
      <w:r w:rsidR="00162F1F" w:rsidRPr="00A85B3E">
        <w:rPr>
          <w:rFonts w:cs="Times New Roman"/>
        </w:rPr>
        <w:t xml:space="preserve"> v</w:t>
      </w:r>
      <w:r w:rsidR="001E44F8" w:rsidRPr="00A85B3E">
        <w:rPr>
          <w:rFonts w:cs="Times New Roman"/>
        </w:rPr>
        <w:t>isa</w:t>
      </w:r>
      <w:r w:rsidR="00556D73" w:rsidRPr="00A85B3E">
        <w:rPr>
          <w:rFonts w:cs="Times New Roman"/>
        </w:rPr>
        <w:t>r</w:t>
      </w:r>
      <w:r w:rsidR="00162F1F" w:rsidRPr="00A85B3E">
        <w:rPr>
          <w:rFonts w:cs="Times New Roman"/>
        </w:rPr>
        <w:t xml:space="preserve"> studien</w:t>
      </w:r>
      <w:r w:rsidR="001E44F8" w:rsidRPr="00A85B3E">
        <w:rPr>
          <w:rFonts w:cs="Times New Roman"/>
        </w:rPr>
        <w:t xml:space="preserve"> att</w:t>
      </w:r>
      <w:r w:rsidR="00162F1F" w:rsidRPr="00A85B3E">
        <w:rPr>
          <w:rFonts w:cs="Times New Roman"/>
        </w:rPr>
        <w:t xml:space="preserve"> björnförekomst påverkar kons val av kalvningsplats där korna </w:t>
      </w:r>
      <w:r w:rsidR="00162F1F" w:rsidRPr="00A85B3E">
        <w:rPr>
          <w:rFonts w:eastAsia="Times New Roman" w:cs="Times New Roman"/>
          <w:lang w:eastAsia="sv-SE"/>
        </w:rPr>
        <w:t>i områden med björn (</w:t>
      </w:r>
      <w:r w:rsidR="00162F1F" w:rsidRPr="00A85B3E">
        <w:rPr>
          <w:rFonts w:cs="Times New Roman"/>
        </w:rPr>
        <w:t xml:space="preserve">Gävleborgs, Västerbottens och Norrbottens län) </w:t>
      </w:r>
      <w:r w:rsidR="00162F1F" w:rsidRPr="00A85B3E">
        <w:rPr>
          <w:rFonts w:eastAsia="Times New Roman" w:cs="Times New Roman"/>
          <w:lang w:eastAsia="sv-SE"/>
        </w:rPr>
        <w:t xml:space="preserve">valde platser med en högre täckning av buskar och träd, samt att de visade en lägre platstrohet av kalvningsplatsen än korna i det björnfria området (Kronoberg). För det andra visar studien att den individuella upplevelsen av kalvförlust ändrar kornas urval året därpå. Kor med förlorade kalvar hade en lägre platstrohet jämfört med </w:t>
      </w:r>
      <w:r w:rsidR="00672425" w:rsidRPr="00A85B3E">
        <w:rPr>
          <w:rFonts w:eastAsia="Times New Roman" w:cs="Times New Roman"/>
          <w:lang w:eastAsia="sv-SE"/>
        </w:rPr>
        <w:t>k</w:t>
      </w:r>
      <w:r w:rsidR="00162F1F" w:rsidRPr="00A85B3E">
        <w:rPr>
          <w:rFonts w:eastAsia="Times New Roman" w:cs="Times New Roman"/>
          <w:lang w:eastAsia="sv-SE"/>
        </w:rPr>
        <w:t xml:space="preserve">or med överlevande kalvar. Resultaten tyder på att ett ökat vegetationstäcke kan vara viktigt för att minska risken för att träffa på en björn i björnområden, möjligen genom att förbättra kalvdöljandet. Lägre platstrohet kan </w:t>
      </w:r>
      <w:r w:rsidR="00162F1F" w:rsidRPr="00337C56">
        <w:rPr>
          <w:rFonts w:eastAsia="Times New Roman" w:cs="Times New Roman"/>
          <w:lang w:eastAsia="sv-SE"/>
        </w:rPr>
        <w:t>representera en strategi för att göra placeringen av kalvningsplatser mindre förutsägbar för rovdjur.</w:t>
      </w:r>
      <w:r w:rsidR="00972E53" w:rsidRPr="00337C56">
        <w:t xml:space="preserve"> </w:t>
      </w:r>
    </w:p>
    <w:p w14:paraId="40FCD1D2" w14:textId="353A6753" w:rsidR="007E0CA2" w:rsidRPr="00B64B7F" w:rsidRDefault="00A85B3E" w:rsidP="007E0CA2">
      <w:pPr>
        <w:spacing w:line="276" w:lineRule="auto"/>
      </w:pPr>
      <w:r w:rsidRPr="00337C56">
        <w:t>Rörelsedata av de GPS-märkta älgar</w:t>
      </w:r>
      <w:r w:rsidR="00935E36" w:rsidRPr="00337C56">
        <w:t xml:space="preserve"> i Ljusdal</w:t>
      </w:r>
      <w:r w:rsidRPr="00337C56">
        <w:t xml:space="preserve"> samanalyserades </w:t>
      </w:r>
      <w:r w:rsidR="00935E36" w:rsidRPr="00337C56">
        <w:t xml:space="preserve">med data från andra studieområden </w:t>
      </w:r>
      <w:r w:rsidR="00337C56" w:rsidRPr="00337C56">
        <w:t xml:space="preserve">(från Kronoberg till Norrbotten) </w:t>
      </w:r>
      <w:r w:rsidRPr="00337C56">
        <w:t xml:space="preserve">också inom ett Masterarbete som </w:t>
      </w:r>
      <w:r w:rsidR="00277BF6" w:rsidRPr="00337C56">
        <w:t>fokuserade på älgarnas val av livsmiljöer och rörelsebeteende under värmeböljor (van der Vegt 2025).</w:t>
      </w:r>
      <w:r w:rsidR="007E0CA2" w:rsidRPr="00337C56">
        <w:t xml:space="preserve"> Resultaten visar att älgar minskar rörelseaktiviteten under dagen under värmeböljor</w:t>
      </w:r>
      <w:r w:rsidR="008859AF">
        <w:t>,</w:t>
      </w:r>
      <w:r w:rsidR="007E0CA2" w:rsidRPr="00337C56">
        <w:t xml:space="preserve"> vilket är i samklang med tidigare forskning (Ericsson m fl 2015) och vilket är en beteendeförändring som förmodligen bidrar till att mildra värmestress. Studien påpekade också att </w:t>
      </w:r>
      <w:r w:rsidR="00337C56" w:rsidRPr="00337C56">
        <w:t xml:space="preserve">älgar valde </w:t>
      </w:r>
      <w:r w:rsidR="007E0CA2" w:rsidRPr="00337C56">
        <w:t>skogsmiljöer eller våtmarker</w:t>
      </w:r>
      <w:r w:rsidR="00337C56" w:rsidRPr="00337C56">
        <w:t xml:space="preserve"> mer i några regioner</w:t>
      </w:r>
      <w:r w:rsidR="007E0CA2" w:rsidRPr="00337C56">
        <w:t xml:space="preserve">, särskilt under middagstid, vilket tyder på en preferens för termiska refuger. I vissa regioner väljer älgarna lägre höjder under värmeböljor, sannolikt för att söka svalare mikroklimat, medan ingen signifikant ökning av valet av högre höjder observeras. Närhet till vattenkällor var dock inte </w:t>
      </w:r>
      <w:r w:rsidR="007E0CA2" w:rsidRPr="00B64B7F">
        <w:t xml:space="preserve">förknippat med ökat val under värmeböljor och undveks till och med aktivt i </w:t>
      </w:r>
      <w:r w:rsidR="00337C56" w:rsidRPr="00B64B7F">
        <w:t>den boreala alpina regionen</w:t>
      </w:r>
      <w:r w:rsidR="007E0CA2" w:rsidRPr="00B64B7F">
        <w:t xml:space="preserve"> där öppna våtmarksområden kan erbjuda lite värmeskydd</w:t>
      </w:r>
      <w:r w:rsidR="00337C56" w:rsidRPr="00B64B7F">
        <w:t xml:space="preserve">. </w:t>
      </w:r>
    </w:p>
    <w:p w14:paraId="5C6CC5E5" w14:textId="77777777" w:rsidR="00310556" w:rsidRDefault="00B64B7F" w:rsidP="007E0CA2">
      <w:pPr>
        <w:spacing w:line="276" w:lineRule="auto"/>
      </w:pPr>
      <w:r w:rsidRPr="00B64B7F">
        <w:t xml:space="preserve">I juni deltog vi vid det International Moose Symposium i Östersund (23-27 juni 2025) och presenterade </w:t>
      </w:r>
      <w:r>
        <w:t>första resultat om predation på årskalvar</w:t>
      </w:r>
      <w:r w:rsidR="00C3175A">
        <w:t>na och vår</w:t>
      </w:r>
      <w:r w:rsidRPr="00B64B7F">
        <w:t xml:space="preserve"> </w:t>
      </w:r>
      <w:r w:rsidR="00C3175A">
        <w:t xml:space="preserve">nära </w:t>
      </w:r>
      <w:r w:rsidRPr="00B64B7F">
        <w:t xml:space="preserve">samverkan med det Skandinaviska vargprojektet Skandulv och det Skandinaviska björnprojektet. </w:t>
      </w:r>
    </w:p>
    <w:p w14:paraId="3E0A3277" w14:textId="5D2860AD" w:rsidR="007E0CA2" w:rsidRPr="00B64B7F" w:rsidRDefault="00310556" w:rsidP="007E0CA2">
      <w:pPr>
        <w:spacing w:line="276" w:lineRule="auto"/>
      </w:pPr>
      <w:r>
        <w:t xml:space="preserve">Data från </w:t>
      </w:r>
      <w:r w:rsidR="00040B95">
        <w:t>studieområdet</w:t>
      </w:r>
      <w:r>
        <w:t xml:space="preserve"> ingick också i </w:t>
      </w:r>
      <w:r w:rsidR="00040B95">
        <w:t xml:space="preserve">två rapporter som vi gjorde på uppdrag av Naturvårdsverket – en rapport om älgarnas rörlighet och habitatval under jakten som kan påverka deras observerbarhet under jakten och där vi analyserade om älgtjurar, älgkor med och utan kalv beter sig annorlunda (Neumann m fl. 2024b). Den andra rapport studerade </w:t>
      </w:r>
      <w:r>
        <w:t xml:space="preserve">dödlighet hos vuxna älgar där vi analyserade </w:t>
      </w:r>
      <w:r w:rsidR="00040B95">
        <w:t>överlevnad och dödlighet i relation till olika dödsorsak</w:t>
      </w:r>
      <w:r w:rsidR="00B64B7F" w:rsidRPr="00B64B7F">
        <w:t xml:space="preserve"> </w:t>
      </w:r>
      <w:r w:rsidR="00040B95">
        <w:t xml:space="preserve">av mer än 1000 GPS-märkta älgar för att studera andelen av dödligheten som inte tillhör jakt eller trafik (Neumann m fl. 2025). </w:t>
      </w:r>
    </w:p>
    <w:p w14:paraId="4F5A862C" w14:textId="7077D3CD" w:rsidR="000D3178" w:rsidRPr="00337C56" w:rsidRDefault="00907ED7" w:rsidP="00907ED7">
      <w:pPr>
        <w:pStyle w:val="Rubrik1Heading1"/>
        <w:framePr w:wrap="notBeside"/>
        <w:rPr>
          <w:color w:val="auto"/>
        </w:rPr>
      </w:pPr>
      <w:bookmarkStart w:id="32" w:name="_Toc209781419"/>
      <w:r w:rsidRPr="00337C56">
        <w:rPr>
          <w:color w:val="auto"/>
        </w:rPr>
        <w:lastRenderedPageBreak/>
        <w:t>Samverkan</w:t>
      </w:r>
      <w:bookmarkEnd w:id="32"/>
    </w:p>
    <w:p w14:paraId="29E8F9BB" w14:textId="18DD1726" w:rsidR="005E61FB" w:rsidRPr="00337C56" w:rsidRDefault="005E61FB" w:rsidP="005E61FB">
      <w:pPr>
        <w:pStyle w:val="TextefterrubrikTextafterheading"/>
      </w:pPr>
      <w:r w:rsidRPr="00337C56">
        <w:t>Projektet samverkar med andra forskningsprojekt som är verksamma i eller i nära anslutning till brandområdet för att öka vår sammanlagda förståelse om älg-rovdjur systemet i ett mänskligt påverkat skogslandskap. I ett nära samarbete med det Skand</w:t>
      </w:r>
      <w:r w:rsidR="004C2F58" w:rsidRPr="00337C56">
        <w:t>inaviska vargprojektet Skandulv och</w:t>
      </w:r>
      <w:r w:rsidRPr="00337C56">
        <w:t xml:space="preserve"> det Skandinaviska björnprojektet sammanslår vi arbetskraft och utbyter information inom fältverksamheten så som kalv- och predationskontroller</w:t>
      </w:r>
      <w:r w:rsidR="004C2F58" w:rsidRPr="00337C56">
        <w:t xml:space="preserve">, såväl som </w:t>
      </w:r>
      <w:r w:rsidRPr="00337C56">
        <w:t>inom ramen av våra inventeringsverksamheter. Vi håller också regelbundna möten mellan projekten för att hålla oss uppdaterade, samt att vidare utveckla samverkan framöver både vad gäller grundläggande forskning men också för viltförvaltningen viktiga frågor</w:t>
      </w:r>
      <w:r w:rsidR="004C2F58" w:rsidRPr="00337C56">
        <w:t>, vilket har le</w:t>
      </w:r>
      <w:r w:rsidR="002B665E" w:rsidRPr="00337C56">
        <w:t>tt</w:t>
      </w:r>
      <w:r w:rsidR="004C2F58" w:rsidRPr="00337C56">
        <w:t xml:space="preserve"> till nya forskningsmedel. Konkret har vi fått medel att validera delar av älgpopulationsskattningsmodellen i ett område med högt predationstryck</w:t>
      </w:r>
      <w:r w:rsidR="00D40D19" w:rsidRPr="00337C56">
        <w:t>, samt medel för</w:t>
      </w:r>
      <w:r w:rsidR="004C2F58" w:rsidRPr="00337C56">
        <w:t xml:space="preserve"> att studera mer </w:t>
      </w:r>
      <w:r w:rsidR="00693B23">
        <w:t xml:space="preserve">i </w:t>
      </w:r>
      <w:r w:rsidR="004C2F58" w:rsidRPr="00337C56">
        <w:t>detalj predationsinteraktioner inom detta älg-rovdjur system</w:t>
      </w:r>
      <w:r w:rsidR="00D40D19" w:rsidRPr="00337C56">
        <w:t xml:space="preserve"> och hur vidare kronhjort som också förekommer i området spelar in i detta system</w:t>
      </w:r>
      <w:r w:rsidR="004C2F58" w:rsidRPr="00337C56">
        <w:t xml:space="preserve">.  </w:t>
      </w:r>
      <w:r w:rsidRPr="00337C56">
        <w:t xml:space="preserve">  </w:t>
      </w:r>
    </w:p>
    <w:p w14:paraId="40054F6A" w14:textId="7565E6E3" w:rsidR="00907ED7" w:rsidRPr="00D679A5" w:rsidRDefault="00D13741" w:rsidP="00907ED7">
      <w:pPr>
        <w:pStyle w:val="TextefterrubrikTextafterheading"/>
        <w:rPr>
          <w:color w:val="FF0000"/>
        </w:rPr>
      </w:pPr>
      <w:r w:rsidRPr="00D679A5">
        <w:rPr>
          <w:color w:val="FF0000"/>
        </w:rPr>
        <w:t xml:space="preserve"> </w:t>
      </w:r>
      <w:r w:rsidR="00907ED7" w:rsidRPr="00D679A5">
        <w:rPr>
          <w:color w:val="FF0000"/>
        </w:rPr>
        <w:t xml:space="preserve">  </w:t>
      </w:r>
    </w:p>
    <w:p w14:paraId="24582FF7" w14:textId="2F87BC41" w:rsidR="00197FC0" w:rsidRPr="00C3175A" w:rsidRDefault="00890490" w:rsidP="00D43D04">
      <w:pPr>
        <w:pStyle w:val="Rubrik1Heading1"/>
        <w:framePr w:wrap="notBeside"/>
        <w:rPr>
          <w:color w:val="auto"/>
        </w:rPr>
      </w:pPr>
      <w:bookmarkStart w:id="33" w:name="_Toc527098950"/>
      <w:bookmarkStart w:id="34" w:name="_Toc527099074"/>
      <w:bookmarkStart w:id="35" w:name="_Toc536028044"/>
      <w:bookmarkStart w:id="36" w:name="_Toc536028874"/>
      <w:bookmarkStart w:id="37" w:name="_Toc209781420"/>
      <w:r w:rsidRPr="00C3175A">
        <w:rPr>
          <w:color w:val="auto"/>
        </w:rPr>
        <w:lastRenderedPageBreak/>
        <w:t>R</w:t>
      </w:r>
      <w:r w:rsidR="00197FC0" w:rsidRPr="00C3175A">
        <w:rPr>
          <w:color w:val="auto"/>
        </w:rPr>
        <w:t>eferenser</w:t>
      </w:r>
      <w:bookmarkEnd w:id="33"/>
      <w:bookmarkEnd w:id="34"/>
      <w:bookmarkEnd w:id="35"/>
      <w:bookmarkEnd w:id="36"/>
      <w:bookmarkEnd w:id="37"/>
    </w:p>
    <w:p w14:paraId="779D5E22" w14:textId="71F38544" w:rsidR="00BD743A" w:rsidRPr="00C3175A" w:rsidRDefault="001C6EDA" w:rsidP="00BD743A">
      <w:pPr>
        <w:autoSpaceDE w:val="0"/>
        <w:autoSpaceDN w:val="0"/>
        <w:adjustRightInd w:val="0"/>
        <w:spacing w:line="240" w:lineRule="auto"/>
        <w:ind w:left="357" w:hanging="357"/>
        <w:jc w:val="left"/>
        <w:rPr>
          <w:rFonts w:cs="Times New Roman"/>
          <w:sz w:val="22"/>
          <w:szCs w:val="22"/>
          <w:lang w:val="en-US"/>
        </w:rPr>
      </w:pPr>
      <w:r w:rsidRPr="00C3175A">
        <w:rPr>
          <w:rFonts w:cs="Times New Roman"/>
          <w:sz w:val="22"/>
          <w:szCs w:val="22"/>
          <w:lang w:val="en-US"/>
        </w:rPr>
        <w:t>B</w:t>
      </w:r>
      <w:r w:rsidR="00F418E3" w:rsidRPr="00C3175A">
        <w:rPr>
          <w:rFonts w:cs="Times New Roman"/>
          <w:sz w:val="22"/>
          <w:szCs w:val="22"/>
          <w:lang w:val="en-US"/>
        </w:rPr>
        <w:t xml:space="preserve">erger </w:t>
      </w:r>
      <w:r w:rsidR="00321082" w:rsidRPr="00C3175A">
        <w:rPr>
          <w:rFonts w:cs="Times New Roman"/>
          <w:sz w:val="22"/>
          <w:szCs w:val="22"/>
          <w:lang w:val="en-US"/>
        </w:rPr>
        <w:t>m fl</w:t>
      </w:r>
      <w:r w:rsidR="00F418E3" w:rsidRPr="00C3175A">
        <w:rPr>
          <w:rFonts w:cs="Times New Roman"/>
          <w:sz w:val="22"/>
          <w:szCs w:val="22"/>
          <w:lang w:val="en-US"/>
        </w:rPr>
        <w:t>. 2001</w:t>
      </w:r>
      <w:r w:rsidR="00321082" w:rsidRPr="00C3175A">
        <w:rPr>
          <w:rFonts w:cs="Times New Roman"/>
          <w:sz w:val="22"/>
          <w:szCs w:val="22"/>
          <w:lang w:val="en-US"/>
        </w:rPr>
        <w:t>.</w:t>
      </w:r>
      <w:r w:rsidR="00F418E3" w:rsidRPr="00C3175A">
        <w:rPr>
          <w:rFonts w:cs="Times New Roman"/>
          <w:sz w:val="22"/>
          <w:szCs w:val="22"/>
          <w:lang w:val="en-US"/>
        </w:rPr>
        <w:t xml:space="preserve"> Re-colonising carnivores and naive prey: conservation lessons from Pleis</w:t>
      </w:r>
      <w:r w:rsidR="00DE51A6" w:rsidRPr="00C3175A">
        <w:rPr>
          <w:rFonts w:cs="Times New Roman"/>
          <w:sz w:val="22"/>
          <w:szCs w:val="22"/>
          <w:lang w:val="en-US"/>
        </w:rPr>
        <w:t xml:space="preserve">tocene extinctions. </w:t>
      </w:r>
      <w:r w:rsidR="00DE51A6" w:rsidRPr="00C3175A">
        <w:rPr>
          <w:rFonts w:cs="Times New Roman"/>
          <w:i/>
          <w:iCs/>
          <w:sz w:val="22"/>
          <w:szCs w:val="22"/>
          <w:lang w:val="en-US"/>
        </w:rPr>
        <w:t>Science</w:t>
      </w:r>
      <w:r w:rsidR="00DE51A6" w:rsidRPr="00C3175A">
        <w:rPr>
          <w:rFonts w:cs="Times New Roman"/>
          <w:sz w:val="22"/>
          <w:szCs w:val="22"/>
          <w:lang w:val="en-US"/>
        </w:rPr>
        <w:t xml:space="preserve"> 291:</w:t>
      </w:r>
      <w:r w:rsidR="00F418E3" w:rsidRPr="00C3175A">
        <w:rPr>
          <w:rFonts w:cs="Times New Roman"/>
          <w:sz w:val="22"/>
          <w:szCs w:val="22"/>
          <w:lang w:val="en-US"/>
        </w:rPr>
        <w:t>1036–1039. (doi:10.1126/science.1056466)</w:t>
      </w:r>
    </w:p>
    <w:p w14:paraId="37BB8E93" w14:textId="77777777" w:rsidR="00C3175A" w:rsidRPr="006A4B4B" w:rsidRDefault="00BD743A" w:rsidP="00C3175A">
      <w:pPr>
        <w:autoSpaceDE w:val="0"/>
        <w:autoSpaceDN w:val="0"/>
        <w:adjustRightInd w:val="0"/>
        <w:spacing w:line="240" w:lineRule="auto"/>
        <w:ind w:left="357" w:hanging="357"/>
        <w:jc w:val="left"/>
        <w:rPr>
          <w:rFonts w:cs="Times New Roman"/>
          <w:sz w:val="22"/>
          <w:szCs w:val="22"/>
          <w:lang w:val="en-GB"/>
        </w:rPr>
      </w:pPr>
      <w:r w:rsidRPr="00C3175A">
        <w:rPr>
          <w:rFonts w:cs="Times New Roman"/>
          <w:sz w:val="22"/>
          <w:szCs w:val="22"/>
          <w:lang w:val="en-GB"/>
        </w:rPr>
        <w:t xml:space="preserve">Bodlund M. 2025. </w:t>
      </w:r>
      <w:r w:rsidRPr="00C3175A">
        <w:rPr>
          <w:rFonts w:cs="Times New Roman"/>
          <w:sz w:val="22"/>
          <w:szCs w:val="22"/>
          <w:lang w:val="en-CA"/>
        </w:rPr>
        <w:t xml:space="preserve">Moose Habitat Selection in Managed Forests: A Comparison Between Pinus contorta and Pinus sylvestris. </w:t>
      </w:r>
      <w:r w:rsidRPr="006A4B4B">
        <w:rPr>
          <w:rFonts w:cs="Times New Roman"/>
          <w:sz w:val="22"/>
          <w:szCs w:val="22"/>
          <w:lang w:val="en-GB"/>
        </w:rPr>
        <w:t>Master thesis.</w:t>
      </w:r>
      <w:r w:rsidRPr="006A4B4B">
        <w:rPr>
          <w:rFonts w:cs="Times New Roman"/>
          <w:i/>
          <w:iCs/>
          <w:sz w:val="22"/>
          <w:szCs w:val="22"/>
          <w:lang w:val="en-GB"/>
        </w:rPr>
        <w:t xml:space="preserve"> Sveriges lantbruksuniversitet</w:t>
      </w:r>
      <w:r w:rsidRPr="006A4B4B">
        <w:rPr>
          <w:rFonts w:cs="Times New Roman"/>
          <w:sz w:val="22"/>
          <w:szCs w:val="22"/>
          <w:lang w:val="en-GB"/>
        </w:rPr>
        <w:t>.</w:t>
      </w:r>
    </w:p>
    <w:p w14:paraId="6ED0201F" w14:textId="192BAB99" w:rsidR="00C3175A" w:rsidRPr="00C3175A" w:rsidRDefault="00C3175A" w:rsidP="00C3175A">
      <w:pPr>
        <w:autoSpaceDE w:val="0"/>
        <w:autoSpaceDN w:val="0"/>
        <w:adjustRightInd w:val="0"/>
        <w:spacing w:line="240" w:lineRule="auto"/>
        <w:ind w:left="357" w:hanging="357"/>
        <w:jc w:val="left"/>
        <w:rPr>
          <w:rFonts w:cs="Times New Roman"/>
          <w:i/>
          <w:iCs/>
          <w:sz w:val="22"/>
          <w:szCs w:val="22"/>
        </w:rPr>
      </w:pPr>
      <w:r w:rsidRPr="006A4B4B">
        <w:rPr>
          <w:rFonts w:cs="Times New Roman"/>
          <w:sz w:val="22"/>
          <w:szCs w:val="22"/>
          <w:lang w:val="en-GB"/>
        </w:rPr>
        <w:t xml:space="preserve">Dettki m fl. 2014. </w:t>
      </w:r>
      <w:r w:rsidRPr="00C3175A">
        <w:rPr>
          <w:rFonts w:cs="Times New Roman"/>
          <w:sz w:val="22"/>
          <w:szCs w:val="22"/>
          <w:lang w:val="en-GB"/>
        </w:rPr>
        <w:t xml:space="preserve">Wireless Remote Animal Monitoring (WRAM): A new international database e-infrastructure for management and sharing of telemetry sensor data from fish and wildlife. </w:t>
      </w:r>
      <w:r w:rsidRPr="00C3175A">
        <w:rPr>
          <w:rFonts w:cs="Times New Roman"/>
          <w:i/>
          <w:iCs/>
          <w:sz w:val="22"/>
          <w:szCs w:val="22"/>
          <w:lang w:val="en-GB"/>
        </w:rPr>
        <w:t>Proceedings of the 7th International Conference on Ecological Informatics.</w:t>
      </w:r>
    </w:p>
    <w:p w14:paraId="4FEF24BA" w14:textId="6512F91E" w:rsidR="00972E53" w:rsidRPr="00C3175A" w:rsidRDefault="00972E53" w:rsidP="00E0571A">
      <w:pPr>
        <w:spacing w:line="240" w:lineRule="auto"/>
        <w:ind w:left="357" w:hanging="357"/>
        <w:jc w:val="left"/>
        <w:rPr>
          <w:rFonts w:cs="Times New Roman"/>
          <w:sz w:val="22"/>
          <w:szCs w:val="22"/>
          <w:lang w:val="en-GB"/>
        </w:rPr>
      </w:pPr>
      <w:r w:rsidRPr="00C3175A">
        <w:rPr>
          <w:rFonts w:cs="Times New Roman"/>
          <w:sz w:val="22"/>
          <w:szCs w:val="22"/>
          <w:lang w:val="en-GB"/>
        </w:rPr>
        <w:t xml:space="preserve">Dijkgraaf </w:t>
      </w:r>
      <w:r w:rsidR="009F35A3" w:rsidRPr="00C3175A">
        <w:rPr>
          <w:rFonts w:cs="Times New Roman"/>
          <w:sz w:val="22"/>
          <w:szCs w:val="22"/>
          <w:lang w:val="en-GB"/>
        </w:rPr>
        <w:t xml:space="preserve">m fl </w:t>
      </w:r>
      <w:r w:rsidRPr="00C3175A">
        <w:rPr>
          <w:rFonts w:cs="Times New Roman"/>
          <w:sz w:val="22"/>
          <w:szCs w:val="22"/>
          <w:lang w:val="en-GB"/>
        </w:rPr>
        <w:t>202</w:t>
      </w:r>
      <w:r w:rsidR="009F35A3" w:rsidRPr="00C3175A">
        <w:rPr>
          <w:rFonts w:cs="Times New Roman"/>
          <w:sz w:val="22"/>
          <w:szCs w:val="22"/>
          <w:lang w:val="en-GB"/>
        </w:rPr>
        <w:t xml:space="preserve">4 Bear in mind! Bear presence and individual experience with calf survival shape the selection of calving sites in a long-lived solitary ungulate. </w:t>
      </w:r>
      <w:r w:rsidR="009F35A3" w:rsidRPr="00C3175A">
        <w:rPr>
          <w:rFonts w:cs="Times New Roman"/>
          <w:i/>
          <w:iCs/>
          <w:sz w:val="22"/>
          <w:szCs w:val="22"/>
          <w:lang w:val="en-GB"/>
        </w:rPr>
        <w:t>Ecol</w:t>
      </w:r>
      <w:r w:rsidR="00C3175A" w:rsidRPr="00C3175A">
        <w:rPr>
          <w:rFonts w:cs="Times New Roman"/>
          <w:i/>
          <w:iCs/>
          <w:sz w:val="22"/>
          <w:szCs w:val="22"/>
          <w:lang w:val="en-GB"/>
        </w:rPr>
        <w:t xml:space="preserve">ogy and </w:t>
      </w:r>
      <w:r w:rsidR="009F35A3" w:rsidRPr="00C3175A">
        <w:rPr>
          <w:rFonts w:cs="Times New Roman"/>
          <w:i/>
          <w:iCs/>
          <w:sz w:val="22"/>
          <w:szCs w:val="22"/>
          <w:lang w:val="en-GB"/>
        </w:rPr>
        <w:t>Evol</w:t>
      </w:r>
      <w:r w:rsidR="00C3175A" w:rsidRPr="00C3175A">
        <w:rPr>
          <w:rFonts w:cs="Times New Roman"/>
          <w:i/>
          <w:iCs/>
          <w:sz w:val="22"/>
          <w:szCs w:val="22"/>
          <w:lang w:val="en-GB"/>
        </w:rPr>
        <w:t>ution</w:t>
      </w:r>
      <w:r w:rsidR="009F35A3" w:rsidRPr="00C3175A">
        <w:rPr>
          <w:rFonts w:cs="Times New Roman"/>
          <w:sz w:val="22"/>
          <w:szCs w:val="22"/>
          <w:lang w:val="en-GB"/>
        </w:rPr>
        <w:t xml:space="preserve"> 14</w:t>
      </w:r>
      <w:r w:rsidR="00C3175A">
        <w:rPr>
          <w:rFonts w:cs="Times New Roman"/>
          <w:sz w:val="22"/>
          <w:szCs w:val="22"/>
          <w:lang w:val="en-GB"/>
        </w:rPr>
        <w:t>:</w:t>
      </w:r>
      <w:r w:rsidR="009F35A3" w:rsidRPr="00C3175A">
        <w:rPr>
          <w:rFonts w:cs="Times New Roman"/>
          <w:sz w:val="22"/>
          <w:szCs w:val="22"/>
          <w:lang w:val="en-GB"/>
        </w:rPr>
        <w:t>e11177. ttps://onlinelibrary.wiley.com/doi/full/10.1002/ece3.11177</w:t>
      </w:r>
    </w:p>
    <w:p w14:paraId="60D52706" w14:textId="0D1E1049" w:rsidR="00C3175A" w:rsidRPr="00C3175A" w:rsidRDefault="00C3175A" w:rsidP="00857DE9">
      <w:pPr>
        <w:spacing w:line="240" w:lineRule="auto"/>
        <w:ind w:left="357" w:hanging="357"/>
        <w:jc w:val="left"/>
        <w:rPr>
          <w:rFonts w:cs="Times New Roman"/>
          <w:sz w:val="22"/>
          <w:szCs w:val="22"/>
          <w:lang w:val="en-GB"/>
        </w:rPr>
      </w:pPr>
      <w:r w:rsidRPr="00C3175A">
        <w:rPr>
          <w:rFonts w:cs="Times New Roman"/>
          <w:sz w:val="22"/>
          <w:szCs w:val="22"/>
          <w:lang w:val="en-GB"/>
        </w:rPr>
        <w:t xml:space="preserve">Ericsson m fl. 2015. </w:t>
      </w:r>
      <w:r w:rsidRPr="00C3175A">
        <w:rPr>
          <w:rFonts w:cs="Calibri"/>
          <w:sz w:val="22"/>
          <w:szCs w:val="22"/>
          <w:lang w:val="en-GB"/>
        </w:rPr>
        <w:t xml:space="preserve">Offset between GPS collar-recorded temperature in moose and ambient weather station data. </w:t>
      </w:r>
      <w:r w:rsidRPr="006A4B4B">
        <w:rPr>
          <w:rFonts w:cs="Calibri"/>
          <w:i/>
          <w:iCs/>
          <w:sz w:val="22"/>
          <w:szCs w:val="22"/>
          <w:lang w:val="en-GB"/>
        </w:rPr>
        <w:t>European Journal of Wildlife Research</w:t>
      </w:r>
      <w:r w:rsidRPr="006A4B4B">
        <w:rPr>
          <w:rFonts w:cs="Calibri"/>
          <w:sz w:val="22"/>
          <w:szCs w:val="22"/>
          <w:lang w:val="en-GB"/>
        </w:rPr>
        <w:t xml:space="preserve"> 61:919</w:t>
      </w:r>
    </w:p>
    <w:p w14:paraId="255BF790" w14:textId="1AE1BB24" w:rsidR="001E5B7A" w:rsidRPr="00C3175A" w:rsidRDefault="001E5B7A" w:rsidP="00857DE9">
      <w:pPr>
        <w:spacing w:line="240" w:lineRule="auto"/>
        <w:ind w:left="357" w:hanging="357"/>
        <w:jc w:val="left"/>
        <w:rPr>
          <w:rFonts w:cs="Times New Roman"/>
          <w:sz w:val="22"/>
          <w:szCs w:val="22"/>
          <w:lang w:val="en-GB"/>
        </w:rPr>
      </w:pPr>
      <w:r w:rsidRPr="00C3175A">
        <w:rPr>
          <w:rFonts w:cs="Times New Roman"/>
          <w:sz w:val="22"/>
          <w:szCs w:val="22"/>
          <w:lang w:val="en-GB"/>
        </w:rPr>
        <w:t xml:space="preserve">Felton m fl. 2022. Forage availability, supplementary feed and ungulate density: Associations with ungulate damage in pine production forests. </w:t>
      </w:r>
      <w:r w:rsidRPr="00C3175A">
        <w:rPr>
          <w:rFonts w:cs="Times New Roman"/>
          <w:i/>
          <w:iCs/>
          <w:sz w:val="22"/>
          <w:szCs w:val="22"/>
          <w:lang w:val="en-GB"/>
        </w:rPr>
        <w:t>Forest Ecology and Management</w:t>
      </w:r>
      <w:r w:rsidRPr="00C3175A">
        <w:rPr>
          <w:rFonts w:cs="Times New Roman"/>
          <w:sz w:val="22"/>
          <w:szCs w:val="22"/>
          <w:lang w:val="en-GB"/>
        </w:rPr>
        <w:t xml:space="preserve"> 513:120187. DOI 10.1016/j.foreco.2022.120187</w:t>
      </w:r>
    </w:p>
    <w:p w14:paraId="4D0C29DD" w14:textId="23EBF0CB" w:rsidR="00857DE9" w:rsidRPr="008F3E34" w:rsidRDefault="00413A65" w:rsidP="00857DE9">
      <w:pPr>
        <w:spacing w:line="240" w:lineRule="auto"/>
        <w:ind w:left="357" w:hanging="357"/>
        <w:jc w:val="left"/>
        <w:rPr>
          <w:rStyle w:val="Hyperlnk"/>
          <w:rFonts w:cs="Times New Roman"/>
          <w:color w:val="auto"/>
          <w:sz w:val="22"/>
          <w:szCs w:val="22"/>
          <w:lang w:val="en-GB"/>
        </w:rPr>
      </w:pPr>
      <w:r w:rsidRPr="00C3175A">
        <w:rPr>
          <w:rFonts w:cs="Times New Roman"/>
          <w:sz w:val="22"/>
          <w:szCs w:val="22"/>
          <w:lang w:val="en-GB"/>
        </w:rPr>
        <w:t>Felton m fl. 2020</w:t>
      </w:r>
      <w:r w:rsidRPr="00C3175A">
        <w:rPr>
          <w:rFonts w:cs="Times New Roman"/>
          <w:i/>
          <w:iCs/>
          <w:sz w:val="22"/>
          <w:szCs w:val="22"/>
          <w:lang w:val="en-GB"/>
        </w:rPr>
        <w:t>.</w:t>
      </w:r>
      <w:r w:rsidRPr="00C3175A">
        <w:rPr>
          <w:rFonts w:cs="Times New Roman"/>
          <w:sz w:val="22"/>
          <w:szCs w:val="22"/>
          <w:lang w:val="en-GB"/>
        </w:rPr>
        <w:t xml:space="preserve"> Varied diets, including broadleaved forage, are important for a large herbivore species inhabiting highly modified landscapes. </w:t>
      </w:r>
      <w:r w:rsidRPr="00310556">
        <w:rPr>
          <w:rFonts w:cs="Times New Roman"/>
          <w:i/>
          <w:sz w:val="22"/>
          <w:szCs w:val="22"/>
          <w:lang w:val="en-GB"/>
        </w:rPr>
        <w:t>Scientific Reports</w:t>
      </w:r>
      <w:r w:rsidRPr="00C3175A">
        <w:rPr>
          <w:rFonts w:cs="Times New Roman"/>
          <w:sz w:val="22"/>
          <w:szCs w:val="22"/>
          <w:lang w:val="en-GB"/>
        </w:rPr>
        <w:t xml:space="preserve"> </w:t>
      </w:r>
      <w:r w:rsidRPr="00C3175A">
        <w:rPr>
          <w:rFonts w:cs="Times New Roman"/>
          <w:bCs/>
          <w:sz w:val="22"/>
          <w:szCs w:val="22"/>
          <w:lang w:val="en-GB"/>
        </w:rPr>
        <w:t>10:</w:t>
      </w:r>
      <w:r w:rsidRPr="00C3175A">
        <w:rPr>
          <w:rFonts w:cs="Times New Roman"/>
          <w:sz w:val="22"/>
          <w:szCs w:val="22"/>
          <w:lang w:val="en-GB"/>
        </w:rPr>
        <w:t xml:space="preserve">1904. </w:t>
      </w:r>
      <w:hyperlink r:id="rId37" w:history="1">
        <w:r w:rsidRPr="008F3E34">
          <w:rPr>
            <w:rStyle w:val="Hyperlnk"/>
            <w:rFonts w:cs="Times New Roman"/>
            <w:color w:val="auto"/>
            <w:sz w:val="22"/>
            <w:szCs w:val="22"/>
            <w:lang w:val="en-GB"/>
          </w:rPr>
          <w:t>https://doi.org/10.1038/s41598-020-58673-5</w:t>
        </w:r>
      </w:hyperlink>
    </w:p>
    <w:p w14:paraId="65FEAC38" w14:textId="306E067A" w:rsidR="00C3175A" w:rsidRPr="006A4B4B" w:rsidRDefault="00C3175A" w:rsidP="00857DE9">
      <w:pPr>
        <w:spacing w:line="240" w:lineRule="auto"/>
        <w:ind w:left="357" w:hanging="357"/>
        <w:jc w:val="left"/>
        <w:rPr>
          <w:rFonts w:cs="Times New Roman"/>
          <w:sz w:val="22"/>
          <w:szCs w:val="22"/>
          <w:lang w:val="en-GB"/>
        </w:rPr>
      </w:pPr>
      <w:r w:rsidRPr="00C3175A">
        <w:rPr>
          <w:rFonts w:cs="Times New Roman"/>
          <w:sz w:val="22"/>
          <w:szCs w:val="22"/>
          <w:lang w:val="en-GB"/>
        </w:rPr>
        <w:t xml:space="preserve">Guidobaldi Stenbacka m fl. 2025. Influence of landscape composition and structure on habitat selection of a large herbivore in managed forests along a latitudinal environmental gradient. </w:t>
      </w:r>
      <w:r w:rsidRPr="006A4B4B">
        <w:rPr>
          <w:rFonts w:cs="Times New Roman"/>
          <w:i/>
          <w:iCs/>
          <w:sz w:val="22"/>
          <w:szCs w:val="22"/>
          <w:lang w:val="en-GB"/>
        </w:rPr>
        <w:t xml:space="preserve">Forest Ecology and Management </w:t>
      </w:r>
      <w:r w:rsidRPr="006A4B4B">
        <w:rPr>
          <w:rFonts w:cs="Times New Roman"/>
          <w:sz w:val="22"/>
          <w:szCs w:val="22"/>
          <w:lang w:val="en-GB"/>
        </w:rPr>
        <w:t>597</w:t>
      </w:r>
      <w:r w:rsidR="00310556" w:rsidRPr="006A4B4B">
        <w:rPr>
          <w:rFonts w:cs="Times New Roman"/>
          <w:sz w:val="22"/>
          <w:szCs w:val="22"/>
          <w:lang w:val="en-GB"/>
        </w:rPr>
        <w:t>:</w:t>
      </w:r>
      <w:r w:rsidRPr="006A4B4B">
        <w:rPr>
          <w:rFonts w:cs="Times New Roman"/>
          <w:sz w:val="22"/>
          <w:szCs w:val="22"/>
          <w:lang w:val="en-GB"/>
        </w:rPr>
        <w:t>123167</w:t>
      </w:r>
    </w:p>
    <w:p w14:paraId="6F4ECD29" w14:textId="2C2D5AD8" w:rsidR="00F879D7" w:rsidRPr="00C3175A" w:rsidRDefault="00F879D7" w:rsidP="00857DE9">
      <w:pPr>
        <w:spacing w:line="240" w:lineRule="auto"/>
        <w:ind w:left="357" w:hanging="357"/>
        <w:jc w:val="left"/>
        <w:rPr>
          <w:rFonts w:cs="Times New Roman"/>
          <w:sz w:val="22"/>
          <w:szCs w:val="22"/>
          <w:lang w:val="en-GB"/>
        </w:rPr>
      </w:pPr>
      <w:r w:rsidRPr="006A4B4B">
        <w:rPr>
          <w:rFonts w:cs="Times New Roman"/>
          <w:sz w:val="22"/>
          <w:szCs w:val="22"/>
          <w:lang w:val="en-GB"/>
        </w:rPr>
        <w:t>Hedwall</w:t>
      </w:r>
      <w:r w:rsidR="0037245C" w:rsidRPr="006A4B4B">
        <w:rPr>
          <w:rFonts w:cs="Times New Roman"/>
          <w:sz w:val="22"/>
          <w:szCs w:val="22"/>
          <w:lang w:val="en-GB"/>
        </w:rPr>
        <w:t xml:space="preserve"> m fl</w:t>
      </w:r>
      <w:r w:rsidRPr="006A4B4B">
        <w:rPr>
          <w:rFonts w:cs="Times New Roman"/>
          <w:sz w:val="22"/>
          <w:szCs w:val="22"/>
          <w:lang w:val="en-GB"/>
        </w:rPr>
        <w:t>. (201</w:t>
      </w:r>
      <w:r w:rsidR="001E5B7A" w:rsidRPr="006A4B4B">
        <w:rPr>
          <w:rFonts w:cs="Times New Roman"/>
          <w:sz w:val="22"/>
          <w:szCs w:val="22"/>
          <w:lang w:val="en-GB"/>
        </w:rPr>
        <w:t>2</w:t>
      </w:r>
      <w:r w:rsidRPr="006A4B4B">
        <w:rPr>
          <w:rFonts w:cs="Times New Roman"/>
          <w:sz w:val="22"/>
          <w:szCs w:val="22"/>
          <w:lang w:val="en-GB"/>
        </w:rPr>
        <w:t xml:space="preserve">). </w:t>
      </w:r>
      <w:r w:rsidRPr="00C3175A">
        <w:rPr>
          <w:rFonts w:cs="Times New Roman"/>
          <w:sz w:val="22"/>
          <w:szCs w:val="22"/>
          <w:lang w:val="en-GB"/>
        </w:rPr>
        <w:t xml:space="preserve">Changes in the abundance of keystone forest floor species in response to changes of forest structure. </w:t>
      </w:r>
      <w:r w:rsidRPr="00C3175A">
        <w:rPr>
          <w:rFonts w:cs="Times New Roman"/>
          <w:i/>
          <w:iCs/>
          <w:sz w:val="22"/>
          <w:szCs w:val="22"/>
          <w:lang w:val="en-GB"/>
        </w:rPr>
        <w:t>Journal of Vegetation Science</w:t>
      </w:r>
      <w:r w:rsidRPr="00C3175A">
        <w:rPr>
          <w:rFonts w:cs="Times New Roman"/>
          <w:sz w:val="22"/>
          <w:szCs w:val="22"/>
          <w:lang w:val="en-GB"/>
        </w:rPr>
        <w:t xml:space="preserve"> 24</w:t>
      </w:r>
      <w:r w:rsidR="00310556">
        <w:rPr>
          <w:rFonts w:cs="Times New Roman"/>
          <w:sz w:val="22"/>
          <w:szCs w:val="22"/>
          <w:lang w:val="en-GB"/>
        </w:rPr>
        <w:t>:</w:t>
      </w:r>
      <w:r w:rsidRPr="00C3175A">
        <w:rPr>
          <w:rFonts w:cs="Times New Roman"/>
          <w:sz w:val="22"/>
          <w:szCs w:val="22"/>
          <w:lang w:val="en-GB"/>
        </w:rPr>
        <w:t>296–306. https://doi.org/10.1111/j.1654-1103.2012.01457.x</w:t>
      </w:r>
    </w:p>
    <w:p w14:paraId="2460BA4F" w14:textId="4F01707D" w:rsidR="006D768A" w:rsidRPr="00C3175A" w:rsidRDefault="006D768A" w:rsidP="00E0571A">
      <w:pPr>
        <w:spacing w:line="240" w:lineRule="auto"/>
        <w:ind w:left="357" w:hanging="357"/>
        <w:jc w:val="left"/>
        <w:rPr>
          <w:rFonts w:cs="Times New Roman"/>
          <w:sz w:val="22"/>
          <w:szCs w:val="22"/>
        </w:rPr>
      </w:pPr>
      <w:r w:rsidRPr="00C3175A">
        <w:rPr>
          <w:rFonts w:cs="Times New Roman"/>
          <w:sz w:val="22"/>
          <w:szCs w:val="22"/>
          <w:lang w:val="en-GB"/>
        </w:rPr>
        <w:t>Hörnell-Willebrand och Pehrson 2010.</w:t>
      </w:r>
      <w:r w:rsidRPr="00C3175A">
        <w:rPr>
          <w:rFonts w:cs="Times New Roman"/>
          <w:sz w:val="22"/>
          <w:szCs w:val="22"/>
          <w:lang w:val="en-US"/>
        </w:rPr>
        <w:t xml:space="preserve"> </w:t>
      </w:r>
      <w:r w:rsidRPr="00C3175A">
        <w:rPr>
          <w:rFonts w:cs="Times New Roman"/>
          <w:sz w:val="22"/>
          <w:szCs w:val="22"/>
        </w:rPr>
        <w:t xml:space="preserve">Jämförelse av tre inventeringsmetoder för älg. </w:t>
      </w:r>
      <w:r w:rsidRPr="00310556">
        <w:rPr>
          <w:rFonts w:cs="Times New Roman"/>
          <w:i/>
          <w:iCs/>
          <w:sz w:val="22"/>
          <w:szCs w:val="22"/>
        </w:rPr>
        <w:t>Högskolan i Hedmark och Sveriges lantbruksuniversitet</w:t>
      </w:r>
      <w:r w:rsidRPr="00C3175A">
        <w:rPr>
          <w:rFonts w:cs="Times New Roman"/>
          <w:sz w:val="22"/>
          <w:szCs w:val="22"/>
        </w:rPr>
        <w:t xml:space="preserve">.   </w:t>
      </w:r>
    </w:p>
    <w:p w14:paraId="60FE3C9F" w14:textId="3AAA15BE" w:rsidR="00BD743A" w:rsidRPr="008F3E34" w:rsidRDefault="00BD743A" w:rsidP="00BD743A">
      <w:pPr>
        <w:spacing w:line="240" w:lineRule="auto"/>
        <w:ind w:left="357" w:hanging="357"/>
        <w:jc w:val="left"/>
        <w:rPr>
          <w:rFonts w:cs="Times New Roman"/>
          <w:sz w:val="22"/>
          <w:szCs w:val="22"/>
          <w:lang w:val="en-GB"/>
        </w:rPr>
      </w:pPr>
      <w:r w:rsidRPr="008F3E34">
        <w:rPr>
          <w:rFonts w:cs="Times New Roman"/>
          <w:sz w:val="22"/>
          <w:szCs w:val="22"/>
          <w:lang w:val="en-GB"/>
        </w:rPr>
        <w:t xml:space="preserve">Horstkotte m fl. 2023. Semi-domesticated reindeer avoid winter habitats with exotic tree species </w:t>
      </w:r>
      <w:r w:rsidRPr="008F3E34">
        <w:rPr>
          <w:rFonts w:cs="Times New Roman"/>
          <w:i/>
          <w:iCs/>
          <w:sz w:val="22"/>
          <w:szCs w:val="22"/>
          <w:lang w:val="en-GB"/>
        </w:rPr>
        <w:t>Pinus contorta</w:t>
      </w:r>
      <w:r w:rsidRPr="008F3E34">
        <w:rPr>
          <w:rFonts w:cs="Times New Roman"/>
          <w:sz w:val="22"/>
          <w:szCs w:val="22"/>
          <w:lang w:val="en-GB"/>
        </w:rPr>
        <w:t xml:space="preserve">. </w:t>
      </w:r>
      <w:r w:rsidRPr="008F3E34">
        <w:rPr>
          <w:rFonts w:cs="Times New Roman"/>
          <w:i/>
          <w:iCs/>
          <w:sz w:val="22"/>
          <w:szCs w:val="22"/>
          <w:lang w:val="en-GB"/>
        </w:rPr>
        <w:t>Forest Ecology and Management</w:t>
      </w:r>
      <w:r w:rsidRPr="008F3E34">
        <w:rPr>
          <w:rFonts w:cs="Times New Roman"/>
          <w:sz w:val="22"/>
          <w:szCs w:val="22"/>
          <w:lang w:val="en-GB"/>
        </w:rPr>
        <w:t xml:space="preserve"> 540</w:t>
      </w:r>
      <w:r w:rsidR="00310556" w:rsidRPr="008F3E34">
        <w:rPr>
          <w:rFonts w:cs="Times New Roman"/>
          <w:sz w:val="22"/>
          <w:szCs w:val="22"/>
          <w:lang w:val="en-GB"/>
        </w:rPr>
        <w:t>:</w:t>
      </w:r>
      <w:r w:rsidRPr="008F3E34">
        <w:rPr>
          <w:rFonts w:cs="Times New Roman"/>
          <w:sz w:val="22"/>
          <w:szCs w:val="22"/>
          <w:lang w:val="en-GB"/>
        </w:rPr>
        <w:t>121062. https://doi.org/10.1016/j.foreco.2023.121062</w:t>
      </w:r>
    </w:p>
    <w:p w14:paraId="2F3E3B5B" w14:textId="77777777" w:rsidR="00040B95" w:rsidRPr="00040B95" w:rsidRDefault="00310556" w:rsidP="00040B95">
      <w:pPr>
        <w:spacing w:line="240" w:lineRule="auto"/>
        <w:ind w:left="357" w:hanging="357"/>
        <w:jc w:val="left"/>
        <w:rPr>
          <w:rFonts w:cs="Times New Roman"/>
          <w:sz w:val="22"/>
          <w:szCs w:val="22"/>
        </w:rPr>
      </w:pPr>
      <w:r w:rsidRPr="008F3E34">
        <w:rPr>
          <w:rFonts w:cs="Times New Roman"/>
          <w:sz w:val="22"/>
          <w:szCs w:val="22"/>
          <w:lang w:val="en-GB"/>
        </w:rPr>
        <w:t xml:space="preserve">Neumann m fl. 2025. </w:t>
      </w:r>
      <w:r w:rsidRPr="00310556">
        <w:rPr>
          <w:rStyle w:val="Mainpagetitle"/>
          <w:rFonts w:ascii="Times New Roman" w:hAnsi="Times New Roman" w:cs="Times New Roman"/>
          <w:b w:val="0"/>
          <w:bCs w:val="0"/>
          <w:sz w:val="22"/>
          <w:szCs w:val="22"/>
        </w:rPr>
        <w:t>Dödlighet hos vuxna älgar</w:t>
      </w:r>
      <w:r w:rsidRPr="00310556">
        <w:rPr>
          <w:rFonts w:cs="Times New Roman"/>
          <w:b/>
          <w:bCs/>
          <w:sz w:val="22"/>
          <w:szCs w:val="22"/>
        </w:rPr>
        <w:t xml:space="preserve"> </w:t>
      </w:r>
      <w:r w:rsidRPr="00310556">
        <w:rPr>
          <w:rStyle w:val="Mainpagesubtitle"/>
          <w:rFonts w:ascii="Times New Roman" w:hAnsi="Times New Roman" w:cs="Times New Roman"/>
          <w:sz w:val="22"/>
          <w:szCs w:val="22"/>
        </w:rPr>
        <w:t xml:space="preserve">– </w:t>
      </w:r>
      <w:bookmarkStart w:id="38" w:name="_Hlk199228438"/>
      <w:r w:rsidRPr="00310556">
        <w:rPr>
          <w:rStyle w:val="Mainpagesubtitle"/>
          <w:rFonts w:ascii="Times New Roman" w:hAnsi="Times New Roman" w:cs="Times New Roman"/>
          <w:sz w:val="22"/>
          <w:szCs w:val="22"/>
        </w:rPr>
        <w:t>en analys baserat på GPS-märkta älgar från Kronobergs län i söder till Norrbottens län i norr</w:t>
      </w:r>
      <w:bookmarkEnd w:id="38"/>
      <w:r w:rsidRPr="00310556">
        <w:rPr>
          <w:rStyle w:val="Mainpagesubtitle"/>
          <w:rFonts w:ascii="Times New Roman" w:hAnsi="Times New Roman" w:cs="Times New Roman"/>
          <w:sz w:val="22"/>
          <w:szCs w:val="22"/>
        </w:rPr>
        <w:t>.</w:t>
      </w:r>
      <w:r w:rsidRPr="00310556">
        <w:rPr>
          <w:rFonts w:cs="Times New Roman"/>
          <w:sz w:val="22"/>
          <w:szCs w:val="22"/>
        </w:rPr>
        <w:t xml:space="preserve"> </w:t>
      </w:r>
      <w:r w:rsidRPr="00310556">
        <w:rPr>
          <w:rFonts w:cs="Times New Roman"/>
          <w:i/>
          <w:iCs/>
          <w:sz w:val="22"/>
          <w:szCs w:val="22"/>
        </w:rPr>
        <w:t>Sveriges lantbruksuniversitet</w:t>
      </w:r>
      <w:r w:rsidRPr="00310556">
        <w:rPr>
          <w:rFonts w:cs="Times New Roman"/>
          <w:sz w:val="22"/>
          <w:szCs w:val="22"/>
        </w:rPr>
        <w:t xml:space="preserve">, </w:t>
      </w:r>
      <w:r w:rsidRPr="00040B95">
        <w:rPr>
          <w:rFonts w:cs="Times New Roman"/>
          <w:sz w:val="22"/>
          <w:szCs w:val="22"/>
        </w:rPr>
        <w:t>33pp</w:t>
      </w:r>
    </w:p>
    <w:p w14:paraId="07A84FE2" w14:textId="0177E65B" w:rsidR="00040B95" w:rsidRPr="00040B95" w:rsidRDefault="00040B95" w:rsidP="00040B95">
      <w:pPr>
        <w:spacing w:line="240" w:lineRule="auto"/>
        <w:ind w:left="357" w:hanging="357"/>
        <w:jc w:val="left"/>
        <w:rPr>
          <w:rFonts w:cs="Times New Roman"/>
          <w:sz w:val="22"/>
          <w:szCs w:val="22"/>
        </w:rPr>
      </w:pPr>
      <w:r w:rsidRPr="00040B95">
        <w:rPr>
          <w:rFonts w:cs="Times New Roman"/>
          <w:sz w:val="22"/>
          <w:szCs w:val="22"/>
        </w:rPr>
        <w:t>Neumann m fl. 2024b.</w:t>
      </w:r>
      <w:r w:rsidRPr="00040B95">
        <w:rPr>
          <w:rFonts w:cs="Calibri"/>
          <w:sz w:val="22"/>
          <w:szCs w:val="22"/>
        </w:rPr>
        <w:t xml:space="preserve"> </w:t>
      </w:r>
      <w:r w:rsidRPr="00040B95">
        <w:rPr>
          <w:sz w:val="22"/>
          <w:szCs w:val="22"/>
        </w:rPr>
        <w:t xml:space="preserve">Älgarnas observerbarhet under älgjakten: rörelseaktivitet och </w:t>
      </w:r>
      <w:r w:rsidRPr="00040B95">
        <w:rPr>
          <w:rFonts w:cs="Times New Roman"/>
          <w:sz w:val="22"/>
          <w:szCs w:val="22"/>
        </w:rPr>
        <w:t>livsmiljöval av älgtjurar och älgkor med och utan kalv</w:t>
      </w:r>
      <w:r w:rsidRPr="00040B95">
        <w:rPr>
          <w:rStyle w:val="Mainpagetitle"/>
          <w:rFonts w:ascii="Times New Roman" w:hAnsi="Times New Roman" w:cs="Times New Roman"/>
          <w:b w:val="0"/>
          <w:sz w:val="22"/>
          <w:szCs w:val="22"/>
        </w:rPr>
        <w:t xml:space="preserve">. </w:t>
      </w:r>
      <w:r w:rsidRPr="00040B95">
        <w:rPr>
          <w:rFonts w:cs="Times New Roman"/>
          <w:sz w:val="22"/>
          <w:szCs w:val="22"/>
        </w:rPr>
        <w:t>Sveriges</w:t>
      </w:r>
      <w:r w:rsidRPr="00040B95">
        <w:rPr>
          <w:sz w:val="22"/>
          <w:szCs w:val="22"/>
        </w:rPr>
        <w:t xml:space="preserve"> lantbruksuniversitet, 51pp</w:t>
      </w:r>
    </w:p>
    <w:p w14:paraId="57F95322" w14:textId="4F50E74C" w:rsidR="00C3175A" w:rsidRPr="00C3175A" w:rsidRDefault="00C3175A" w:rsidP="00C3175A">
      <w:pPr>
        <w:spacing w:line="240" w:lineRule="auto"/>
        <w:ind w:left="357" w:hanging="357"/>
        <w:jc w:val="left"/>
        <w:rPr>
          <w:rFonts w:cs="Times New Roman"/>
          <w:sz w:val="22"/>
          <w:szCs w:val="22"/>
        </w:rPr>
      </w:pPr>
      <w:r w:rsidRPr="00040B95">
        <w:rPr>
          <w:rFonts w:cs="Times New Roman"/>
          <w:sz w:val="22"/>
          <w:szCs w:val="22"/>
        </w:rPr>
        <w:t>Neumann m fl. 2024</w:t>
      </w:r>
      <w:r w:rsidR="00040B95">
        <w:rPr>
          <w:rFonts w:cs="Times New Roman"/>
          <w:sz w:val="22"/>
          <w:szCs w:val="22"/>
        </w:rPr>
        <w:t>a</w:t>
      </w:r>
      <w:r w:rsidRPr="00040B95">
        <w:rPr>
          <w:rFonts w:cs="Times New Roman"/>
          <w:sz w:val="22"/>
          <w:szCs w:val="22"/>
        </w:rPr>
        <w:t>. Årsrapport GPS-märkta älgar och inventeringar i brandområdet</w:t>
      </w:r>
      <w:r w:rsidRPr="00040B95">
        <w:rPr>
          <w:sz w:val="22"/>
          <w:szCs w:val="22"/>
        </w:rPr>
        <w:t xml:space="preserve"> 2023-2024 – Fördelning, reproduktion, livsmiljö, bärris och spillning. </w:t>
      </w:r>
      <w:r w:rsidRPr="00040B95">
        <w:rPr>
          <w:i/>
          <w:iCs/>
          <w:sz w:val="22"/>
          <w:szCs w:val="22"/>
        </w:rPr>
        <w:t>Sveriges</w:t>
      </w:r>
      <w:r w:rsidRPr="00310556">
        <w:rPr>
          <w:i/>
          <w:iCs/>
          <w:sz w:val="22"/>
          <w:szCs w:val="22"/>
        </w:rPr>
        <w:t xml:space="preserve"> lantbruksuniversitet</w:t>
      </w:r>
      <w:r w:rsidRPr="00C3175A">
        <w:rPr>
          <w:sz w:val="22"/>
          <w:szCs w:val="22"/>
        </w:rPr>
        <w:t>, 71pp</w:t>
      </w:r>
    </w:p>
    <w:p w14:paraId="09588E66" w14:textId="7CA07243" w:rsidR="00C3175A" w:rsidRPr="00C3175A" w:rsidRDefault="00C3175A" w:rsidP="00C3175A">
      <w:pPr>
        <w:spacing w:line="240" w:lineRule="auto"/>
        <w:ind w:left="357" w:hanging="357"/>
        <w:jc w:val="left"/>
        <w:rPr>
          <w:rFonts w:cs="Times New Roman"/>
          <w:sz w:val="22"/>
          <w:szCs w:val="22"/>
        </w:rPr>
      </w:pPr>
      <w:r w:rsidRPr="00C3175A">
        <w:rPr>
          <w:rFonts w:cs="Times New Roman"/>
          <w:sz w:val="22"/>
          <w:szCs w:val="22"/>
        </w:rPr>
        <w:t xml:space="preserve">Neumann m fl. 2023. </w:t>
      </w:r>
      <w:r w:rsidRPr="00C3175A">
        <w:rPr>
          <w:sz w:val="22"/>
          <w:szCs w:val="22"/>
        </w:rPr>
        <w:t xml:space="preserve">Slutrapport: GPS-märkta älgar i brandområdet och i interaktioner med rovdjuren – Fördelning, livsmiljö, bärris och spillning. </w:t>
      </w:r>
      <w:r w:rsidRPr="00310556">
        <w:rPr>
          <w:i/>
          <w:iCs/>
          <w:sz w:val="22"/>
          <w:szCs w:val="22"/>
        </w:rPr>
        <w:t>Sveriges lantbruksuniversitet</w:t>
      </w:r>
      <w:r w:rsidRPr="00C3175A">
        <w:rPr>
          <w:sz w:val="22"/>
          <w:szCs w:val="22"/>
        </w:rPr>
        <w:t>, 89pp</w:t>
      </w:r>
    </w:p>
    <w:p w14:paraId="276A28DC" w14:textId="77777777" w:rsidR="00310556" w:rsidRDefault="00A4316A" w:rsidP="00310556">
      <w:pPr>
        <w:spacing w:line="240" w:lineRule="auto"/>
        <w:ind w:left="357" w:hanging="357"/>
        <w:jc w:val="left"/>
        <w:rPr>
          <w:rFonts w:cs="Times New Roman"/>
          <w:sz w:val="22"/>
          <w:szCs w:val="22"/>
          <w:lang w:val="en-GB"/>
        </w:rPr>
      </w:pPr>
      <w:r w:rsidRPr="00C3175A">
        <w:rPr>
          <w:rFonts w:cs="Times New Roman"/>
          <w:sz w:val="22"/>
          <w:szCs w:val="22"/>
        </w:rPr>
        <w:lastRenderedPageBreak/>
        <w:t xml:space="preserve">Neumann </w:t>
      </w:r>
      <w:r w:rsidR="00C3175A" w:rsidRPr="00C3175A">
        <w:rPr>
          <w:rFonts w:cs="Times New Roman"/>
          <w:sz w:val="22"/>
          <w:szCs w:val="22"/>
        </w:rPr>
        <w:t>m f</w:t>
      </w:r>
      <w:r w:rsidRPr="00C3175A">
        <w:rPr>
          <w:rFonts w:cs="Times New Roman"/>
          <w:sz w:val="22"/>
          <w:szCs w:val="22"/>
        </w:rPr>
        <w:t xml:space="preserve">l. 2019. Slutrapport: Älg och rådjur i stormarnas spar – GPS-märkta älgar och rådjur I Växjö 2015-2019. </w:t>
      </w:r>
      <w:r w:rsidRPr="00310556">
        <w:rPr>
          <w:rFonts w:cs="Times New Roman"/>
          <w:i/>
          <w:iCs/>
          <w:sz w:val="22"/>
          <w:szCs w:val="22"/>
          <w:lang w:val="en-GB"/>
        </w:rPr>
        <w:t>Sveriges lantbruksuniversitet</w:t>
      </w:r>
      <w:r w:rsidRPr="00310556">
        <w:rPr>
          <w:rFonts w:cs="Times New Roman"/>
          <w:sz w:val="22"/>
          <w:szCs w:val="22"/>
          <w:lang w:val="en-GB"/>
        </w:rPr>
        <w:t>, 28pp</w:t>
      </w:r>
    </w:p>
    <w:p w14:paraId="5DDFCC04" w14:textId="6F5D9A8A" w:rsidR="00310556" w:rsidRPr="00310556" w:rsidRDefault="00310556" w:rsidP="00310556">
      <w:pPr>
        <w:spacing w:line="240" w:lineRule="auto"/>
        <w:ind w:left="357" w:hanging="357"/>
        <w:jc w:val="left"/>
        <w:rPr>
          <w:rFonts w:cs="Times New Roman"/>
          <w:sz w:val="22"/>
          <w:szCs w:val="22"/>
          <w:lang w:val="en-GB"/>
        </w:rPr>
      </w:pPr>
      <w:r w:rsidRPr="00310556">
        <w:rPr>
          <w:rFonts w:cs="Times New Roman"/>
          <w:sz w:val="22"/>
          <w:szCs w:val="22"/>
          <w:lang w:val="en-GB"/>
        </w:rPr>
        <w:t>Peterson m fl. 2019. Changing land use and increasing abundance of deer cause natural</w:t>
      </w:r>
      <w:r>
        <w:rPr>
          <w:rFonts w:cs="Times New Roman"/>
          <w:sz w:val="22"/>
          <w:szCs w:val="22"/>
          <w:lang w:val="en-GB"/>
        </w:rPr>
        <w:t xml:space="preserve"> </w:t>
      </w:r>
      <w:r w:rsidRPr="00310556">
        <w:rPr>
          <w:rFonts w:cs="Times New Roman"/>
          <w:sz w:val="22"/>
          <w:szCs w:val="22"/>
          <w:lang w:val="en-GB"/>
        </w:rPr>
        <w:t xml:space="preserve">regeneration failure of oaks: six decades of landscape-scale evidence. </w:t>
      </w:r>
      <w:r w:rsidRPr="00310556">
        <w:rPr>
          <w:rFonts w:cs="Times New Roman"/>
          <w:i/>
          <w:iCs/>
          <w:sz w:val="22"/>
          <w:szCs w:val="22"/>
          <w:lang w:val="en-GB"/>
        </w:rPr>
        <w:t>Forest Ecology and Management</w:t>
      </w:r>
      <w:r w:rsidRPr="00310556">
        <w:rPr>
          <w:rFonts w:cs="Times New Roman"/>
          <w:sz w:val="22"/>
          <w:szCs w:val="22"/>
          <w:lang w:val="en-GB"/>
        </w:rPr>
        <w:t xml:space="preserve"> 444:299–307.</w:t>
      </w:r>
    </w:p>
    <w:p w14:paraId="22433EA2" w14:textId="7DAFD733" w:rsidR="00413A65" w:rsidRPr="00310556" w:rsidRDefault="00413A65" w:rsidP="00E0571A">
      <w:pPr>
        <w:spacing w:line="240" w:lineRule="auto"/>
        <w:ind w:left="357" w:hanging="357"/>
        <w:jc w:val="left"/>
        <w:rPr>
          <w:rFonts w:cs="Times New Roman"/>
          <w:sz w:val="22"/>
          <w:szCs w:val="22"/>
          <w:lang w:val="en-GB"/>
        </w:rPr>
      </w:pPr>
      <w:r w:rsidRPr="00310556">
        <w:rPr>
          <w:rFonts w:cs="Times New Roman"/>
          <w:sz w:val="22"/>
          <w:szCs w:val="22"/>
          <w:lang w:val="en-GB"/>
        </w:rPr>
        <w:t xml:space="preserve">Pfeffer m fl. 2021. </w:t>
      </w:r>
      <w:r w:rsidRPr="00C3175A">
        <w:rPr>
          <w:rStyle w:val="title-text"/>
          <w:rFonts w:cs="Times New Roman"/>
          <w:sz w:val="22"/>
          <w:szCs w:val="22"/>
          <w:lang w:val="en-GB"/>
        </w:rPr>
        <w:t>Predictors of browsing damage on commercial forests – A study linking nationwide management data</w:t>
      </w:r>
      <w:r w:rsidRPr="00C3175A">
        <w:rPr>
          <w:rStyle w:val="title-text"/>
          <w:rFonts w:cs="Times New Roman"/>
          <w:sz w:val="22"/>
          <w:szCs w:val="22"/>
          <w:lang w:val="en-US"/>
        </w:rPr>
        <w:t xml:space="preserve">. </w:t>
      </w:r>
      <w:r w:rsidRPr="00310556">
        <w:rPr>
          <w:rFonts w:cs="Times New Roman"/>
          <w:i/>
          <w:iCs/>
          <w:sz w:val="22"/>
          <w:szCs w:val="22"/>
          <w:lang w:val="en-GB"/>
        </w:rPr>
        <w:t>Forest Ecology and Management</w:t>
      </w:r>
      <w:r w:rsidRPr="00310556">
        <w:rPr>
          <w:rStyle w:val="Hyperlnk"/>
          <w:rFonts w:cs="Times New Roman"/>
          <w:color w:val="auto"/>
          <w:sz w:val="22"/>
          <w:szCs w:val="22"/>
          <w:u w:val="none"/>
          <w:lang w:val="en-GB"/>
        </w:rPr>
        <w:t xml:space="preserve"> 479:</w:t>
      </w:r>
      <w:r w:rsidRPr="00310556">
        <w:rPr>
          <w:rFonts w:cs="Times New Roman"/>
          <w:sz w:val="22"/>
          <w:szCs w:val="22"/>
          <w:lang w:val="en-GB"/>
        </w:rPr>
        <w:t xml:space="preserve">118597. </w:t>
      </w:r>
      <w:hyperlink r:id="rId38" w:tgtFrame="_blank" w:tooltip="Persistent link using digital object identifier" w:history="1">
        <w:r w:rsidRPr="00310556">
          <w:rPr>
            <w:rStyle w:val="Hyperlnk"/>
            <w:rFonts w:cs="Times New Roman"/>
            <w:color w:val="auto"/>
            <w:sz w:val="22"/>
            <w:szCs w:val="22"/>
            <w:u w:val="none"/>
            <w:lang w:val="en-GB"/>
          </w:rPr>
          <w:t>https://doi.org/10.1016/j.foreco.2020.118597</w:t>
        </w:r>
      </w:hyperlink>
    </w:p>
    <w:p w14:paraId="401834C9" w14:textId="79E7AF66" w:rsidR="009F35A3" w:rsidRPr="00C3175A" w:rsidRDefault="009F35A3" w:rsidP="00E0571A">
      <w:pPr>
        <w:spacing w:line="240" w:lineRule="auto"/>
        <w:ind w:left="357" w:hanging="357"/>
        <w:jc w:val="left"/>
        <w:rPr>
          <w:rFonts w:cs="Times New Roman"/>
          <w:sz w:val="22"/>
          <w:szCs w:val="22"/>
          <w:lang w:val="en-US"/>
        </w:rPr>
      </w:pPr>
      <w:r w:rsidRPr="00C3175A">
        <w:rPr>
          <w:rFonts w:cs="Times New Roman"/>
          <w:sz w:val="22"/>
          <w:szCs w:val="22"/>
          <w:lang w:val="en-GB"/>
        </w:rPr>
        <w:t xml:space="preserve">Tallian m fl. 2023. Proximity-sensors on GPS collars reveal fine-scale predator-prey behavior during a predation event: A case study from Scandinavia. </w:t>
      </w:r>
      <w:r w:rsidRPr="00310556">
        <w:rPr>
          <w:rFonts w:cs="Times New Roman"/>
          <w:i/>
          <w:iCs/>
          <w:sz w:val="22"/>
          <w:szCs w:val="22"/>
          <w:lang w:val="en-US"/>
        </w:rPr>
        <w:t>Ecol</w:t>
      </w:r>
      <w:r w:rsidR="00310556" w:rsidRPr="00310556">
        <w:rPr>
          <w:rFonts w:cs="Times New Roman"/>
          <w:i/>
          <w:iCs/>
          <w:sz w:val="22"/>
          <w:szCs w:val="22"/>
          <w:lang w:val="en-US"/>
        </w:rPr>
        <w:t xml:space="preserve">ogy and </w:t>
      </w:r>
      <w:r w:rsidRPr="00310556">
        <w:rPr>
          <w:rFonts w:cs="Times New Roman"/>
          <w:i/>
          <w:iCs/>
          <w:sz w:val="22"/>
          <w:szCs w:val="22"/>
          <w:lang w:val="en-US"/>
        </w:rPr>
        <w:t>Evol</w:t>
      </w:r>
      <w:r w:rsidR="00310556" w:rsidRPr="00310556">
        <w:rPr>
          <w:rFonts w:cs="Times New Roman"/>
          <w:i/>
          <w:iCs/>
          <w:sz w:val="22"/>
          <w:szCs w:val="22"/>
          <w:lang w:val="en-US"/>
        </w:rPr>
        <w:t>ution</w:t>
      </w:r>
      <w:r w:rsidRPr="00C3175A">
        <w:rPr>
          <w:rFonts w:cs="Times New Roman"/>
          <w:sz w:val="22"/>
          <w:szCs w:val="22"/>
          <w:lang w:val="en-US"/>
        </w:rPr>
        <w:t xml:space="preserve"> 13</w:t>
      </w:r>
      <w:r w:rsidR="00310556">
        <w:rPr>
          <w:rFonts w:cs="Times New Roman"/>
          <w:sz w:val="22"/>
          <w:szCs w:val="22"/>
          <w:lang w:val="en-US"/>
        </w:rPr>
        <w:t>:</w:t>
      </w:r>
      <w:r w:rsidRPr="00C3175A">
        <w:rPr>
          <w:rFonts w:cs="Times New Roman"/>
          <w:sz w:val="22"/>
          <w:szCs w:val="22"/>
          <w:lang w:val="en-US"/>
        </w:rPr>
        <w:t>e10750, DOI: 10.1002/ece3.10750</w:t>
      </w:r>
    </w:p>
    <w:p w14:paraId="315FB883" w14:textId="7829C5EE" w:rsidR="002A7EC3" w:rsidRPr="00C3175A" w:rsidRDefault="002A7EC3" w:rsidP="00E0571A">
      <w:pPr>
        <w:spacing w:line="240" w:lineRule="auto"/>
        <w:ind w:left="357" w:hanging="357"/>
        <w:jc w:val="left"/>
        <w:rPr>
          <w:rFonts w:cs="Times New Roman"/>
          <w:sz w:val="22"/>
          <w:szCs w:val="22"/>
          <w:lang w:val="en-GB"/>
        </w:rPr>
      </w:pPr>
      <w:r w:rsidRPr="00C3175A">
        <w:rPr>
          <w:rFonts w:cs="Times New Roman"/>
          <w:sz w:val="22"/>
          <w:szCs w:val="22"/>
          <w:lang w:val="en-GB"/>
        </w:rPr>
        <w:t xml:space="preserve">Thurfjell m fl. 2014. Applications of step-selection functions in ecology and conservation. </w:t>
      </w:r>
      <w:r w:rsidRPr="00310556">
        <w:rPr>
          <w:rFonts w:cs="Times New Roman"/>
          <w:i/>
          <w:sz w:val="22"/>
          <w:szCs w:val="22"/>
          <w:lang w:val="en-GB"/>
        </w:rPr>
        <w:t>Mov</w:t>
      </w:r>
      <w:r w:rsidR="00DE51A6" w:rsidRPr="00310556">
        <w:rPr>
          <w:rFonts w:cs="Times New Roman"/>
          <w:i/>
          <w:sz w:val="22"/>
          <w:szCs w:val="22"/>
          <w:lang w:val="en-GB"/>
        </w:rPr>
        <w:t xml:space="preserve">ement </w:t>
      </w:r>
      <w:r w:rsidRPr="00310556">
        <w:rPr>
          <w:rFonts w:cs="Times New Roman"/>
          <w:i/>
          <w:sz w:val="22"/>
          <w:szCs w:val="22"/>
          <w:lang w:val="en-GB"/>
        </w:rPr>
        <w:t>Ecol</w:t>
      </w:r>
      <w:r w:rsidR="00DE51A6" w:rsidRPr="00310556">
        <w:rPr>
          <w:rFonts w:cs="Times New Roman"/>
          <w:i/>
          <w:sz w:val="22"/>
          <w:szCs w:val="22"/>
          <w:lang w:val="en-GB"/>
        </w:rPr>
        <w:t>ogy</w:t>
      </w:r>
      <w:r w:rsidRPr="00C3175A">
        <w:rPr>
          <w:rFonts w:cs="Times New Roman"/>
          <w:sz w:val="22"/>
          <w:szCs w:val="22"/>
          <w:lang w:val="en-GB"/>
        </w:rPr>
        <w:t xml:space="preserve"> </w:t>
      </w:r>
      <w:r w:rsidR="00DE51A6" w:rsidRPr="00C3175A">
        <w:rPr>
          <w:rFonts w:cs="Times New Roman"/>
          <w:bCs/>
          <w:sz w:val="22"/>
          <w:szCs w:val="22"/>
          <w:lang w:val="en-GB"/>
        </w:rPr>
        <w:t>2:</w:t>
      </w:r>
      <w:r w:rsidR="00DE51A6" w:rsidRPr="00C3175A">
        <w:rPr>
          <w:rFonts w:cs="Times New Roman"/>
          <w:sz w:val="22"/>
          <w:szCs w:val="22"/>
          <w:lang w:val="en-GB"/>
        </w:rPr>
        <w:t>4</w:t>
      </w:r>
      <w:r w:rsidRPr="00C3175A">
        <w:rPr>
          <w:rFonts w:cs="Times New Roman"/>
          <w:sz w:val="22"/>
          <w:szCs w:val="22"/>
          <w:lang w:val="en-GB"/>
        </w:rPr>
        <w:t>. https://doi.org/10.1186/2051-3933-2-4</w:t>
      </w:r>
    </w:p>
    <w:p w14:paraId="77F1D66C" w14:textId="4840C747" w:rsidR="00DE51A6" w:rsidRPr="00C3175A" w:rsidRDefault="00DE51A6" w:rsidP="00E0571A">
      <w:pPr>
        <w:spacing w:line="240" w:lineRule="auto"/>
        <w:ind w:left="357" w:hanging="357"/>
        <w:jc w:val="left"/>
        <w:rPr>
          <w:rFonts w:cs="Times New Roman"/>
          <w:sz w:val="22"/>
          <w:szCs w:val="22"/>
          <w:lang w:val="en-GB"/>
        </w:rPr>
      </w:pPr>
      <w:r w:rsidRPr="00C3175A">
        <w:rPr>
          <w:rFonts w:cs="Times New Roman"/>
          <w:sz w:val="22"/>
          <w:szCs w:val="22"/>
          <w:lang w:val="en-GB"/>
        </w:rPr>
        <w:t xml:space="preserve">Reese </w:t>
      </w:r>
      <w:r w:rsidR="001E5B7A" w:rsidRPr="00C3175A">
        <w:rPr>
          <w:rFonts w:cs="Times New Roman"/>
          <w:sz w:val="22"/>
          <w:szCs w:val="22"/>
          <w:lang w:val="en-GB"/>
        </w:rPr>
        <w:t>&amp;</w:t>
      </w:r>
      <w:r w:rsidRPr="00C3175A">
        <w:rPr>
          <w:rFonts w:cs="Times New Roman"/>
          <w:sz w:val="22"/>
          <w:szCs w:val="22"/>
          <w:lang w:val="en-GB"/>
        </w:rPr>
        <w:t xml:space="preserve"> Robbins. 1994. Characteristics of moose lactation and neonatal growth. </w:t>
      </w:r>
      <w:r w:rsidRPr="00310556">
        <w:rPr>
          <w:rFonts w:cs="Times New Roman"/>
          <w:i/>
          <w:iCs/>
          <w:sz w:val="22"/>
          <w:szCs w:val="22"/>
          <w:lang w:val="en-GB"/>
        </w:rPr>
        <w:t>Canadian Journal of Zoology</w:t>
      </w:r>
      <w:r w:rsidRPr="00C3175A">
        <w:rPr>
          <w:rFonts w:cs="Times New Roman"/>
          <w:sz w:val="22"/>
          <w:szCs w:val="22"/>
          <w:lang w:val="en-GB"/>
        </w:rPr>
        <w:t xml:space="preserve"> 72:5 </w:t>
      </w:r>
    </w:p>
    <w:p w14:paraId="45FBBCBC" w14:textId="759B452D" w:rsidR="00413A65" w:rsidRPr="00C3175A" w:rsidRDefault="00413A65" w:rsidP="00E0571A">
      <w:pPr>
        <w:spacing w:line="240" w:lineRule="auto"/>
        <w:ind w:left="357" w:hanging="357"/>
        <w:jc w:val="left"/>
        <w:rPr>
          <w:rFonts w:cs="Times New Roman"/>
          <w:sz w:val="22"/>
          <w:szCs w:val="22"/>
          <w:lang w:val="en-GB"/>
        </w:rPr>
      </w:pPr>
      <w:r w:rsidRPr="00C3175A">
        <w:rPr>
          <w:rFonts w:cs="Times New Roman"/>
          <w:sz w:val="22"/>
          <w:szCs w:val="22"/>
          <w:lang w:val="en-GB"/>
        </w:rPr>
        <w:t xml:space="preserve">Spitzer m fl. 2021. </w:t>
      </w:r>
      <w:r w:rsidRPr="00C3175A">
        <w:rPr>
          <w:rStyle w:val="title-text"/>
          <w:rFonts w:cs="Times New Roman"/>
          <w:sz w:val="22"/>
          <w:szCs w:val="22"/>
          <w:lang w:val="en-GB"/>
        </w:rPr>
        <w:t xml:space="preserve">Small shrubs with large importance? Smaller deer may increase the moose-forestry conflict through feeding competition over </w:t>
      </w:r>
      <w:r w:rsidRPr="00C3175A">
        <w:rPr>
          <w:rStyle w:val="Betoning"/>
          <w:rFonts w:cs="Times New Roman"/>
          <w:sz w:val="22"/>
          <w:szCs w:val="22"/>
          <w:lang w:val="en-GB"/>
        </w:rPr>
        <w:t>Vaccinium</w:t>
      </w:r>
      <w:r w:rsidRPr="00C3175A">
        <w:rPr>
          <w:rStyle w:val="title-text"/>
          <w:rFonts w:cs="Times New Roman"/>
          <w:sz w:val="22"/>
          <w:szCs w:val="22"/>
          <w:lang w:val="en-GB"/>
        </w:rPr>
        <w:t xml:space="preserve"> shrubs in the field layer</w:t>
      </w:r>
      <w:r w:rsidRPr="00C3175A">
        <w:rPr>
          <w:rStyle w:val="title-text"/>
          <w:rFonts w:cs="Times New Roman"/>
          <w:sz w:val="22"/>
          <w:szCs w:val="22"/>
          <w:lang w:val="en-US"/>
        </w:rPr>
        <w:t xml:space="preserve">. </w:t>
      </w:r>
      <w:r w:rsidRPr="00310556">
        <w:rPr>
          <w:rFonts w:cs="Times New Roman"/>
          <w:i/>
          <w:iCs/>
          <w:sz w:val="22"/>
          <w:szCs w:val="22"/>
          <w:lang w:val="en-GB"/>
        </w:rPr>
        <w:t>Forest Ecology and Management</w:t>
      </w:r>
      <w:r w:rsidR="00DE51A6" w:rsidRPr="00C3175A">
        <w:rPr>
          <w:rFonts w:cs="Times New Roman"/>
          <w:sz w:val="22"/>
          <w:szCs w:val="22"/>
          <w:lang w:val="en-GB"/>
        </w:rPr>
        <w:t xml:space="preserve"> 480:</w:t>
      </w:r>
      <w:r w:rsidRPr="00C3175A">
        <w:rPr>
          <w:rFonts w:cs="Times New Roman"/>
          <w:sz w:val="22"/>
          <w:szCs w:val="22"/>
          <w:lang w:val="en-GB"/>
        </w:rPr>
        <w:t xml:space="preserve">118768. </w:t>
      </w:r>
      <w:hyperlink r:id="rId39" w:tgtFrame="_blank" w:tooltip="Persistent link using digital object identifier" w:history="1">
        <w:r w:rsidRPr="00C3175A">
          <w:rPr>
            <w:rStyle w:val="Hyperlnk"/>
            <w:rFonts w:cs="Times New Roman"/>
            <w:color w:val="auto"/>
            <w:sz w:val="22"/>
            <w:szCs w:val="22"/>
            <w:lang w:val="en-GB"/>
          </w:rPr>
          <w:t>https://doi.org/10.1016/j.foreco.2020.118768</w:t>
        </w:r>
      </w:hyperlink>
    </w:p>
    <w:p w14:paraId="1FB4A15F" w14:textId="60B9CA27" w:rsidR="00413A65" w:rsidRPr="00C3175A" w:rsidRDefault="00413A65" w:rsidP="00E0571A">
      <w:pPr>
        <w:spacing w:line="240" w:lineRule="auto"/>
        <w:ind w:left="357" w:hanging="357"/>
        <w:jc w:val="left"/>
        <w:rPr>
          <w:rStyle w:val="Hyperlnk"/>
          <w:rFonts w:cs="Times New Roman"/>
          <w:color w:val="auto"/>
          <w:sz w:val="22"/>
          <w:szCs w:val="22"/>
          <w:u w:val="none"/>
          <w:lang w:val="en-GB"/>
        </w:rPr>
      </w:pPr>
      <w:r w:rsidRPr="00C3175A">
        <w:rPr>
          <w:rFonts w:cs="Times New Roman"/>
          <w:sz w:val="22"/>
          <w:szCs w:val="22"/>
          <w:lang w:val="en-GB"/>
        </w:rPr>
        <w:t xml:space="preserve">Spitzer m fl. 2020. Fifty years of European ungulate dietary studies: a synthesis. </w:t>
      </w:r>
      <w:r w:rsidR="00DE51A6" w:rsidRPr="00310556">
        <w:rPr>
          <w:rFonts w:cs="Times New Roman"/>
          <w:i/>
          <w:iCs/>
          <w:sz w:val="22"/>
          <w:szCs w:val="22"/>
          <w:lang w:val="en-GB"/>
        </w:rPr>
        <w:t>Oikos</w:t>
      </w:r>
      <w:r w:rsidR="00DE51A6" w:rsidRPr="00C3175A">
        <w:rPr>
          <w:rFonts w:cs="Times New Roman"/>
          <w:sz w:val="22"/>
          <w:szCs w:val="22"/>
          <w:lang w:val="en-GB"/>
        </w:rPr>
        <w:t xml:space="preserve"> 129:</w:t>
      </w:r>
      <w:r w:rsidRPr="00C3175A">
        <w:rPr>
          <w:rStyle w:val="citationpage-range"/>
          <w:rFonts w:cs="Times New Roman"/>
          <w:sz w:val="22"/>
          <w:szCs w:val="22"/>
          <w:lang w:val="en-GB"/>
        </w:rPr>
        <w:t>1668-1680</w:t>
      </w:r>
      <w:r w:rsidRPr="00C3175A">
        <w:rPr>
          <w:rFonts w:cs="Times New Roman"/>
          <w:sz w:val="22"/>
          <w:szCs w:val="22"/>
          <w:lang w:val="en-GB"/>
        </w:rPr>
        <w:t xml:space="preserve">. </w:t>
      </w:r>
      <w:hyperlink r:id="rId40" w:history="1">
        <w:r w:rsidR="00DE51A6" w:rsidRPr="00C3175A">
          <w:rPr>
            <w:rStyle w:val="Hyperlnk"/>
            <w:rFonts w:cs="Times New Roman"/>
            <w:color w:val="auto"/>
            <w:sz w:val="22"/>
            <w:szCs w:val="22"/>
            <w:lang w:val="en-GB"/>
          </w:rPr>
          <w:t>https://doi.org/10.1111/oik.07435</w:t>
        </w:r>
      </w:hyperlink>
    </w:p>
    <w:p w14:paraId="56AE4355" w14:textId="77777777" w:rsidR="00413A65" w:rsidRPr="008F3E34" w:rsidRDefault="00413A65" w:rsidP="00E0571A">
      <w:pPr>
        <w:spacing w:line="240" w:lineRule="auto"/>
        <w:ind w:left="357" w:hanging="357"/>
        <w:jc w:val="left"/>
        <w:rPr>
          <w:rFonts w:cs="Times New Roman"/>
          <w:sz w:val="22"/>
          <w:szCs w:val="22"/>
          <w:u w:val="single"/>
        </w:rPr>
      </w:pPr>
      <w:r w:rsidRPr="00C3175A">
        <w:rPr>
          <w:rFonts w:cs="Times New Roman"/>
          <w:sz w:val="22"/>
          <w:szCs w:val="22"/>
          <w:lang w:val="en-GB"/>
        </w:rPr>
        <w:t xml:space="preserve">Spitzer 2019. Trophic resource use and partitioning in multispecies ungulate communities. </w:t>
      </w:r>
      <w:r w:rsidRPr="008F3E34">
        <w:rPr>
          <w:rFonts w:cs="Times New Roman"/>
          <w:sz w:val="22"/>
          <w:szCs w:val="22"/>
        </w:rPr>
        <w:t xml:space="preserve">Doctoral thesis. </w:t>
      </w:r>
      <w:r w:rsidRPr="008F3E34">
        <w:rPr>
          <w:rFonts w:cs="Times New Roman"/>
          <w:i/>
          <w:iCs/>
          <w:sz w:val="22"/>
          <w:szCs w:val="22"/>
        </w:rPr>
        <w:t>Sveriges lantbruksuniversitet</w:t>
      </w:r>
      <w:r w:rsidRPr="008F3E34">
        <w:rPr>
          <w:rFonts w:cs="Times New Roman"/>
          <w:sz w:val="22"/>
          <w:szCs w:val="22"/>
        </w:rPr>
        <w:t xml:space="preserve">. </w:t>
      </w:r>
      <w:hyperlink r:id="rId41" w:history="1">
        <w:r w:rsidRPr="008F3E34">
          <w:rPr>
            <w:rStyle w:val="Hyperlnk"/>
            <w:rFonts w:cs="Times New Roman"/>
            <w:color w:val="auto"/>
            <w:sz w:val="22"/>
            <w:szCs w:val="22"/>
          </w:rPr>
          <w:t>https://pub.epsilon.slu.se/16431/</w:t>
        </w:r>
      </w:hyperlink>
    </w:p>
    <w:p w14:paraId="766B5633" w14:textId="528D2F48" w:rsidR="001C6EDA" w:rsidRPr="00C3175A" w:rsidRDefault="001C6EDA" w:rsidP="00E0571A">
      <w:pPr>
        <w:spacing w:line="240" w:lineRule="auto"/>
        <w:ind w:left="357" w:hanging="357"/>
        <w:jc w:val="left"/>
        <w:rPr>
          <w:rFonts w:cs="Times New Roman"/>
          <w:sz w:val="22"/>
          <w:szCs w:val="22"/>
          <w:lang w:val="en-GB"/>
        </w:rPr>
      </w:pPr>
      <w:r w:rsidRPr="008F3E34">
        <w:rPr>
          <w:rFonts w:cs="Times New Roman"/>
          <w:sz w:val="22"/>
          <w:szCs w:val="22"/>
        </w:rPr>
        <w:t xml:space="preserve">Swenson </w:t>
      </w:r>
      <w:r w:rsidR="00321082" w:rsidRPr="008F3E34">
        <w:rPr>
          <w:rFonts w:cs="Times New Roman"/>
          <w:sz w:val="22"/>
          <w:szCs w:val="22"/>
        </w:rPr>
        <w:t>m fl.</w:t>
      </w:r>
      <w:r w:rsidRPr="008F3E34">
        <w:rPr>
          <w:rFonts w:cs="Times New Roman"/>
          <w:sz w:val="22"/>
          <w:szCs w:val="22"/>
        </w:rPr>
        <w:t xml:space="preserve"> 2007.  </w:t>
      </w:r>
      <w:r w:rsidRPr="00C3175A">
        <w:rPr>
          <w:rFonts w:cs="Times New Roman"/>
          <w:sz w:val="22"/>
          <w:szCs w:val="22"/>
          <w:lang w:val="en-GB"/>
        </w:rPr>
        <w:t xml:space="preserve">Predation on Moose Calves by European Brown Bears. </w:t>
      </w:r>
      <w:r w:rsidRPr="00310556">
        <w:rPr>
          <w:rFonts w:cs="Times New Roman"/>
          <w:i/>
          <w:iCs/>
          <w:sz w:val="22"/>
          <w:szCs w:val="22"/>
          <w:lang w:val="en-GB"/>
        </w:rPr>
        <w:t>J</w:t>
      </w:r>
      <w:r w:rsidR="00DE51A6" w:rsidRPr="00310556">
        <w:rPr>
          <w:rFonts w:cs="Times New Roman"/>
          <w:i/>
          <w:iCs/>
          <w:sz w:val="22"/>
          <w:szCs w:val="22"/>
          <w:lang w:val="en-GB"/>
        </w:rPr>
        <w:t>ournal of</w:t>
      </w:r>
      <w:r w:rsidRPr="00310556">
        <w:rPr>
          <w:rFonts w:cs="Times New Roman"/>
          <w:i/>
          <w:iCs/>
          <w:sz w:val="22"/>
          <w:szCs w:val="22"/>
          <w:lang w:val="en-GB"/>
        </w:rPr>
        <w:t xml:space="preserve"> Wildl</w:t>
      </w:r>
      <w:r w:rsidR="00DE51A6" w:rsidRPr="00310556">
        <w:rPr>
          <w:rFonts w:cs="Times New Roman"/>
          <w:i/>
          <w:iCs/>
          <w:sz w:val="22"/>
          <w:szCs w:val="22"/>
          <w:lang w:val="en-GB"/>
        </w:rPr>
        <w:t>ife</w:t>
      </w:r>
      <w:r w:rsidRPr="00310556">
        <w:rPr>
          <w:rFonts w:cs="Times New Roman"/>
          <w:i/>
          <w:iCs/>
          <w:sz w:val="22"/>
          <w:szCs w:val="22"/>
          <w:lang w:val="en-GB"/>
        </w:rPr>
        <w:t xml:space="preserve"> Manage</w:t>
      </w:r>
      <w:r w:rsidR="00DE51A6" w:rsidRPr="00310556">
        <w:rPr>
          <w:rFonts w:cs="Times New Roman"/>
          <w:i/>
          <w:iCs/>
          <w:sz w:val="22"/>
          <w:szCs w:val="22"/>
          <w:lang w:val="en-GB"/>
        </w:rPr>
        <w:t>ment</w:t>
      </w:r>
      <w:r w:rsidRPr="00C3175A">
        <w:rPr>
          <w:rFonts w:cs="Times New Roman"/>
          <w:sz w:val="22"/>
          <w:szCs w:val="22"/>
          <w:lang w:val="en-GB"/>
        </w:rPr>
        <w:t xml:space="preserve"> 71:1993-1997. </w:t>
      </w:r>
      <w:hyperlink r:id="rId42" w:history="1">
        <w:r w:rsidRPr="00C3175A">
          <w:rPr>
            <w:rStyle w:val="Hyperlnk"/>
            <w:rFonts w:cs="Times New Roman"/>
            <w:color w:val="auto"/>
            <w:sz w:val="22"/>
            <w:szCs w:val="22"/>
            <w:lang w:val="en-GB"/>
          </w:rPr>
          <w:t>https://doi.org/10.2193/2006-308</w:t>
        </w:r>
      </w:hyperlink>
    </w:p>
    <w:p w14:paraId="477506A2" w14:textId="230BBC95" w:rsidR="00277BF6" w:rsidRPr="00C3175A" w:rsidRDefault="00277BF6" w:rsidP="00E0571A">
      <w:pPr>
        <w:spacing w:line="240" w:lineRule="auto"/>
        <w:ind w:left="357" w:hanging="357"/>
        <w:jc w:val="left"/>
        <w:rPr>
          <w:rFonts w:cs="Times New Roman"/>
          <w:sz w:val="22"/>
          <w:szCs w:val="22"/>
        </w:rPr>
      </w:pPr>
      <w:r w:rsidRPr="00C3175A">
        <w:rPr>
          <w:rFonts w:cs="Times New Roman"/>
          <w:sz w:val="22"/>
          <w:szCs w:val="22"/>
          <w:lang w:val="en-GB"/>
        </w:rPr>
        <w:t xml:space="preserve">van der Vegt 2025. </w:t>
      </w:r>
      <w:r w:rsidRPr="00C3175A">
        <w:rPr>
          <w:rFonts w:cs="Times New Roman"/>
          <w:sz w:val="22"/>
          <w:szCs w:val="22"/>
          <w:lang w:val="en-US"/>
        </w:rPr>
        <w:t xml:space="preserve">Moose Habitat Selection and Movement Dynamics in a Changing Thermal Landscape under Climate Change. </w:t>
      </w:r>
      <w:r w:rsidRPr="00C3175A">
        <w:rPr>
          <w:rFonts w:cs="Times New Roman"/>
          <w:sz w:val="22"/>
          <w:szCs w:val="22"/>
        </w:rPr>
        <w:t xml:space="preserve">Master thesis. </w:t>
      </w:r>
      <w:r w:rsidRPr="00310556">
        <w:rPr>
          <w:rFonts w:cs="Times New Roman"/>
          <w:i/>
          <w:iCs/>
          <w:sz w:val="22"/>
          <w:szCs w:val="22"/>
        </w:rPr>
        <w:t>Sveriges lantbruksuniversitet</w:t>
      </w:r>
    </w:p>
    <w:p w14:paraId="60F39DA6" w14:textId="3D010224" w:rsidR="00413A65" w:rsidRPr="00C3175A" w:rsidRDefault="00413A65" w:rsidP="00E0571A">
      <w:pPr>
        <w:spacing w:line="240" w:lineRule="auto"/>
        <w:ind w:left="357" w:hanging="357"/>
        <w:jc w:val="left"/>
        <w:rPr>
          <w:rFonts w:cs="Times New Roman"/>
          <w:sz w:val="22"/>
          <w:szCs w:val="22"/>
        </w:rPr>
      </w:pPr>
      <w:r w:rsidRPr="00C3175A">
        <w:rPr>
          <w:rFonts w:cs="Times New Roman"/>
          <w:sz w:val="22"/>
          <w:szCs w:val="22"/>
        </w:rPr>
        <w:t xml:space="preserve">Års- och slutrapporter av de olika älgmärkningsprojekt (på svenska) hittas </w:t>
      </w:r>
      <w:r w:rsidR="00C3175A" w:rsidRPr="00C3175A">
        <w:rPr>
          <w:rFonts w:cs="Times New Roman"/>
          <w:sz w:val="22"/>
          <w:szCs w:val="22"/>
        </w:rPr>
        <w:t>via SLU publikationsdatabas</w:t>
      </w:r>
      <w:r w:rsidR="007936BC" w:rsidRPr="00C3175A">
        <w:rPr>
          <w:rFonts w:cs="Times New Roman"/>
          <w:sz w:val="22"/>
          <w:szCs w:val="22"/>
        </w:rPr>
        <w:t>:</w:t>
      </w:r>
      <w:r w:rsidRPr="00C3175A">
        <w:rPr>
          <w:rFonts w:cs="Times New Roman"/>
          <w:sz w:val="22"/>
          <w:szCs w:val="22"/>
        </w:rPr>
        <w:t xml:space="preserve"> </w:t>
      </w:r>
      <w:r w:rsidR="00C3175A" w:rsidRPr="00C3175A">
        <w:rPr>
          <w:rFonts w:cs="Times New Roman"/>
          <w:sz w:val="22"/>
          <w:szCs w:val="22"/>
        </w:rPr>
        <w:t>https://publications.slu.se/?file=pers%2Fshow&amp;sort=PY%20desc%2Cslu_last_update%20desc&amp;cid=306857&amp;lang=se&amp;fq[]=%7B!tag%3Dpubl_type_se%7D(publ_type_se%3A%22Rapport%22)</w:t>
      </w:r>
    </w:p>
    <w:p w14:paraId="7CF3DDBD" w14:textId="77777777" w:rsidR="00413A65" w:rsidRPr="00A4316A" w:rsidRDefault="00413A65" w:rsidP="00D43D04">
      <w:pPr>
        <w:pStyle w:val="ReferenslistaReferencelist"/>
        <w:rPr>
          <w:rFonts w:cs="Times New Roman"/>
          <w:color w:val="FF0000"/>
          <w:sz w:val="22"/>
          <w:szCs w:val="22"/>
          <w:lang w:val="sv-SE"/>
        </w:rPr>
      </w:pPr>
    </w:p>
    <w:p w14:paraId="328EA634" w14:textId="77777777" w:rsidR="00D641FD" w:rsidRPr="00A4316A" w:rsidRDefault="00D641FD" w:rsidP="00D43D04">
      <w:pPr>
        <w:pStyle w:val="ReferenslistaReferencelist"/>
        <w:rPr>
          <w:rFonts w:cs="Times New Roman"/>
          <w:color w:val="FF0000"/>
          <w:sz w:val="22"/>
          <w:szCs w:val="22"/>
          <w:lang w:val="sv-SE"/>
        </w:rPr>
      </w:pPr>
    </w:p>
    <w:p w14:paraId="5DBA0B2D" w14:textId="77777777" w:rsidR="00C52B39" w:rsidRPr="00D679A5" w:rsidRDefault="00C52B39" w:rsidP="00D43D04">
      <w:pPr>
        <w:pStyle w:val="TextefterrubrikTextafterheading"/>
        <w:rPr>
          <w:color w:val="FF0000"/>
        </w:rPr>
      </w:pPr>
    </w:p>
    <w:p w14:paraId="454B94CA" w14:textId="10275AE8" w:rsidR="00FD6463" w:rsidRPr="00D679A5" w:rsidRDefault="00FD6463" w:rsidP="00D43D04">
      <w:pPr>
        <w:pStyle w:val="RubrikutannumreringHeadingwithoutnumbering"/>
        <w:framePr w:wrap="notBeside"/>
        <w:rPr>
          <w:color w:val="FF0000"/>
          <w:lang w:val="sv-SE"/>
        </w:rPr>
      </w:pPr>
      <w:bookmarkStart w:id="39" w:name="_Toc209781421"/>
      <w:r w:rsidRPr="0090150C">
        <w:rPr>
          <w:lang w:val="sv-SE"/>
        </w:rPr>
        <w:lastRenderedPageBreak/>
        <w:t>Bilag</w:t>
      </w:r>
      <w:r w:rsidR="008D4C66" w:rsidRPr="0090150C">
        <w:rPr>
          <w:lang w:val="sv-SE"/>
        </w:rPr>
        <w:t>or</w:t>
      </w:r>
      <w:bookmarkEnd w:id="39"/>
      <w:r w:rsidR="00B6433F" w:rsidRPr="00D679A5">
        <w:rPr>
          <w:color w:val="FF0000"/>
          <w:lang w:val="sv-SE"/>
        </w:rPr>
        <w:t xml:space="preserve">    </w:t>
      </w:r>
    </w:p>
    <w:p w14:paraId="3E42C0DD" w14:textId="77777777" w:rsidR="00FA67F5" w:rsidRPr="00D679A5" w:rsidRDefault="00FA67F5" w:rsidP="00D43D04">
      <w:pPr>
        <w:pStyle w:val="TextefterrubrikTextafterheading"/>
        <w:rPr>
          <w:rFonts w:ascii="Arial" w:hAnsi="Arial" w:cs="Arial"/>
          <w:b/>
          <w:color w:val="FF0000"/>
          <w:sz w:val="18"/>
          <w:szCs w:val="18"/>
        </w:rPr>
        <w:sectPr w:rsidR="00FA67F5" w:rsidRPr="00D679A5" w:rsidSect="0035569D">
          <w:pgSz w:w="11900" w:h="16840"/>
          <w:pgMar w:top="1701" w:right="1985" w:bottom="1701" w:left="1985" w:header="720" w:footer="720" w:gutter="0"/>
          <w:cols w:space="708"/>
          <w:docGrid w:linePitch="360"/>
        </w:sectPr>
      </w:pPr>
    </w:p>
    <w:p w14:paraId="5ED9FAEB" w14:textId="141140AA" w:rsidR="00C2499E" w:rsidRPr="00CF7144" w:rsidRDefault="008F5BDE" w:rsidP="00C2499E">
      <w:pPr>
        <w:spacing w:line="240" w:lineRule="auto"/>
        <w:ind w:firstLine="0"/>
        <w:rPr>
          <w:rFonts w:ascii="Arial" w:hAnsi="Arial" w:cs="Arial"/>
          <w:sz w:val="18"/>
          <w:szCs w:val="18"/>
        </w:rPr>
      </w:pPr>
      <w:r w:rsidRPr="00CF7144">
        <w:rPr>
          <w:rFonts w:ascii="Arial" w:hAnsi="Arial" w:cs="Arial"/>
          <w:b/>
          <w:sz w:val="18"/>
          <w:szCs w:val="18"/>
        </w:rPr>
        <w:lastRenderedPageBreak/>
        <w:t xml:space="preserve">Bilaga 1. </w:t>
      </w:r>
      <w:r w:rsidRPr="00CF7144">
        <w:rPr>
          <w:rFonts w:ascii="Arial" w:hAnsi="Arial" w:cs="Arial"/>
          <w:sz w:val="18"/>
          <w:szCs w:val="18"/>
        </w:rPr>
        <w:t>Förflyttningar av de olika GPS-märkta älgarna som avstånd [km] från deras 1:a position i mars 202</w:t>
      </w:r>
      <w:r w:rsidR="00CF7144" w:rsidRPr="00CF7144">
        <w:rPr>
          <w:rFonts w:ascii="Arial" w:hAnsi="Arial" w:cs="Arial"/>
          <w:sz w:val="18"/>
          <w:szCs w:val="18"/>
        </w:rPr>
        <w:t>4</w:t>
      </w:r>
      <w:r w:rsidRPr="00CF7144">
        <w:rPr>
          <w:rFonts w:ascii="Arial" w:hAnsi="Arial" w:cs="Arial"/>
          <w:sz w:val="18"/>
          <w:szCs w:val="18"/>
        </w:rPr>
        <w:t xml:space="preserve"> (i vinterområdet) till sista februari 202</w:t>
      </w:r>
      <w:r w:rsidR="00CF7144" w:rsidRPr="00CF7144">
        <w:rPr>
          <w:rFonts w:ascii="Arial" w:hAnsi="Arial" w:cs="Arial"/>
          <w:sz w:val="18"/>
          <w:szCs w:val="18"/>
        </w:rPr>
        <w:t>5</w:t>
      </w:r>
      <w:r w:rsidRPr="00CF7144">
        <w:rPr>
          <w:rFonts w:ascii="Arial" w:hAnsi="Arial" w:cs="Arial"/>
          <w:sz w:val="18"/>
          <w:szCs w:val="18"/>
        </w:rPr>
        <w:t xml:space="preserve"> i Ljusdalområdet. Röda linje indikerar 10 km avstånd. Älgar vi definierar som vandringsälgar är markerat i orange, sådana som vi klassas som stationära är markerat i blå. Älgar där vi hade för få data för att kunna fastställa strategin, är markerat i grå. </w:t>
      </w:r>
      <w:r w:rsidR="00C2499E" w:rsidRPr="00CF7144">
        <w:rPr>
          <w:rFonts w:ascii="Arial" w:hAnsi="Arial" w:cs="Arial"/>
          <w:sz w:val="18"/>
          <w:szCs w:val="18"/>
        </w:rPr>
        <w:t>I mars 2023</w:t>
      </w:r>
      <w:r w:rsidR="00CF7144" w:rsidRPr="00CF7144">
        <w:rPr>
          <w:rFonts w:ascii="Arial" w:hAnsi="Arial" w:cs="Arial"/>
          <w:sz w:val="18"/>
          <w:szCs w:val="18"/>
        </w:rPr>
        <w:t xml:space="preserve"> och 2024</w:t>
      </w:r>
      <w:r w:rsidR="00C2499E" w:rsidRPr="00CF7144">
        <w:rPr>
          <w:rFonts w:ascii="Arial" w:hAnsi="Arial" w:cs="Arial"/>
          <w:sz w:val="18"/>
          <w:szCs w:val="18"/>
        </w:rPr>
        <w:t xml:space="preserve"> bytte vi halsband på </w:t>
      </w:r>
      <w:r w:rsidR="00CF7144" w:rsidRPr="00CF7144">
        <w:rPr>
          <w:rFonts w:ascii="Arial" w:hAnsi="Arial" w:cs="Arial"/>
          <w:sz w:val="18"/>
          <w:szCs w:val="18"/>
        </w:rPr>
        <w:t xml:space="preserve">en del </w:t>
      </w:r>
      <w:r w:rsidR="00C2499E" w:rsidRPr="00CF7144">
        <w:rPr>
          <w:rFonts w:ascii="Arial" w:hAnsi="Arial" w:cs="Arial"/>
          <w:sz w:val="18"/>
          <w:szCs w:val="18"/>
        </w:rPr>
        <w:t xml:space="preserve"> älgar - det gamla halsbandnumret står i parantes.</w:t>
      </w:r>
    </w:p>
    <w:p w14:paraId="07BFBFFF" w14:textId="64BE61E2" w:rsidR="008F5BDE" w:rsidRPr="00D679A5" w:rsidRDefault="00CF7144" w:rsidP="008F5BDE">
      <w:pPr>
        <w:pStyle w:val="TextefterrubrikTextafterheading"/>
        <w:rPr>
          <w:rFonts w:ascii="Arial" w:hAnsi="Arial" w:cs="Arial"/>
          <w:b/>
          <w:color w:val="FF0000"/>
          <w:sz w:val="18"/>
          <w:szCs w:val="18"/>
        </w:rPr>
      </w:pPr>
      <w:r>
        <w:rPr>
          <w:noProof/>
        </w:rPr>
        <w:drawing>
          <wp:inline distT="0" distB="0" distL="0" distR="0" wp14:anchorId="76BE0845" wp14:editId="13247792">
            <wp:extent cx="8533130" cy="4150995"/>
            <wp:effectExtent l="0" t="0" r="1270" b="1905"/>
            <wp:docPr id="1219018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018249" name=""/>
                    <pic:cNvPicPr/>
                  </pic:nvPicPr>
                  <pic:blipFill>
                    <a:blip r:embed="rId43"/>
                    <a:stretch>
                      <a:fillRect/>
                    </a:stretch>
                  </pic:blipFill>
                  <pic:spPr>
                    <a:xfrm>
                      <a:off x="0" y="0"/>
                      <a:ext cx="8533130" cy="4150995"/>
                    </a:xfrm>
                    <a:prstGeom prst="rect">
                      <a:avLst/>
                    </a:prstGeom>
                  </pic:spPr>
                </pic:pic>
              </a:graphicData>
            </a:graphic>
          </wp:inline>
        </w:drawing>
      </w:r>
    </w:p>
    <w:p w14:paraId="24BB0667" w14:textId="77777777" w:rsidR="008F5BDE" w:rsidRPr="00D679A5" w:rsidRDefault="008F5BDE" w:rsidP="008F5BDE">
      <w:pPr>
        <w:pStyle w:val="TextefterrubrikTextafterheading"/>
        <w:rPr>
          <w:rFonts w:ascii="Arial" w:hAnsi="Arial" w:cs="Arial"/>
          <w:b/>
          <w:color w:val="FF0000"/>
          <w:sz w:val="18"/>
          <w:szCs w:val="18"/>
        </w:rPr>
      </w:pPr>
      <w:r w:rsidRPr="00D679A5">
        <w:rPr>
          <w:rFonts w:ascii="Arial" w:hAnsi="Arial" w:cs="Arial"/>
          <w:b/>
          <w:color w:val="FF0000"/>
          <w:sz w:val="18"/>
          <w:szCs w:val="18"/>
        </w:rPr>
        <w:t xml:space="preserve"> </w:t>
      </w:r>
    </w:p>
    <w:p w14:paraId="36B0D462" w14:textId="77777777" w:rsidR="00CF7144" w:rsidRDefault="00CF7144">
      <w:pPr>
        <w:spacing w:line="240" w:lineRule="auto"/>
        <w:ind w:firstLine="0"/>
        <w:jc w:val="left"/>
        <w:rPr>
          <w:rFonts w:ascii="Arial" w:hAnsi="Arial" w:cs="Arial"/>
          <w:b/>
          <w:color w:val="FF0000"/>
          <w:sz w:val="18"/>
          <w:szCs w:val="18"/>
        </w:rPr>
      </w:pPr>
      <w:r>
        <w:rPr>
          <w:rFonts w:ascii="Arial" w:hAnsi="Arial" w:cs="Arial"/>
          <w:b/>
          <w:color w:val="FF0000"/>
          <w:sz w:val="18"/>
          <w:szCs w:val="18"/>
        </w:rPr>
        <w:br w:type="page"/>
      </w:r>
    </w:p>
    <w:p w14:paraId="5E567E97" w14:textId="03352B74" w:rsidR="00506393" w:rsidRPr="005A7EC6" w:rsidRDefault="00506393" w:rsidP="00C2499E">
      <w:pPr>
        <w:spacing w:line="240" w:lineRule="auto"/>
        <w:ind w:firstLine="0"/>
        <w:rPr>
          <w:rFonts w:ascii="Arial" w:hAnsi="Arial" w:cs="Arial"/>
          <w:sz w:val="18"/>
          <w:szCs w:val="18"/>
        </w:rPr>
      </w:pPr>
      <w:r w:rsidRPr="005A7EC6">
        <w:rPr>
          <w:rFonts w:ascii="Arial" w:hAnsi="Arial" w:cs="Arial"/>
          <w:b/>
          <w:sz w:val="18"/>
          <w:szCs w:val="18"/>
        </w:rPr>
        <w:lastRenderedPageBreak/>
        <w:t xml:space="preserve">Bilaga </w:t>
      </w:r>
      <w:r w:rsidR="004C6A1B" w:rsidRPr="005A7EC6">
        <w:rPr>
          <w:rFonts w:ascii="Arial" w:hAnsi="Arial" w:cs="Arial"/>
          <w:b/>
          <w:sz w:val="18"/>
          <w:szCs w:val="18"/>
        </w:rPr>
        <w:t>2</w:t>
      </w:r>
      <w:r w:rsidRPr="005A7EC6">
        <w:rPr>
          <w:rFonts w:ascii="Arial" w:hAnsi="Arial" w:cs="Arial"/>
          <w:b/>
          <w:sz w:val="18"/>
          <w:szCs w:val="18"/>
        </w:rPr>
        <w:t xml:space="preserve">. </w:t>
      </w:r>
      <w:r w:rsidRPr="005A7EC6">
        <w:rPr>
          <w:rFonts w:ascii="Arial" w:hAnsi="Arial" w:cs="Arial"/>
          <w:sz w:val="18"/>
          <w:szCs w:val="18"/>
        </w:rPr>
        <w:t>Förflyttningar av de olika GPS-märkta älgarna som avstånd [km] frå</w:t>
      </w:r>
      <w:r w:rsidR="00FA67F5" w:rsidRPr="005A7EC6">
        <w:rPr>
          <w:rFonts w:ascii="Arial" w:hAnsi="Arial" w:cs="Arial"/>
          <w:sz w:val="18"/>
          <w:szCs w:val="18"/>
        </w:rPr>
        <w:t>n deras 1:a position i mars 202</w:t>
      </w:r>
      <w:r w:rsidR="005A7EC6" w:rsidRPr="005A7EC6">
        <w:rPr>
          <w:rFonts w:ascii="Arial" w:hAnsi="Arial" w:cs="Arial"/>
          <w:sz w:val="18"/>
          <w:szCs w:val="18"/>
        </w:rPr>
        <w:t>4</w:t>
      </w:r>
      <w:r w:rsidRPr="005A7EC6">
        <w:rPr>
          <w:rFonts w:ascii="Arial" w:hAnsi="Arial" w:cs="Arial"/>
          <w:sz w:val="18"/>
          <w:szCs w:val="18"/>
        </w:rPr>
        <w:t xml:space="preserve"> (i vinterområdet) till sista februari 20</w:t>
      </w:r>
      <w:r w:rsidR="00711407" w:rsidRPr="005A7EC6">
        <w:rPr>
          <w:rFonts w:ascii="Arial" w:hAnsi="Arial" w:cs="Arial"/>
          <w:sz w:val="18"/>
          <w:szCs w:val="18"/>
        </w:rPr>
        <w:t>2</w:t>
      </w:r>
      <w:r w:rsidR="005A7EC6" w:rsidRPr="005A7EC6">
        <w:rPr>
          <w:rFonts w:ascii="Arial" w:hAnsi="Arial" w:cs="Arial"/>
          <w:sz w:val="18"/>
          <w:szCs w:val="18"/>
        </w:rPr>
        <w:t>5</w:t>
      </w:r>
      <w:r w:rsidRPr="005A7EC6">
        <w:rPr>
          <w:rFonts w:ascii="Arial" w:hAnsi="Arial" w:cs="Arial"/>
          <w:sz w:val="18"/>
          <w:szCs w:val="18"/>
        </w:rPr>
        <w:t xml:space="preserve"> i Ljusdalområdet. Sommarområdet markerat som ljusgrön</w:t>
      </w:r>
      <w:r w:rsidR="00890490" w:rsidRPr="005A7EC6">
        <w:rPr>
          <w:rFonts w:ascii="Arial" w:hAnsi="Arial" w:cs="Arial"/>
          <w:sz w:val="18"/>
          <w:szCs w:val="18"/>
        </w:rPr>
        <w:t>t</w:t>
      </w:r>
      <w:r w:rsidRPr="005A7EC6">
        <w:rPr>
          <w:rFonts w:ascii="Arial" w:hAnsi="Arial" w:cs="Arial"/>
          <w:sz w:val="18"/>
          <w:szCs w:val="18"/>
        </w:rPr>
        <w:t>, vinterområdet mörkgrön</w:t>
      </w:r>
      <w:r w:rsidR="00890490" w:rsidRPr="005A7EC6">
        <w:rPr>
          <w:rFonts w:ascii="Arial" w:hAnsi="Arial" w:cs="Arial"/>
          <w:sz w:val="18"/>
          <w:szCs w:val="18"/>
        </w:rPr>
        <w:t>t</w:t>
      </w:r>
      <w:r w:rsidRPr="005A7EC6">
        <w:rPr>
          <w:rFonts w:ascii="Arial" w:hAnsi="Arial" w:cs="Arial"/>
          <w:sz w:val="18"/>
          <w:szCs w:val="18"/>
        </w:rPr>
        <w:t xml:space="preserve"> och vandringsperioden brun</w:t>
      </w:r>
      <w:r w:rsidR="00890490" w:rsidRPr="005A7EC6">
        <w:rPr>
          <w:rFonts w:ascii="Arial" w:hAnsi="Arial" w:cs="Arial"/>
          <w:sz w:val="18"/>
          <w:szCs w:val="18"/>
        </w:rPr>
        <w:t>t</w:t>
      </w:r>
      <w:r w:rsidRPr="005A7EC6">
        <w:rPr>
          <w:rFonts w:ascii="Arial" w:hAnsi="Arial" w:cs="Arial"/>
          <w:sz w:val="18"/>
          <w:szCs w:val="18"/>
        </w:rPr>
        <w:t>.</w:t>
      </w:r>
      <w:r w:rsidR="00C2499E" w:rsidRPr="005A7EC6">
        <w:rPr>
          <w:rFonts w:ascii="Arial" w:hAnsi="Arial" w:cs="Arial"/>
          <w:sz w:val="18"/>
          <w:szCs w:val="18"/>
        </w:rPr>
        <w:t xml:space="preserve"> I mars 2023 </w:t>
      </w:r>
      <w:r w:rsidR="005A7EC6" w:rsidRPr="005A7EC6">
        <w:rPr>
          <w:rFonts w:ascii="Arial" w:hAnsi="Arial" w:cs="Arial"/>
          <w:sz w:val="18"/>
          <w:szCs w:val="18"/>
        </w:rPr>
        <w:t xml:space="preserve">och 2024 </w:t>
      </w:r>
      <w:r w:rsidR="00C2499E" w:rsidRPr="005A7EC6">
        <w:rPr>
          <w:rFonts w:ascii="Arial" w:hAnsi="Arial" w:cs="Arial"/>
          <w:sz w:val="18"/>
          <w:szCs w:val="18"/>
        </w:rPr>
        <w:t xml:space="preserve">bytte vi halsband </w:t>
      </w:r>
      <w:r w:rsidR="005A7EC6" w:rsidRPr="005A7EC6">
        <w:rPr>
          <w:rFonts w:ascii="Arial" w:hAnsi="Arial" w:cs="Arial"/>
          <w:sz w:val="18"/>
          <w:szCs w:val="18"/>
        </w:rPr>
        <w:t>på en del</w:t>
      </w:r>
      <w:r w:rsidR="00C2499E" w:rsidRPr="005A7EC6">
        <w:rPr>
          <w:rFonts w:ascii="Arial" w:hAnsi="Arial" w:cs="Arial"/>
          <w:sz w:val="18"/>
          <w:szCs w:val="18"/>
        </w:rPr>
        <w:t xml:space="preserve"> älgar - det gamla halsbandnumret står i parantes.</w:t>
      </w:r>
    </w:p>
    <w:p w14:paraId="093FFCFA" w14:textId="4CEFFA4C" w:rsidR="00506393" w:rsidRPr="00D679A5" w:rsidRDefault="0025736B" w:rsidP="00D43D04">
      <w:pPr>
        <w:ind w:firstLine="0"/>
        <w:rPr>
          <w:rFonts w:ascii="Arial" w:hAnsi="Arial" w:cs="Arial"/>
          <w:b/>
          <w:color w:val="FF0000"/>
          <w:sz w:val="18"/>
          <w:szCs w:val="18"/>
        </w:rPr>
      </w:pPr>
      <w:r>
        <w:rPr>
          <w:noProof/>
        </w:rPr>
        <w:drawing>
          <wp:inline distT="0" distB="0" distL="0" distR="0" wp14:anchorId="2D621718" wp14:editId="339C4B0A">
            <wp:extent cx="7577593" cy="4501485"/>
            <wp:effectExtent l="0" t="0" r="4445" b="0"/>
            <wp:docPr id="126398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98814" name=""/>
                    <pic:cNvPicPr/>
                  </pic:nvPicPr>
                  <pic:blipFill>
                    <a:blip r:embed="rId44"/>
                    <a:stretch>
                      <a:fillRect/>
                    </a:stretch>
                  </pic:blipFill>
                  <pic:spPr>
                    <a:xfrm>
                      <a:off x="0" y="0"/>
                      <a:ext cx="7618044" cy="4525515"/>
                    </a:xfrm>
                    <a:prstGeom prst="rect">
                      <a:avLst/>
                    </a:prstGeom>
                  </pic:spPr>
                </pic:pic>
              </a:graphicData>
            </a:graphic>
          </wp:inline>
        </w:drawing>
      </w:r>
    </w:p>
    <w:p w14:paraId="305680E5" w14:textId="19103960" w:rsidR="009B4B25" w:rsidRPr="00D679A5" w:rsidRDefault="009B4B25" w:rsidP="00D43D04">
      <w:pPr>
        <w:ind w:firstLine="0"/>
        <w:rPr>
          <w:rFonts w:ascii="Arial" w:hAnsi="Arial" w:cs="Arial"/>
          <w:b/>
          <w:color w:val="FF0000"/>
          <w:sz w:val="18"/>
          <w:szCs w:val="18"/>
        </w:rPr>
        <w:sectPr w:rsidR="009B4B25" w:rsidRPr="00D679A5" w:rsidSect="00CF7144">
          <w:pgSz w:w="16840" w:h="11900" w:orient="landscape"/>
          <w:pgMar w:top="1985" w:right="1701" w:bottom="1985" w:left="1701" w:header="720" w:footer="720" w:gutter="0"/>
          <w:cols w:space="708"/>
          <w:docGrid w:linePitch="360"/>
        </w:sectPr>
      </w:pPr>
    </w:p>
    <w:p w14:paraId="4FD61842" w14:textId="41C03AFE" w:rsidR="00A21CE8" w:rsidRPr="00AE65E4" w:rsidRDefault="005B7880" w:rsidP="00D43D04">
      <w:pPr>
        <w:ind w:firstLine="0"/>
        <w:rPr>
          <w:rFonts w:ascii="Arial" w:hAnsi="Arial" w:cs="Arial"/>
          <w:sz w:val="18"/>
          <w:szCs w:val="18"/>
        </w:rPr>
      </w:pPr>
      <w:r w:rsidRPr="00AE65E4">
        <w:rPr>
          <w:rFonts w:ascii="Arial" w:hAnsi="Arial" w:cs="Arial"/>
          <w:b/>
          <w:sz w:val="18"/>
          <w:szCs w:val="18"/>
        </w:rPr>
        <w:lastRenderedPageBreak/>
        <w:t xml:space="preserve">Bilaga </w:t>
      </w:r>
      <w:r w:rsidR="004C6A1B" w:rsidRPr="00AE65E4">
        <w:rPr>
          <w:rFonts w:ascii="Arial" w:hAnsi="Arial" w:cs="Arial"/>
          <w:b/>
          <w:sz w:val="18"/>
          <w:szCs w:val="18"/>
        </w:rPr>
        <w:t>3</w:t>
      </w:r>
      <w:r w:rsidR="00A21CE8" w:rsidRPr="00AE65E4">
        <w:rPr>
          <w:rFonts w:ascii="Arial" w:hAnsi="Arial" w:cs="Arial"/>
          <w:b/>
          <w:sz w:val="18"/>
          <w:szCs w:val="18"/>
        </w:rPr>
        <w:t xml:space="preserve">. </w:t>
      </w:r>
      <w:r w:rsidR="00A21CE8" w:rsidRPr="00AE65E4">
        <w:rPr>
          <w:rFonts w:ascii="Arial" w:hAnsi="Arial" w:cs="Arial"/>
          <w:sz w:val="18"/>
          <w:szCs w:val="18"/>
        </w:rPr>
        <w:t>Fördelning av inventeringsytor</w:t>
      </w:r>
      <w:r w:rsidR="00890490" w:rsidRPr="00AE65E4">
        <w:rPr>
          <w:rFonts w:ascii="Arial" w:hAnsi="Arial" w:cs="Arial"/>
          <w:sz w:val="18"/>
          <w:szCs w:val="18"/>
        </w:rPr>
        <w:t>na</w:t>
      </w:r>
      <w:r w:rsidR="00A21CE8" w:rsidRPr="00AE65E4">
        <w:rPr>
          <w:rFonts w:ascii="Arial" w:hAnsi="Arial" w:cs="Arial"/>
          <w:sz w:val="18"/>
          <w:szCs w:val="18"/>
        </w:rPr>
        <w:t xml:space="preserve"> (svarta punkter) i relation till brandfält</w:t>
      </w:r>
      <w:r w:rsidR="00890490" w:rsidRPr="00AE65E4">
        <w:rPr>
          <w:rFonts w:ascii="Arial" w:hAnsi="Arial" w:cs="Arial"/>
          <w:sz w:val="18"/>
          <w:szCs w:val="18"/>
        </w:rPr>
        <w:t>et</w:t>
      </w:r>
      <w:r w:rsidR="00A21CE8" w:rsidRPr="00AE65E4">
        <w:rPr>
          <w:rFonts w:ascii="Arial" w:hAnsi="Arial" w:cs="Arial"/>
          <w:sz w:val="18"/>
          <w:szCs w:val="18"/>
        </w:rPr>
        <w:t xml:space="preserve"> (gula linjer). </w:t>
      </w:r>
    </w:p>
    <w:p w14:paraId="0FDA35F6" w14:textId="77EA55AE" w:rsidR="00A21CE8" w:rsidRPr="00D679A5" w:rsidRDefault="00A21CE8" w:rsidP="00D43D04">
      <w:pPr>
        <w:ind w:firstLine="0"/>
        <w:rPr>
          <w:rFonts w:ascii="Arial" w:hAnsi="Arial" w:cs="Arial"/>
          <w:b/>
          <w:color w:val="FF0000"/>
          <w:sz w:val="18"/>
          <w:szCs w:val="18"/>
        </w:rPr>
      </w:pPr>
      <w:r w:rsidRPr="00D679A5">
        <w:rPr>
          <w:rFonts w:ascii="Arial" w:hAnsi="Arial" w:cs="Arial"/>
          <w:b/>
          <w:noProof/>
          <w:color w:val="FF0000"/>
          <w:sz w:val="18"/>
          <w:szCs w:val="18"/>
          <w:lang w:eastAsia="sv-SE"/>
        </w:rPr>
        <w:drawing>
          <wp:inline distT="0" distB="0" distL="0" distR="0" wp14:anchorId="73E5F54F" wp14:editId="01815D97">
            <wp:extent cx="5035550" cy="35636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vRutorBrand.jpg"/>
                    <pic:cNvPicPr/>
                  </pic:nvPicPr>
                  <pic:blipFill>
                    <a:blip r:embed="rId45">
                      <a:extLst>
                        <a:ext uri="{28A0092B-C50C-407E-A947-70E740481C1C}">
                          <a14:useLocalDpi xmlns:a14="http://schemas.microsoft.com/office/drawing/2010/main" val="0"/>
                        </a:ext>
                      </a:extLst>
                    </a:blip>
                    <a:stretch>
                      <a:fillRect/>
                    </a:stretch>
                  </pic:blipFill>
                  <pic:spPr>
                    <a:xfrm>
                      <a:off x="0" y="0"/>
                      <a:ext cx="5035550" cy="3563620"/>
                    </a:xfrm>
                    <a:prstGeom prst="rect">
                      <a:avLst/>
                    </a:prstGeom>
                  </pic:spPr>
                </pic:pic>
              </a:graphicData>
            </a:graphic>
          </wp:inline>
        </w:drawing>
      </w:r>
    </w:p>
    <w:p w14:paraId="38D5CDE3" w14:textId="77777777" w:rsidR="00A21CE8" w:rsidRPr="00D679A5" w:rsidRDefault="00A21CE8" w:rsidP="00D43D04">
      <w:pPr>
        <w:ind w:firstLine="0"/>
        <w:rPr>
          <w:rFonts w:ascii="Arial" w:hAnsi="Arial" w:cs="Arial"/>
          <w:b/>
          <w:color w:val="FF0000"/>
          <w:sz w:val="18"/>
          <w:szCs w:val="18"/>
        </w:rPr>
      </w:pPr>
    </w:p>
    <w:p w14:paraId="576D49DB" w14:textId="77777777" w:rsidR="00A21CE8" w:rsidRPr="00D679A5" w:rsidRDefault="00A21CE8" w:rsidP="00D43D04">
      <w:pPr>
        <w:spacing w:line="240" w:lineRule="auto"/>
        <w:ind w:firstLine="0"/>
        <w:jc w:val="left"/>
        <w:rPr>
          <w:rFonts w:ascii="Arial" w:hAnsi="Arial" w:cs="Arial"/>
          <w:b/>
          <w:color w:val="FF0000"/>
          <w:sz w:val="18"/>
          <w:szCs w:val="18"/>
        </w:rPr>
      </w:pPr>
      <w:r w:rsidRPr="00D679A5">
        <w:rPr>
          <w:rFonts w:ascii="Arial" w:hAnsi="Arial" w:cs="Arial"/>
          <w:b/>
          <w:color w:val="FF0000"/>
          <w:sz w:val="18"/>
          <w:szCs w:val="18"/>
        </w:rPr>
        <w:br w:type="page"/>
      </w:r>
    </w:p>
    <w:p w14:paraId="5B7C44D4" w14:textId="554BDE26" w:rsidR="00992EB7" w:rsidRPr="00411658" w:rsidRDefault="00992EB7" w:rsidP="00411658">
      <w:pPr>
        <w:pStyle w:val="TextefterrubrikTextafterheading"/>
        <w:spacing w:line="276" w:lineRule="auto"/>
        <w:jc w:val="left"/>
      </w:pPr>
      <w:r w:rsidRPr="00411658">
        <w:rPr>
          <w:rFonts w:ascii="Arial" w:hAnsi="Arial" w:cs="Arial"/>
          <w:b/>
          <w:sz w:val="18"/>
          <w:szCs w:val="18"/>
        </w:rPr>
        <w:lastRenderedPageBreak/>
        <w:t xml:space="preserve">Bilaga </w:t>
      </w:r>
      <w:r w:rsidR="004C6A1B" w:rsidRPr="00411658">
        <w:rPr>
          <w:rFonts w:ascii="Arial" w:hAnsi="Arial" w:cs="Arial"/>
          <w:b/>
          <w:sz w:val="18"/>
          <w:szCs w:val="18"/>
        </w:rPr>
        <w:t>4</w:t>
      </w:r>
      <w:r w:rsidRPr="00411658">
        <w:rPr>
          <w:rFonts w:ascii="Arial" w:hAnsi="Arial" w:cs="Arial"/>
          <w:sz w:val="18"/>
          <w:szCs w:val="18"/>
        </w:rPr>
        <w:t xml:space="preserve">. </w:t>
      </w:r>
      <w:r w:rsidR="00890490" w:rsidRPr="00411658">
        <w:rPr>
          <w:rFonts w:ascii="Arial" w:hAnsi="Arial" w:cs="Arial"/>
          <w:sz w:val="18"/>
          <w:szCs w:val="18"/>
        </w:rPr>
        <w:t>F</w:t>
      </w:r>
      <w:r w:rsidRPr="00411658">
        <w:rPr>
          <w:rFonts w:ascii="Arial" w:hAnsi="Arial" w:cs="Arial"/>
          <w:sz w:val="18"/>
          <w:szCs w:val="18"/>
        </w:rPr>
        <w:t>örekomst (täckningsgrad %) och växthöjd (cm) av blåbär, lingon och ljung inom brandområdet, inventeringar maj 202</w:t>
      </w:r>
      <w:r w:rsidR="001E095A" w:rsidRPr="00411658">
        <w:rPr>
          <w:rFonts w:ascii="Arial" w:hAnsi="Arial" w:cs="Arial"/>
          <w:sz w:val="18"/>
          <w:szCs w:val="18"/>
        </w:rPr>
        <w:t>4</w:t>
      </w:r>
      <w:r w:rsidRPr="00411658">
        <w:rPr>
          <w:rFonts w:ascii="Arial" w:hAnsi="Arial" w:cs="Arial"/>
          <w:sz w:val="18"/>
          <w:szCs w:val="18"/>
        </w:rPr>
        <w:t>.</w:t>
      </w:r>
      <w:r w:rsidR="00DE1530" w:rsidRPr="00411658">
        <w:rPr>
          <w:rFonts w:ascii="Arial" w:hAnsi="Arial" w:cs="Arial"/>
          <w:sz w:val="18"/>
          <w:szCs w:val="18"/>
        </w:rPr>
        <w:t xml:space="preserve"> Medeltäckningsgrad och -höjd (utanför | inom) brandområde i varje figur.</w:t>
      </w:r>
    </w:p>
    <w:p w14:paraId="49695361" w14:textId="4A8A7CF7" w:rsidR="00992EB7" w:rsidRPr="00D679A5" w:rsidRDefault="00411658" w:rsidP="00D43D04">
      <w:pPr>
        <w:pStyle w:val="TextefterrubrikTextafterheading"/>
        <w:rPr>
          <w:color w:val="FF0000"/>
        </w:rPr>
      </w:pPr>
      <w:r>
        <w:rPr>
          <w:noProof/>
        </w:rPr>
        <w:drawing>
          <wp:inline distT="0" distB="0" distL="0" distR="0" wp14:anchorId="3DE8F183" wp14:editId="3D5C12B4">
            <wp:extent cx="5931351" cy="4940300"/>
            <wp:effectExtent l="0" t="0" r="0" b="0"/>
            <wp:docPr id="1532216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216252" name=""/>
                    <pic:cNvPicPr/>
                  </pic:nvPicPr>
                  <pic:blipFill>
                    <a:blip r:embed="rId46"/>
                    <a:stretch>
                      <a:fillRect/>
                    </a:stretch>
                  </pic:blipFill>
                  <pic:spPr>
                    <a:xfrm>
                      <a:off x="0" y="0"/>
                      <a:ext cx="5941364" cy="4948640"/>
                    </a:xfrm>
                    <a:prstGeom prst="rect">
                      <a:avLst/>
                    </a:prstGeom>
                  </pic:spPr>
                </pic:pic>
              </a:graphicData>
            </a:graphic>
          </wp:inline>
        </w:drawing>
      </w:r>
      <w:r w:rsidR="00992EB7" w:rsidRPr="00D679A5">
        <w:rPr>
          <w:color w:val="FF0000"/>
        </w:rPr>
        <w:t xml:space="preserve"> </w:t>
      </w:r>
    </w:p>
    <w:p w14:paraId="75E51AA4" w14:textId="77777777" w:rsidR="003913BA" w:rsidRPr="00D679A5" w:rsidRDefault="00992EB7">
      <w:pPr>
        <w:spacing w:line="240" w:lineRule="auto"/>
        <w:ind w:firstLine="0"/>
        <w:jc w:val="left"/>
        <w:rPr>
          <w:rFonts w:ascii="Arial" w:hAnsi="Arial" w:cs="Arial"/>
          <w:b/>
          <w:color w:val="FF0000"/>
          <w:sz w:val="18"/>
          <w:szCs w:val="18"/>
        </w:rPr>
        <w:sectPr w:rsidR="003913BA" w:rsidRPr="00D679A5" w:rsidSect="00AE65E4">
          <w:pgSz w:w="11900" w:h="16840"/>
          <w:pgMar w:top="1701" w:right="1985" w:bottom="1701" w:left="1985" w:header="720" w:footer="720" w:gutter="0"/>
          <w:cols w:space="708"/>
          <w:docGrid w:linePitch="360"/>
        </w:sectPr>
      </w:pPr>
      <w:r w:rsidRPr="00D679A5">
        <w:rPr>
          <w:rFonts w:ascii="Arial" w:hAnsi="Arial" w:cs="Arial"/>
          <w:b/>
          <w:color w:val="FF0000"/>
          <w:sz w:val="18"/>
          <w:szCs w:val="18"/>
        </w:rPr>
        <w:br w:type="page"/>
      </w:r>
    </w:p>
    <w:p w14:paraId="79796F84" w14:textId="60DA0979" w:rsidR="00F234AD" w:rsidRPr="00F460A5" w:rsidRDefault="00F234AD" w:rsidP="00F234AD">
      <w:pPr>
        <w:pStyle w:val="TextefterrubrikTextafterheading"/>
        <w:spacing w:line="276" w:lineRule="auto"/>
        <w:jc w:val="left"/>
      </w:pPr>
      <w:r w:rsidRPr="00F460A5">
        <w:rPr>
          <w:rFonts w:ascii="Arial" w:hAnsi="Arial" w:cs="Arial"/>
          <w:b/>
          <w:sz w:val="18"/>
          <w:szCs w:val="18"/>
        </w:rPr>
        <w:lastRenderedPageBreak/>
        <w:t xml:space="preserve">Bilaga </w:t>
      </w:r>
      <w:r w:rsidR="004C6A1B" w:rsidRPr="00F460A5">
        <w:rPr>
          <w:rFonts w:ascii="Arial" w:hAnsi="Arial" w:cs="Arial"/>
          <w:b/>
          <w:sz w:val="18"/>
          <w:szCs w:val="18"/>
        </w:rPr>
        <w:t>5</w:t>
      </w:r>
      <w:r w:rsidRPr="00F460A5">
        <w:rPr>
          <w:rFonts w:ascii="Arial" w:hAnsi="Arial" w:cs="Arial"/>
          <w:sz w:val="18"/>
          <w:szCs w:val="18"/>
        </w:rPr>
        <w:t>. Förekomst (täckningsgrad %) av örter och gräs inom brandområdet (gråa linjer), inventeringar maj 202</w:t>
      </w:r>
      <w:r w:rsidR="0006726D" w:rsidRPr="00F460A5">
        <w:rPr>
          <w:rFonts w:ascii="Arial" w:hAnsi="Arial" w:cs="Arial"/>
          <w:sz w:val="18"/>
          <w:szCs w:val="18"/>
        </w:rPr>
        <w:t>4</w:t>
      </w:r>
      <w:r w:rsidRPr="00F460A5">
        <w:rPr>
          <w:rFonts w:ascii="Arial" w:hAnsi="Arial" w:cs="Arial"/>
          <w:sz w:val="18"/>
          <w:szCs w:val="18"/>
        </w:rPr>
        <w:t xml:space="preserve">. </w:t>
      </w:r>
    </w:p>
    <w:p w14:paraId="73D10FE2" w14:textId="401230D0" w:rsidR="00F234AD" w:rsidRPr="00D679A5" w:rsidRDefault="00F234AD">
      <w:pPr>
        <w:spacing w:line="240" w:lineRule="auto"/>
        <w:ind w:firstLine="0"/>
        <w:jc w:val="left"/>
        <w:rPr>
          <w:rFonts w:ascii="Arial" w:hAnsi="Arial" w:cs="Arial"/>
          <w:b/>
          <w:color w:val="FF0000"/>
          <w:sz w:val="18"/>
          <w:szCs w:val="18"/>
        </w:rPr>
      </w:pPr>
    </w:p>
    <w:p w14:paraId="68B08C53" w14:textId="7E828C9B" w:rsidR="003913BA" w:rsidRPr="00D679A5" w:rsidRDefault="00F460A5">
      <w:pPr>
        <w:spacing w:line="240" w:lineRule="auto"/>
        <w:ind w:firstLine="0"/>
        <w:jc w:val="left"/>
        <w:rPr>
          <w:rFonts w:ascii="Arial" w:hAnsi="Arial" w:cs="Arial"/>
          <w:b/>
          <w:color w:val="FF0000"/>
          <w:sz w:val="18"/>
          <w:szCs w:val="18"/>
        </w:rPr>
      </w:pPr>
      <w:r>
        <w:rPr>
          <w:noProof/>
        </w:rPr>
        <w:drawing>
          <wp:inline distT="0" distB="0" distL="0" distR="0" wp14:anchorId="715901FA" wp14:editId="21503737">
            <wp:extent cx="5035550" cy="6906260"/>
            <wp:effectExtent l="0" t="0" r="0" b="8890"/>
            <wp:docPr id="16529573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957372" name=""/>
                    <pic:cNvPicPr/>
                  </pic:nvPicPr>
                  <pic:blipFill>
                    <a:blip r:embed="rId47"/>
                    <a:stretch>
                      <a:fillRect/>
                    </a:stretch>
                  </pic:blipFill>
                  <pic:spPr>
                    <a:xfrm>
                      <a:off x="0" y="0"/>
                      <a:ext cx="5035550" cy="6906260"/>
                    </a:xfrm>
                    <a:prstGeom prst="rect">
                      <a:avLst/>
                    </a:prstGeom>
                  </pic:spPr>
                </pic:pic>
              </a:graphicData>
            </a:graphic>
          </wp:inline>
        </w:drawing>
      </w:r>
      <w:r w:rsidR="003913BA" w:rsidRPr="00D679A5">
        <w:rPr>
          <w:rFonts w:ascii="Arial" w:hAnsi="Arial" w:cs="Arial"/>
          <w:b/>
          <w:color w:val="FF0000"/>
          <w:sz w:val="18"/>
          <w:szCs w:val="18"/>
        </w:rPr>
        <w:br w:type="page"/>
      </w:r>
    </w:p>
    <w:p w14:paraId="58042F0E" w14:textId="64D0948D" w:rsidR="00992EB7" w:rsidRPr="00A47F17" w:rsidRDefault="00992EB7" w:rsidP="004C6A1B">
      <w:pPr>
        <w:spacing w:line="240" w:lineRule="auto"/>
        <w:ind w:firstLine="0"/>
        <w:rPr>
          <w:rFonts w:ascii="Arial" w:hAnsi="Arial" w:cs="Arial"/>
          <w:sz w:val="18"/>
          <w:szCs w:val="18"/>
        </w:rPr>
      </w:pPr>
      <w:r w:rsidRPr="00A47F17">
        <w:rPr>
          <w:rFonts w:ascii="Arial" w:hAnsi="Arial" w:cs="Arial"/>
          <w:b/>
          <w:sz w:val="18"/>
          <w:szCs w:val="18"/>
        </w:rPr>
        <w:lastRenderedPageBreak/>
        <w:t xml:space="preserve">Bilaga </w:t>
      </w:r>
      <w:r w:rsidR="004C6A1B" w:rsidRPr="00A47F17">
        <w:rPr>
          <w:rFonts w:ascii="Arial" w:hAnsi="Arial" w:cs="Arial"/>
          <w:b/>
          <w:sz w:val="18"/>
          <w:szCs w:val="18"/>
        </w:rPr>
        <w:t>6</w:t>
      </w:r>
      <w:r w:rsidRPr="00A47F17">
        <w:rPr>
          <w:rFonts w:ascii="Arial" w:hAnsi="Arial" w:cs="Arial"/>
          <w:sz w:val="18"/>
          <w:szCs w:val="18"/>
        </w:rPr>
        <w:t xml:space="preserve">. </w:t>
      </w:r>
      <w:r w:rsidR="00890490" w:rsidRPr="00A47F17">
        <w:rPr>
          <w:rFonts w:ascii="Arial" w:hAnsi="Arial" w:cs="Arial"/>
          <w:sz w:val="18"/>
          <w:szCs w:val="18"/>
        </w:rPr>
        <w:t>F</w:t>
      </w:r>
      <w:r w:rsidRPr="00A47F17">
        <w:rPr>
          <w:rFonts w:ascii="Arial" w:hAnsi="Arial" w:cs="Arial"/>
          <w:sz w:val="18"/>
          <w:szCs w:val="18"/>
        </w:rPr>
        <w:t>örekomst (antal spillningshögar</w:t>
      </w:r>
      <w:r w:rsidR="00AE7551" w:rsidRPr="00A47F17">
        <w:rPr>
          <w:rFonts w:ascii="Arial" w:hAnsi="Arial" w:cs="Arial"/>
          <w:sz w:val="18"/>
          <w:szCs w:val="18"/>
        </w:rPr>
        <w:t>, färska</w:t>
      </w:r>
      <w:r w:rsidRPr="00A47F17">
        <w:rPr>
          <w:rFonts w:ascii="Arial" w:hAnsi="Arial" w:cs="Arial"/>
          <w:sz w:val="18"/>
          <w:szCs w:val="18"/>
        </w:rPr>
        <w:t>) av älg, kronhjort</w:t>
      </w:r>
      <w:r w:rsidR="00B47AE3" w:rsidRPr="00A47F17">
        <w:rPr>
          <w:rFonts w:ascii="Arial" w:hAnsi="Arial" w:cs="Arial"/>
          <w:sz w:val="18"/>
          <w:szCs w:val="18"/>
        </w:rPr>
        <w:t>, rådjur</w:t>
      </w:r>
      <w:r w:rsidRPr="00A47F17">
        <w:rPr>
          <w:rFonts w:ascii="Arial" w:hAnsi="Arial" w:cs="Arial"/>
          <w:sz w:val="18"/>
          <w:szCs w:val="18"/>
        </w:rPr>
        <w:t xml:space="preserve"> och </w:t>
      </w:r>
      <w:r w:rsidR="00890490" w:rsidRPr="00A47F17">
        <w:rPr>
          <w:rFonts w:ascii="Arial" w:hAnsi="Arial" w:cs="Arial"/>
          <w:sz w:val="18"/>
          <w:szCs w:val="18"/>
        </w:rPr>
        <w:t xml:space="preserve">skogshöns </w:t>
      </w:r>
      <w:r w:rsidRPr="00A47F17">
        <w:rPr>
          <w:rFonts w:ascii="Arial" w:hAnsi="Arial" w:cs="Arial"/>
          <w:sz w:val="18"/>
          <w:szCs w:val="18"/>
        </w:rPr>
        <w:t>inom</w:t>
      </w:r>
      <w:r w:rsidR="00B47AE3" w:rsidRPr="00A47F17">
        <w:rPr>
          <w:rFonts w:ascii="Arial" w:hAnsi="Arial" w:cs="Arial"/>
          <w:sz w:val="18"/>
          <w:szCs w:val="18"/>
        </w:rPr>
        <w:t xml:space="preserve"> och utanför</w:t>
      </w:r>
      <w:r w:rsidRPr="00A47F17">
        <w:rPr>
          <w:rFonts w:ascii="Arial" w:hAnsi="Arial" w:cs="Arial"/>
          <w:sz w:val="18"/>
          <w:szCs w:val="18"/>
        </w:rPr>
        <w:t xml:space="preserve"> brandområdet</w:t>
      </w:r>
      <w:r w:rsidR="00B47AE3" w:rsidRPr="00A47F17">
        <w:rPr>
          <w:rFonts w:ascii="Arial" w:hAnsi="Arial" w:cs="Arial"/>
          <w:sz w:val="18"/>
          <w:szCs w:val="18"/>
        </w:rPr>
        <w:t xml:space="preserve"> (gråa linjer)</w:t>
      </w:r>
      <w:r w:rsidRPr="00A47F17">
        <w:rPr>
          <w:rFonts w:ascii="Arial" w:hAnsi="Arial" w:cs="Arial"/>
          <w:sz w:val="18"/>
          <w:szCs w:val="18"/>
        </w:rPr>
        <w:t>, inventeringar maj 202</w:t>
      </w:r>
      <w:r w:rsidR="00A47F17" w:rsidRPr="00A47F17">
        <w:rPr>
          <w:rFonts w:ascii="Arial" w:hAnsi="Arial" w:cs="Arial"/>
          <w:sz w:val="18"/>
          <w:szCs w:val="18"/>
        </w:rPr>
        <w:t>4</w:t>
      </w:r>
      <w:r w:rsidRPr="00A47F17">
        <w:rPr>
          <w:rFonts w:ascii="Arial" w:hAnsi="Arial" w:cs="Arial"/>
          <w:sz w:val="18"/>
          <w:szCs w:val="18"/>
        </w:rPr>
        <w:t xml:space="preserve">. Ju större punkterna desto fler spillningshögar hittades. </w:t>
      </w:r>
    </w:p>
    <w:p w14:paraId="338E234C" w14:textId="09DD608E" w:rsidR="00992EB7" w:rsidRPr="00D679A5" w:rsidRDefault="00A47F17" w:rsidP="00D43D04">
      <w:pPr>
        <w:rPr>
          <w:color w:val="FF0000"/>
        </w:rPr>
      </w:pPr>
      <w:r>
        <w:rPr>
          <w:noProof/>
        </w:rPr>
        <w:drawing>
          <wp:inline distT="0" distB="0" distL="0" distR="0" wp14:anchorId="0CCDCFFA" wp14:editId="74D10665">
            <wp:extent cx="5035550" cy="7578725"/>
            <wp:effectExtent l="0" t="0" r="0" b="3175"/>
            <wp:docPr id="49861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61113" name=""/>
                    <pic:cNvPicPr/>
                  </pic:nvPicPr>
                  <pic:blipFill>
                    <a:blip r:embed="rId48"/>
                    <a:stretch>
                      <a:fillRect/>
                    </a:stretch>
                  </pic:blipFill>
                  <pic:spPr>
                    <a:xfrm>
                      <a:off x="0" y="0"/>
                      <a:ext cx="5035550" cy="7578725"/>
                    </a:xfrm>
                    <a:prstGeom prst="rect">
                      <a:avLst/>
                    </a:prstGeom>
                  </pic:spPr>
                </pic:pic>
              </a:graphicData>
            </a:graphic>
          </wp:inline>
        </w:drawing>
      </w:r>
    </w:p>
    <w:p w14:paraId="6EECF412" w14:textId="77777777" w:rsidR="00992EB7" w:rsidRPr="00D679A5" w:rsidRDefault="00992EB7" w:rsidP="00D43D04">
      <w:pPr>
        <w:rPr>
          <w:color w:val="FF0000"/>
        </w:rPr>
      </w:pPr>
    </w:p>
    <w:p w14:paraId="362FF268" w14:textId="77777777" w:rsidR="00B5007B" w:rsidRPr="00D679A5" w:rsidRDefault="00B5007B" w:rsidP="00D43D04">
      <w:pPr>
        <w:spacing w:line="240" w:lineRule="auto"/>
        <w:ind w:firstLine="0"/>
        <w:jc w:val="left"/>
        <w:rPr>
          <w:rFonts w:ascii="Arial" w:hAnsi="Arial" w:cs="Arial"/>
          <w:b/>
          <w:color w:val="FF0000"/>
          <w:sz w:val="18"/>
          <w:szCs w:val="18"/>
        </w:rPr>
      </w:pPr>
      <w:r w:rsidRPr="00D679A5">
        <w:rPr>
          <w:rFonts w:ascii="Arial" w:hAnsi="Arial" w:cs="Arial"/>
          <w:b/>
          <w:color w:val="FF0000"/>
          <w:sz w:val="18"/>
          <w:szCs w:val="18"/>
        </w:rPr>
        <w:br w:type="page"/>
      </w:r>
    </w:p>
    <w:p w14:paraId="48FCA10C" w14:textId="77777777" w:rsidR="00996436" w:rsidRPr="00D679A5" w:rsidRDefault="00996436" w:rsidP="00996436">
      <w:pPr>
        <w:ind w:firstLine="0"/>
        <w:rPr>
          <w:rFonts w:ascii="Arial" w:hAnsi="Arial" w:cs="Arial"/>
          <w:b/>
          <w:color w:val="FF0000"/>
          <w:sz w:val="18"/>
          <w:szCs w:val="18"/>
        </w:rPr>
        <w:sectPr w:rsidR="00996436" w:rsidRPr="00D679A5" w:rsidSect="00AE65E4">
          <w:pgSz w:w="11900" w:h="16840"/>
          <w:pgMar w:top="1701" w:right="1985" w:bottom="1701" w:left="1985" w:header="720" w:footer="720" w:gutter="0"/>
          <w:cols w:space="708"/>
          <w:docGrid w:linePitch="360"/>
        </w:sectPr>
      </w:pPr>
    </w:p>
    <w:p w14:paraId="7F2C2E35" w14:textId="1E0EFA8F" w:rsidR="005A2BD5" w:rsidRPr="00770028" w:rsidRDefault="005A2BD5" w:rsidP="00C2499E">
      <w:pPr>
        <w:spacing w:line="240" w:lineRule="auto"/>
        <w:ind w:firstLine="0"/>
        <w:rPr>
          <w:rFonts w:ascii="Arial" w:hAnsi="Arial" w:cs="Arial"/>
          <w:sz w:val="18"/>
          <w:szCs w:val="18"/>
        </w:rPr>
      </w:pPr>
      <w:r w:rsidRPr="00770028">
        <w:rPr>
          <w:rFonts w:ascii="Arial" w:hAnsi="Arial" w:cs="Arial"/>
          <w:b/>
          <w:sz w:val="18"/>
          <w:szCs w:val="18"/>
        </w:rPr>
        <w:lastRenderedPageBreak/>
        <w:t xml:space="preserve">Bilaga </w:t>
      </w:r>
      <w:r w:rsidR="004C6A1B" w:rsidRPr="00770028">
        <w:rPr>
          <w:rFonts w:ascii="Arial" w:hAnsi="Arial" w:cs="Arial"/>
          <w:b/>
          <w:sz w:val="18"/>
          <w:szCs w:val="18"/>
        </w:rPr>
        <w:t>7</w:t>
      </w:r>
      <w:r w:rsidRPr="00770028">
        <w:rPr>
          <w:rFonts w:ascii="Arial" w:hAnsi="Arial" w:cs="Arial"/>
          <w:sz w:val="18"/>
          <w:szCs w:val="18"/>
        </w:rPr>
        <w:t>. Älgarnas positioner vid olika tillfällen under året i relation till brandfälten (lila linjer) och gränser</w:t>
      </w:r>
      <w:r w:rsidR="00B47AE3" w:rsidRPr="00770028">
        <w:rPr>
          <w:rFonts w:ascii="Arial" w:hAnsi="Arial" w:cs="Arial"/>
          <w:sz w:val="18"/>
          <w:szCs w:val="18"/>
        </w:rPr>
        <w:t xml:space="preserve"> av älgförvaltningsområden (rödbruna</w:t>
      </w:r>
      <w:r w:rsidRPr="00770028">
        <w:rPr>
          <w:rFonts w:ascii="Arial" w:hAnsi="Arial" w:cs="Arial"/>
          <w:sz w:val="18"/>
          <w:szCs w:val="18"/>
        </w:rPr>
        <w:t xml:space="preserve"> linjer). F: ko, M: tjur.</w:t>
      </w:r>
      <w:r w:rsidRPr="00770028">
        <w:t xml:space="preserve"> </w:t>
      </w:r>
      <w:r w:rsidR="00C2499E" w:rsidRPr="00770028">
        <w:rPr>
          <w:rFonts w:ascii="Arial" w:hAnsi="Arial" w:cs="Arial"/>
          <w:sz w:val="18"/>
          <w:szCs w:val="18"/>
        </w:rPr>
        <w:t xml:space="preserve">I mars 2023 </w:t>
      </w:r>
      <w:r w:rsidR="00770028" w:rsidRPr="00770028">
        <w:rPr>
          <w:rFonts w:ascii="Arial" w:hAnsi="Arial" w:cs="Arial"/>
          <w:sz w:val="18"/>
          <w:szCs w:val="18"/>
        </w:rPr>
        <w:t xml:space="preserve">och 2024 </w:t>
      </w:r>
      <w:r w:rsidR="00C2499E" w:rsidRPr="00770028">
        <w:rPr>
          <w:rFonts w:ascii="Arial" w:hAnsi="Arial" w:cs="Arial"/>
          <w:sz w:val="18"/>
          <w:szCs w:val="18"/>
        </w:rPr>
        <w:t xml:space="preserve">bytte vi halsband på </w:t>
      </w:r>
      <w:r w:rsidR="00770028" w:rsidRPr="00770028">
        <w:rPr>
          <w:rFonts w:ascii="Arial" w:hAnsi="Arial" w:cs="Arial"/>
          <w:sz w:val="18"/>
          <w:szCs w:val="18"/>
        </w:rPr>
        <w:t>en del älgar</w:t>
      </w:r>
      <w:r w:rsidR="00C2499E" w:rsidRPr="00770028">
        <w:rPr>
          <w:rFonts w:ascii="Arial" w:hAnsi="Arial" w:cs="Arial"/>
          <w:sz w:val="18"/>
          <w:szCs w:val="18"/>
        </w:rPr>
        <w:t>.</w:t>
      </w:r>
    </w:p>
    <w:p w14:paraId="57B5BEC9" w14:textId="37BFF71F" w:rsidR="005A2BD5" w:rsidRPr="00770028" w:rsidRDefault="005A2BD5" w:rsidP="005A2BD5">
      <w:pPr>
        <w:ind w:firstLine="0"/>
        <w:rPr>
          <w:b/>
          <w:sz w:val="36"/>
          <w:szCs w:val="36"/>
        </w:rPr>
      </w:pPr>
      <w:r w:rsidRPr="00770028">
        <w:rPr>
          <w:b/>
          <w:sz w:val="36"/>
          <w:szCs w:val="36"/>
        </w:rPr>
        <w:t>1:a april 202</w:t>
      </w:r>
      <w:r w:rsidR="00770028" w:rsidRPr="00770028">
        <w:rPr>
          <w:b/>
          <w:sz w:val="36"/>
          <w:szCs w:val="36"/>
        </w:rPr>
        <w:t>4</w:t>
      </w:r>
    </w:p>
    <w:p w14:paraId="7264F723" w14:textId="40143745" w:rsidR="005A2BD5" w:rsidRPr="00D679A5" w:rsidRDefault="00263E15" w:rsidP="005A2BD5">
      <w:pPr>
        <w:ind w:firstLine="0"/>
        <w:rPr>
          <w:color w:val="FF0000"/>
        </w:rPr>
      </w:pPr>
      <w:r>
        <w:rPr>
          <w:noProof/>
        </w:rPr>
        <w:drawing>
          <wp:inline distT="0" distB="0" distL="0" distR="0" wp14:anchorId="62991A85" wp14:editId="1A0D45E7">
            <wp:extent cx="5035550" cy="6445250"/>
            <wp:effectExtent l="0" t="0" r="0" b="0"/>
            <wp:docPr id="1706038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038217" name=""/>
                    <pic:cNvPicPr/>
                  </pic:nvPicPr>
                  <pic:blipFill>
                    <a:blip r:embed="rId49"/>
                    <a:stretch>
                      <a:fillRect/>
                    </a:stretch>
                  </pic:blipFill>
                  <pic:spPr>
                    <a:xfrm>
                      <a:off x="0" y="0"/>
                      <a:ext cx="5035550" cy="6445250"/>
                    </a:xfrm>
                    <a:prstGeom prst="rect">
                      <a:avLst/>
                    </a:prstGeom>
                  </pic:spPr>
                </pic:pic>
              </a:graphicData>
            </a:graphic>
          </wp:inline>
        </w:drawing>
      </w:r>
    </w:p>
    <w:p w14:paraId="2669FCEB" w14:textId="468F7059" w:rsidR="005A2BD5" w:rsidRPr="00D679A5" w:rsidRDefault="005A2BD5" w:rsidP="005A2BD5">
      <w:pPr>
        <w:ind w:firstLine="0"/>
        <w:rPr>
          <w:color w:val="FF0000"/>
        </w:rPr>
      </w:pPr>
    </w:p>
    <w:p w14:paraId="4B1878F2" w14:textId="77777777" w:rsidR="005A2BD5" w:rsidRPr="00D679A5" w:rsidRDefault="005A2BD5" w:rsidP="005A2BD5">
      <w:pPr>
        <w:spacing w:line="240" w:lineRule="auto"/>
        <w:ind w:firstLine="0"/>
        <w:jc w:val="left"/>
        <w:rPr>
          <w:color w:val="FF0000"/>
        </w:rPr>
      </w:pPr>
      <w:r w:rsidRPr="00D679A5">
        <w:rPr>
          <w:color w:val="FF0000"/>
        </w:rPr>
        <w:br w:type="page"/>
      </w:r>
    </w:p>
    <w:p w14:paraId="04E4B0E3" w14:textId="2CC93CDC" w:rsidR="005A2BD5" w:rsidRPr="00770028" w:rsidRDefault="00B50709" w:rsidP="005A2BD5">
      <w:pPr>
        <w:spacing w:line="240" w:lineRule="auto"/>
        <w:ind w:firstLine="0"/>
        <w:jc w:val="left"/>
        <w:rPr>
          <w:b/>
          <w:sz w:val="32"/>
          <w:szCs w:val="32"/>
        </w:rPr>
      </w:pPr>
      <w:r w:rsidRPr="00770028">
        <w:rPr>
          <w:b/>
          <w:sz w:val="32"/>
          <w:szCs w:val="32"/>
        </w:rPr>
        <w:lastRenderedPageBreak/>
        <w:t>1:a maj 202</w:t>
      </w:r>
      <w:r w:rsidR="00770028">
        <w:rPr>
          <w:b/>
          <w:sz w:val="32"/>
          <w:szCs w:val="32"/>
        </w:rPr>
        <w:t>4</w:t>
      </w:r>
    </w:p>
    <w:p w14:paraId="5462A731" w14:textId="13600429" w:rsidR="005A2BD5" w:rsidRPr="00D679A5" w:rsidRDefault="003E2C4F" w:rsidP="005A2BD5">
      <w:pPr>
        <w:spacing w:line="240" w:lineRule="auto"/>
        <w:ind w:firstLine="0"/>
        <w:jc w:val="left"/>
        <w:rPr>
          <w:color w:val="FF0000"/>
        </w:rPr>
      </w:pPr>
      <w:r>
        <w:rPr>
          <w:noProof/>
        </w:rPr>
        <w:drawing>
          <wp:inline distT="0" distB="0" distL="0" distR="0" wp14:anchorId="658C5B0E" wp14:editId="03D10ACD">
            <wp:extent cx="5035550" cy="6445250"/>
            <wp:effectExtent l="0" t="0" r="0" b="0"/>
            <wp:docPr id="551595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595334" name=""/>
                    <pic:cNvPicPr/>
                  </pic:nvPicPr>
                  <pic:blipFill>
                    <a:blip r:embed="rId50"/>
                    <a:stretch>
                      <a:fillRect/>
                    </a:stretch>
                  </pic:blipFill>
                  <pic:spPr>
                    <a:xfrm>
                      <a:off x="0" y="0"/>
                      <a:ext cx="5035550" cy="6445250"/>
                    </a:xfrm>
                    <a:prstGeom prst="rect">
                      <a:avLst/>
                    </a:prstGeom>
                  </pic:spPr>
                </pic:pic>
              </a:graphicData>
            </a:graphic>
          </wp:inline>
        </w:drawing>
      </w:r>
    </w:p>
    <w:p w14:paraId="67B4DB84" w14:textId="3F308BB4" w:rsidR="005A2BD5" w:rsidRPr="00D679A5" w:rsidRDefault="000A15F6" w:rsidP="005A2BD5">
      <w:pPr>
        <w:spacing w:line="240" w:lineRule="auto"/>
        <w:ind w:firstLine="0"/>
        <w:jc w:val="left"/>
        <w:rPr>
          <w:color w:val="FF0000"/>
        </w:rPr>
      </w:pPr>
      <w:r w:rsidRPr="00D679A5">
        <w:rPr>
          <w:color w:val="FF0000"/>
        </w:rPr>
        <w:t xml:space="preserve"> </w:t>
      </w:r>
      <w:r w:rsidR="005A2BD5" w:rsidRPr="00D679A5">
        <w:rPr>
          <w:color w:val="FF0000"/>
        </w:rPr>
        <w:br w:type="page"/>
      </w:r>
    </w:p>
    <w:p w14:paraId="20563331" w14:textId="58BCD048" w:rsidR="005A2BD5" w:rsidRPr="00770028" w:rsidRDefault="005A2BD5" w:rsidP="005A2BD5">
      <w:pPr>
        <w:spacing w:line="240" w:lineRule="auto"/>
        <w:ind w:firstLine="0"/>
        <w:jc w:val="left"/>
        <w:rPr>
          <w:b/>
          <w:sz w:val="32"/>
          <w:szCs w:val="32"/>
        </w:rPr>
      </w:pPr>
      <w:r w:rsidRPr="00770028">
        <w:rPr>
          <w:b/>
          <w:sz w:val="32"/>
          <w:szCs w:val="32"/>
        </w:rPr>
        <w:lastRenderedPageBreak/>
        <w:t>1:a juni 202</w:t>
      </w:r>
      <w:r w:rsidR="00770028">
        <w:rPr>
          <w:b/>
          <w:sz w:val="32"/>
          <w:szCs w:val="32"/>
        </w:rPr>
        <w:t>4</w:t>
      </w:r>
    </w:p>
    <w:p w14:paraId="30529504" w14:textId="390FC185" w:rsidR="00B50709" w:rsidRPr="00D679A5" w:rsidRDefault="003E2C4F" w:rsidP="005A2BD5">
      <w:pPr>
        <w:spacing w:line="240" w:lineRule="auto"/>
        <w:ind w:firstLine="0"/>
        <w:jc w:val="left"/>
        <w:rPr>
          <w:b/>
          <w:color w:val="FF0000"/>
          <w:sz w:val="32"/>
          <w:szCs w:val="32"/>
        </w:rPr>
      </w:pPr>
      <w:r>
        <w:rPr>
          <w:noProof/>
        </w:rPr>
        <w:drawing>
          <wp:inline distT="0" distB="0" distL="0" distR="0" wp14:anchorId="2C7FDBA4" wp14:editId="1D24F05A">
            <wp:extent cx="5035550" cy="6445250"/>
            <wp:effectExtent l="0" t="0" r="0" b="0"/>
            <wp:docPr id="2367486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748678" name=""/>
                    <pic:cNvPicPr/>
                  </pic:nvPicPr>
                  <pic:blipFill>
                    <a:blip r:embed="rId51"/>
                    <a:stretch>
                      <a:fillRect/>
                    </a:stretch>
                  </pic:blipFill>
                  <pic:spPr>
                    <a:xfrm>
                      <a:off x="0" y="0"/>
                      <a:ext cx="5035550" cy="6445250"/>
                    </a:xfrm>
                    <a:prstGeom prst="rect">
                      <a:avLst/>
                    </a:prstGeom>
                  </pic:spPr>
                </pic:pic>
              </a:graphicData>
            </a:graphic>
          </wp:inline>
        </w:drawing>
      </w:r>
    </w:p>
    <w:p w14:paraId="25F6A948" w14:textId="77777777" w:rsidR="005A2BD5" w:rsidRPr="00D679A5" w:rsidRDefault="005A2BD5" w:rsidP="005A2BD5">
      <w:pPr>
        <w:spacing w:line="240" w:lineRule="auto"/>
        <w:ind w:firstLine="0"/>
        <w:jc w:val="left"/>
        <w:rPr>
          <w:color w:val="FF0000"/>
        </w:rPr>
      </w:pPr>
    </w:p>
    <w:p w14:paraId="02C8F7C4" w14:textId="2D6794F7" w:rsidR="005A2BD5" w:rsidRPr="00D679A5" w:rsidRDefault="005A2BD5" w:rsidP="005A2BD5">
      <w:pPr>
        <w:spacing w:line="240" w:lineRule="auto"/>
        <w:ind w:firstLine="0"/>
        <w:jc w:val="left"/>
        <w:rPr>
          <w:color w:val="FF0000"/>
        </w:rPr>
      </w:pPr>
      <w:r w:rsidRPr="00D679A5">
        <w:rPr>
          <w:color w:val="FF0000"/>
        </w:rPr>
        <w:br w:type="page"/>
      </w:r>
    </w:p>
    <w:p w14:paraId="72D5CE0D" w14:textId="14F07A8C" w:rsidR="005A2BD5" w:rsidRPr="00770028" w:rsidRDefault="00B50709" w:rsidP="005A2BD5">
      <w:pPr>
        <w:ind w:firstLine="0"/>
        <w:rPr>
          <w:b/>
          <w:sz w:val="32"/>
          <w:szCs w:val="32"/>
        </w:rPr>
      </w:pPr>
      <w:r w:rsidRPr="00770028">
        <w:rPr>
          <w:b/>
          <w:sz w:val="32"/>
          <w:szCs w:val="32"/>
        </w:rPr>
        <w:lastRenderedPageBreak/>
        <w:t>1:a juli 202</w:t>
      </w:r>
      <w:r w:rsidR="00770028" w:rsidRPr="00770028">
        <w:rPr>
          <w:b/>
          <w:sz w:val="32"/>
          <w:szCs w:val="32"/>
        </w:rPr>
        <w:t>4</w:t>
      </w:r>
    </w:p>
    <w:p w14:paraId="0F4EBD3E" w14:textId="5AB28082" w:rsidR="005A2BD5" w:rsidRPr="00D679A5" w:rsidRDefault="003E2C4F" w:rsidP="005A2BD5">
      <w:pPr>
        <w:ind w:firstLine="0"/>
        <w:rPr>
          <w:color w:val="FF0000"/>
        </w:rPr>
      </w:pPr>
      <w:r>
        <w:rPr>
          <w:noProof/>
        </w:rPr>
        <w:drawing>
          <wp:inline distT="0" distB="0" distL="0" distR="0" wp14:anchorId="0CF8F3CA" wp14:editId="66E28B58">
            <wp:extent cx="5035550" cy="6445250"/>
            <wp:effectExtent l="0" t="0" r="0" b="0"/>
            <wp:docPr id="532909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909618" name=""/>
                    <pic:cNvPicPr/>
                  </pic:nvPicPr>
                  <pic:blipFill>
                    <a:blip r:embed="rId52"/>
                    <a:stretch>
                      <a:fillRect/>
                    </a:stretch>
                  </pic:blipFill>
                  <pic:spPr>
                    <a:xfrm>
                      <a:off x="0" y="0"/>
                      <a:ext cx="5035550" cy="6445250"/>
                    </a:xfrm>
                    <a:prstGeom prst="rect">
                      <a:avLst/>
                    </a:prstGeom>
                  </pic:spPr>
                </pic:pic>
              </a:graphicData>
            </a:graphic>
          </wp:inline>
        </w:drawing>
      </w:r>
    </w:p>
    <w:p w14:paraId="5ABEA8F2" w14:textId="39AE08C4" w:rsidR="005A2BD5" w:rsidRPr="00D679A5" w:rsidRDefault="005A2BD5" w:rsidP="005A2BD5">
      <w:pPr>
        <w:ind w:firstLine="0"/>
        <w:rPr>
          <w:color w:val="FF0000"/>
        </w:rPr>
      </w:pPr>
    </w:p>
    <w:p w14:paraId="5F64394F" w14:textId="77777777" w:rsidR="005A2BD5" w:rsidRPr="00D679A5" w:rsidRDefault="005A2BD5" w:rsidP="005A2BD5">
      <w:pPr>
        <w:spacing w:line="240" w:lineRule="auto"/>
        <w:ind w:firstLine="0"/>
        <w:jc w:val="left"/>
        <w:rPr>
          <w:color w:val="FF0000"/>
        </w:rPr>
      </w:pPr>
      <w:r w:rsidRPr="00D679A5">
        <w:rPr>
          <w:color w:val="FF0000"/>
        </w:rPr>
        <w:br w:type="page"/>
      </w:r>
    </w:p>
    <w:p w14:paraId="22F76D08" w14:textId="421BD9C6" w:rsidR="005A2BD5" w:rsidRPr="00770028" w:rsidRDefault="00B50709" w:rsidP="005A2BD5">
      <w:pPr>
        <w:ind w:firstLine="0"/>
        <w:rPr>
          <w:b/>
          <w:sz w:val="32"/>
          <w:szCs w:val="32"/>
        </w:rPr>
      </w:pPr>
      <w:r w:rsidRPr="00770028">
        <w:rPr>
          <w:b/>
          <w:sz w:val="32"/>
          <w:szCs w:val="32"/>
        </w:rPr>
        <w:lastRenderedPageBreak/>
        <w:t xml:space="preserve">1:a augusti </w:t>
      </w:r>
      <w:r w:rsidR="000A15F6" w:rsidRPr="00770028">
        <w:rPr>
          <w:b/>
          <w:sz w:val="32"/>
          <w:szCs w:val="32"/>
        </w:rPr>
        <w:t>202</w:t>
      </w:r>
      <w:r w:rsidR="00770028" w:rsidRPr="00770028">
        <w:rPr>
          <w:b/>
          <w:sz w:val="32"/>
          <w:szCs w:val="32"/>
        </w:rPr>
        <w:t>4</w:t>
      </w:r>
    </w:p>
    <w:p w14:paraId="091EA3E0" w14:textId="17240996" w:rsidR="005A2BD5" w:rsidRPr="00D679A5" w:rsidRDefault="003E2C4F" w:rsidP="005A2BD5">
      <w:pPr>
        <w:ind w:firstLine="0"/>
        <w:rPr>
          <w:color w:val="FF0000"/>
        </w:rPr>
      </w:pPr>
      <w:r>
        <w:rPr>
          <w:noProof/>
        </w:rPr>
        <w:drawing>
          <wp:inline distT="0" distB="0" distL="0" distR="0" wp14:anchorId="5C90822D" wp14:editId="612CD3F5">
            <wp:extent cx="5035550" cy="6445250"/>
            <wp:effectExtent l="0" t="0" r="0" b="0"/>
            <wp:docPr id="1960148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148088" name=""/>
                    <pic:cNvPicPr/>
                  </pic:nvPicPr>
                  <pic:blipFill>
                    <a:blip r:embed="rId53"/>
                    <a:stretch>
                      <a:fillRect/>
                    </a:stretch>
                  </pic:blipFill>
                  <pic:spPr>
                    <a:xfrm>
                      <a:off x="0" y="0"/>
                      <a:ext cx="5035550" cy="6445250"/>
                    </a:xfrm>
                    <a:prstGeom prst="rect">
                      <a:avLst/>
                    </a:prstGeom>
                  </pic:spPr>
                </pic:pic>
              </a:graphicData>
            </a:graphic>
          </wp:inline>
        </w:drawing>
      </w:r>
    </w:p>
    <w:p w14:paraId="7781854A" w14:textId="417E584C" w:rsidR="005A2BD5" w:rsidRPr="00D679A5" w:rsidRDefault="005A2BD5" w:rsidP="005A2BD5">
      <w:pPr>
        <w:ind w:firstLine="0"/>
        <w:rPr>
          <w:color w:val="FF0000"/>
        </w:rPr>
      </w:pPr>
    </w:p>
    <w:p w14:paraId="3EE35B93" w14:textId="77777777" w:rsidR="005A2BD5" w:rsidRPr="00D679A5" w:rsidRDefault="005A2BD5" w:rsidP="005A2BD5">
      <w:pPr>
        <w:spacing w:line="240" w:lineRule="auto"/>
        <w:ind w:firstLine="0"/>
        <w:jc w:val="left"/>
        <w:rPr>
          <w:color w:val="FF0000"/>
        </w:rPr>
      </w:pPr>
      <w:r w:rsidRPr="00D679A5">
        <w:rPr>
          <w:color w:val="FF0000"/>
        </w:rPr>
        <w:br w:type="page"/>
      </w:r>
    </w:p>
    <w:p w14:paraId="333CDB43" w14:textId="2C0D840A" w:rsidR="005A2BD5" w:rsidRPr="00770028" w:rsidRDefault="00B50709" w:rsidP="005A2BD5">
      <w:pPr>
        <w:ind w:firstLine="0"/>
        <w:rPr>
          <w:b/>
          <w:sz w:val="32"/>
          <w:szCs w:val="32"/>
        </w:rPr>
      </w:pPr>
      <w:r w:rsidRPr="00770028">
        <w:rPr>
          <w:b/>
          <w:sz w:val="32"/>
          <w:szCs w:val="32"/>
        </w:rPr>
        <w:lastRenderedPageBreak/>
        <w:t>1:a september 202</w:t>
      </w:r>
      <w:r w:rsidR="00770028">
        <w:rPr>
          <w:b/>
          <w:sz w:val="32"/>
          <w:szCs w:val="32"/>
        </w:rPr>
        <w:t>4</w:t>
      </w:r>
    </w:p>
    <w:p w14:paraId="40B47068" w14:textId="2D44240C" w:rsidR="005A2BD5" w:rsidRPr="00D679A5" w:rsidRDefault="003E2C4F" w:rsidP="005A2BD5">
      <w:pPr>
        <w:ind w:firstLine="0"/>
        <w:rPr>
          <w:color w:val="FF0000"/>
        </w:rPr>
      </w:pPr>
      <w:r>
        <w:rPr>
          <w:noProof/>
        </w:rPr>
        <w:drawing>
          <wp:inline distT="0" distB="0" distL="0" distR="0" wp14:anchorId="2A27B0E9" wp14:editId="7CCF9346">
            <wp:extent cx="5035550" cy="6445250"/>
            <wp:effectExtent l="0" t="0" r="0" b="0"/>
            <wp:docPr id="1974268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268762" name=""/>
                    <pic:cNvPicPr/>
                  </pic:nvPicPr>
                  <pic:blipFill>
                    <a:blip r:embed="rId54"/>
                    <a:stretch>
                      <a:fillRect/>
                    </a:stretch>
                  </pic:blipFill>
                  <pic:spPr>
                    <a:xfrm>
                      <a:off x="0" y="0"/>
                      <a:ext cx="5035550" cy="6445250"/>
                    </a:xfrm>
                    <a:prstGeom prst="rect">
                      <a:avLst/>
                    </a:prstGeom>
                  </pic:spPr>
                </pic:pic>
              </a:graphicData>
            </a:graphic>
          </wp:inline>
        </w:drawing>
      </w:r>
    </w:p>
    <w:p w14:paraId="6549222A" w14:textId="1D8F3892" w:rsidR="005A2BD5" w:rsidRPr="00D679A5" w:rsidRDefault="005A2BD5" w:rsidP="005A2BD5">
      <w:pPr>
        <w:ind w:firstLine="0"/>
        <w:rPr>
          <w:color w:val="FF0000"/>
        </w:rPr>
      </w:pPr>
    </w:p>
    <w:p w14:paraId="41B0A409" w14:textId="77777777" w:rsidR="005A2BD5" w:rsidRPr="00D679A5" w:rsidRDefault="005A2BD5" w:rsidP="005A2BD5">
      <w:pPr>
        <w:spacing w:line="240" w:lineRule="auto"/>
        <w:ind w:firstLine="0"/>
        <w:jc w:val="left"/>
        <w:rPr>
          <w:color w:val="FF0000"/>
        </w:rPr>
      </w:pPr>
      <w:r w:rsidRPr="00D679A5">
        <w:rPr>
          <w:color w:val="FF0000"/>
        </w:rPr>
        <w:br w:type="page"/>
      </w:r>
    </w:p>
    <w:p w14:paraId="3091D3FF" w14:textId="3FDF0582" w:rsidR="005A2BD5" w:rsidRPr="00263E15" w:rsidRDefault="00B50709" w:rsidP="005A2BD5">
      <w:pPr>
        <w:ind w:firstLine="0"/>
        <w:rPr>
          <w:b/>
          <w:sz w:val="32"/>
          <w:szCs w:val="32"/>
        </w:rPr>
      </w:pPr>
      <w:r w:rsidRPr="00263E15">
        <w:rPr>
          <w:b/>
          <w:sz w:val="32"/>
          <w:szCs w:val="32"/>
        </w:rPr>
        <w:lastRenderedPageBreak/>
        <w:t>7:e september 202</w:t>
      </w:r>
      <w:r w:rsidR="00263E15" w:rsidRPr="00263E15">
        <w:rPr>
          <w:b/>
          <w:sz w:val="32"/>
          <w:szCs w:val="32"/>
        </w:rPr>
        <w:t>4</w:t>
      </w:r>
    </w:p>
    <w:p w14:paraId="657EB899" w14:textId="26E1FB82" w:rsidR="005A2BD5" w:rsidRPr="00D679A5" w:rsidRDefault="003E2C4F" w:rsidP="005A2BD5">
      <w:pPr>
        <w:ind w:firstLine="0"/>
        <w:rPr>
          <w:color w:val="FF0000"/>
        </w:rPr>
      </w:pPr>
      <w:r>
        <w:rPr>
          <w:noProof/>
        </w:rPr>
        <w:drawing>
          <wp:inline distT="0" distB="0" distL="0" distR="0" wp14:anchorId="467A6126" wp14:editId="61E1162C">
            <wp:extent cx="5035550" cy="6445250"/>
            <wp:effectExtent l="0" t="0" r="0" b="0"/>
            <wp:docPr id="14790299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029990" name=""/>
                    <pic:cNvPicPr/>
                  </pic:nvPicPr>
                  <pic:blipFill>
                    <a:blip r:embed="rId55"/>
                    <a:stretch>
                      <a:fillRect/>
                    </a:stretch>
                  </pic:blipFill>
                  <pic:spPr>
                    <a:xfrm>
                      <a:off x="0" y="0"/>
                      <a:ext cx="5035550" cy="6445250"/>
                    </a:xfrm>
                    <a:prstGeom prst="rect">
                      <a:avLst/>
                    </a:prstGeom>
                  </pic:spPr>
                </pic:pic>
              </a:graphicData>
            </a:graphic>
          </wp:inline>
        </w:drawing>
      </w:r>
    </w:p>
    <w:p w14:paraId="497CB30D" w14:textId="30AAEB61" w:rsidR="005A2BD5" w:rsidRPr="00D679A5" w:rsidRDefault="005A2BD5" w:rsidP="005A2BD5">
      <w:pPr>
        <w:ind w:firstLine="0"/>
        <w:rPr>
          <w:color w:val="FF0000"/>
        </w:rPr>
      </w:pPr>
    </w:p>
    <w:p w14:paraId="4FEDE206" w14:textId="77777777" w:rsidR="005A2BD5" w:rsidRPr="00D679A5" w:rsidRDefault="005A2BD5" w:rsidP="005A2BD5">
      <w:pPr>
        <w:spacing w:line="240" w:lineRule="auto"/>
        <w:ind w:firstLine="0"/>
        <w:jc w:val="left"/>
        <w:rPr>
          <w:color w:val="FF0000"/>
        </w:rPr>
      </w:pPr>
      <w:r w:rsidRPr="00D679A5">
        <w:rPr>
          <w:color w:val="FF0000"/>
        </w:rPr>
        <w:br w:type="page"/>
      </w:r>
    </w:p>
    <w:p w14:paraId="7404D406" w14:textId="5C07573A" w:rsidR="005A2BD5" w:rsidRPr="00263E15" w:rsidRDefault="00B50709" w:rsidP="005A2BD5">
      <w:pPr>
        <w:ind w:firstLine="0"/>
        <w:rPr>
          <w:b/>
          <w:sz w:val="32"/>
          <w:szCs w:val="32"/>
        </w:rPr>
      </w:pPr>
      <w:r w:rsidRPr="00263E15">
        <w:rPr>
          <w:b/>
          <w:sz w:val="32"/>
          <w:szCs w:val="32"/>
        </w:rPr>
        <w:lastRenderedPageBreak/>
        <w:t>14:e september 202</w:t>
      </w:r>
      <w:r w:rsidR="00263E15" w:rsidRPr="00263E15">
        <w:rPr>
          <w:b/>
          <w:sz w:val="32"/>
          <w:szCs w:val="32"/>
        </w:rPr>
        <w:t>4</w:t>
      </w:r>
    </w:p>
    <w:p w14:paraId="7846CDD5" w14:textId="3478FDC9" w:rsidR="005A2BD5" w:rsidRPr="00D679A5" w:rsidRDefault="003E2C4F" w:rsidP="005A2BD5">
      <w:pPr>
        <w:ind w:firstLine="0"/>
        <w:rPr>
          <w:color w:val="FF0000"/>
        </w:rPr>
      </w:pPr>
      <w:r>
        <w:rPr>
          <w:noProof/>
        </w:rPr>
        <w:drawing>
          <wp:inline distT="0" distB="0" distL="0" distR="0" wp14:anchorId="20ACD965" wp14:editId="68C06FBD">
            <wp:extent cx="5035550" cy="6445250"/>
            <wp:effectExtent l="0" t="0" r="0" b="0"/>
            <wp:docPr id="1176535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535594" name=""/>
                    <pic:cNvPicPr/>
                  </pic:nvPicPr>
                  <pic:blipFill>
                    <a:blip r:embed="rId56"/>
                    <a:stretch>
                      <a:fillRect/>
                    </a:stretch>
                  </pic:blipFill>
                  <pic:spPr>
                    <a:xfrm>
                      <a:off x="0" y="0"/>
                      <a:ext cx="5035550" cy="6445250"/>
                    </a:xfrm>
                    <a:prstGeom prst="rect">
                      <a:avLst/>
                    </a:prstGeom>
                  </pic:spPr>
                </pic:pic>
              </a:graphicData>
            </a:graphic>
          </wp:inline>
        </w:drawing>
      </w:r>
    </w:p>
    <w:p w14:paraId="4F5354B2" w14:textId="456F54B8" w:rsidR="005A2BD5" w:rsidRPr="00D679A5" w:rsidRDefault="005A2BD5" w:rsidP="005A2BD5">
      <w:pPr>
        <w:ind w:firstLine="0"/>
        <w:rPr>
          <w:color w:val="FF0000"/>
        </w:rPr>
      </w:pPr>
    </w:p>
    <w:p w14:paraId="4AE5154B" w14:textId="77777777" w:rsidR="005A2BD5" w:rsidRPr="00D679A5" w:rsidRDefault="005A2BD5" w:rsidP="005A2BD5">
      <w:pPr>
        <w:spacing w:line="240" w:lineRule="auto"/>
        <w:ind w:firstLine="0"/>
        <w:jc w:val="left"/>
        <w:rPr>
          <w:color w:val="FF0000"/>
        </w:rPr>
      </w:pPr>
      <w:r w:rsidRPr="00D679A5">
        <w:rPr>
          <w:color w:val="FF0000"/>
        </w:rPr>
        <w:br w:type="page"/>
      </w:r>
    </w:p>
    <w:p w14:paraId="516EB5E9" w14:textId="3D6FB398" w:rsidR="005A2BD5" w:rsidRPr="00263E15" w:rsidRDefault="00B50709" w:rsidP="005A2BD5">
      <w:pPr>
        <w:ind w:firstLine="0"/>
        <w:rPr>
          <w:b/>
          <w:sz w:val="32"/>
          <w:szCs w:val="32"/>
        </w:rPr>
      </w:pPr>
      <w:r w:rsidRPr="00263E15">
        <w:rPr>
          <w:b/>
          <w:sz w:val="32"/>
          <w:szCs w:val="32"/>
        </w:rPr>
        <w:lastRenderedPageBreak/>
        <w:t>21:a september 202</w:t>
      </w:r>
      <w:r w:rsidR="00263E15">
        <w:rPr>
          <w:b/>
          <w:sz w:val="32"/>
          <w:szCs w:val="32"/>
        </w:rPr>
        <w:t>4</w:t>
      </w:r>
    </w:p>
    <w:p w14:paraId="1F45996B" w14:textId="6CA9BFD7" w:rsidR="005A2BD5" w:rsidRPr="00D679A5" w:rsidRDefault="003E2C4F" w:rsidP="005A2BD5">
      <w:pPr>
        <w:ind w:firstLine="0"/>
        <w:rPr>
          <w:color w:val="FF0000"/>
        </w:rPr>
      </w:pPr>
      <w:r>
        <w:rPr>
          <w:noProof/>
        </w:rPr>
        <w:drawing>
          <wp:inline distT="0" distB="0" distL="0" distR="0" wp14:anchorId="47319F81" wp14:editId="409E0287">
            <wp:extent cx="5035550" cy="6445250"/>
            <wp:effectExtent l="0" t="0" r="0" b="0"/>
            <wp:docPr id="183092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92826" name=""/>
                    <pic:cNvPicPr/>
                  </pic:nvPicPr>
                  <pic:blipFill>
                    <a:blip r:embed="rId57"/>
                    <a:stretch>
                      <a:fillRect/>
                    </a:stretch>
                  </pic:blipFill>
                  <pic:spPr>
                    <a:xfrm>
                      <a:off x="0" y="0"/>
                      <a:ext cx="5035550" cy="6445250"/>
                    </a:xfrm>
                    <a:prstGeom prst="rect">
                      <a:avLst/>
                    </a:prstGeom>
                  </pic:spPr>
                </pic:pic>
              </a:graphicData>
            </a:graphic>
          </wp:inline>
        </w:drawing>
      </w:r>
    </w:p>
    <w:p w14:paraId="4C1B5551" w14:textId="014995B4" w:rsidR="005A2BD5" w:rsidRPr="00D679A5" w:rsidRDefault="005A2BD5" w:rsidP="005A2BD5">
      <w:pPr>
        <w:ind w:firstLine="0"/>
        <w:rPr>
          <w:color w:val="FF0000"/>
        </w:rPr>
      </w:pPr>
    </w:p>
    <w:p w14:paraId="4FA4EE26" w14:textId="77777777" w:rsidR="005A2BD5" w:rsidRPr="00D679A5" w:rsidRDefault="005A2BD5" w:rsidP="005A2BD5">
      <w:pPr>
        <w:spacing w:line="240" w:lineRule="auto"/>
        <w:ind w:firstLine="0"/>
        <w:jc w:val="left"/>
        <w:rPr>
          <w:color w:val="FF0000"/>
        </w:rPr>
      </w:pPr>
      <w:r w:rsidRPr="00D679A5">
        <w:rPr>
          <w:color w:val="FF0000"/>
        </w:rPr>
        <w:br w:type="page"/>
      </w:r>
    </w:p>
    <w:p w14:paraId="05510CF6" w14:textId="319EC0BD" w:rsidR="005A2BD5" w:rsidRPr="00263E15" w:rsidRDefault="005A2BD5" w:rsidP="005A2BD5">
      <w:pPr>
        <w:ind w:firstLine="0"/>
        <w:rPr>
          <w:b/>
          <w:sz w:val="32"/>
          <w:szCs w:val="32"/>
        </w:rPr>
      </w:pPr>
      <w:r w:rsidRPr="00263E15">
        <w:rPr>
          <w:b/>
          <w:sz w:val="32"/>
          <w:szCs w:val="32"/>
        </w:rPr>
        <w:lastRenderedPageBreak/>
        <w:t>28:e september 202</w:t>
      </w:r>
      <w:r w:rsidR="00263E15" w:rsidRPr="00263E15">
        <w:rPr>
          <w:b/>
          <w:sz w:val="32"/>
          <w:szCs w:val="32"/>
        </w:rPr>
        <w:t>4</w:t>
      </w:r>
    </w:p>
    <w:p w14:paraId="116AF517" w14:textId="36F84D22" w:rsidR="005A2BD5" w:rsidRPr="00D679A5" w:rsidRDefault="003E2C4F" w:rsidP="005A2BD5">
      <w:pPr>
        <w:ind w:firstLine="0"/>
        <w:rPr>
          <w:color w:val="FF0000"/>
        </w:rPr>
      </w:pPr>
      <w:r>
        <w:rPr>
          <w:noProof/>
        </w:rPr>
        <w:drawing>
          <wp:inline distT="0" distB="0" distL="0" distR="0" wp14:anchorId="6EB3EBCA" wp14:editId="64F402E6">
            <wp:extent cx="5035550" cy="6445250"/>
            <wp:effectExtent l="0" t="0" r="0" b="0"/>
            <wp:docPr id="624382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382607" name=""/>
                    <pic:cNvPicPr/>
                  </pic:nvPicPr>
                  <pic:blipFill>
                    <a:blip r:embed="rId58"/>
                    <a:stretch>
                      <a:fillRect/>
                    </a:stretch>
                  </pic:blipFill>
                  <pic:spPr>
                    <a:xfrm>
                      <a:off x="0" y="0"/>
                      <a:ext cx="5035550" cy="6445250"/>
                    </a:xfrm>
                    <a:prstGeom prst="rect">
                      <a:avLst/>
                    </a:prstGeom>
                  </pic:spPr>
                </pic:pic>
              </a:graphicData>
            </a:graphic>
          </wp:inline>
        </w:drawing>
      </w:r>
    </w:p>
    <w:p w14:paraId="4F491DEA" w14:textId="5854CF2A" w:rsidR="005A2BD5" w:rsidRPr="00D679A5" w:rsidRDefault="005A2BD5" w:rsidP="005A2BD5">
      <w:pPr>
        <w:ind w:firstLine="0"/>
        <w:rPr>
          <w:color w:val="FF0000"/>
        </w:rPr>
      </w:pPr>
    </w:p>
    <w:p w14:paraId="430D7A71" w14:textId="77777777" w:rsidR="005A2BD5" w:rsidRPr="00D679A5" w:rsidRDefault="005A2BD5" w:rsidP="005A2BD5">
      <w:pPr>
        <w:spacing w:line="240" w:lineRule="auto"/>
        <w:ind w:firstLine="0"/>
        <w:jc w:val="left"/>
        <w:rPr>
          <w:color w:val="FF0000"/>
        </w:rPr>
      </w:pPr>
      <w:r w:rsidRPr="00D679A5">
        <w:rPr>
          <w:color w:val="FF0000"/>
        </w:rPr>
        <w:br w:type="page"/>
      </w:r>
    </w:p>
    <w:p w14:paraId="4E876C6D" w14:textId="7356F94D" w:rsidR="003E2C4F" w:rsidRPr="00263E15" w:rsidRDefault="003E2C4F" w:rsidP="003E2C4F">
      <w:pPr>
        <w:ind w:firstLine="0"/>
        <w:rPr>
          <w:b/>
          <w:sz w:val="32"/>
          <w:szCs w:val="32"/>
        </w:rPr>
      </w:pPr>
      <w:r>
        <w:rPr>
          <w:b/>
          <w:sz w:val="32"/>
          <w:szCs w:val="32"/>
        </w:rPr>
        <w:lastRenderedPageBreak/>
        <w:t>1</w:t>
      </w:r>
      <w:r w:rsidRPr="00263E15">
        <w:rPr>
          <w:b/>
          <w:sz w:val="32"/>
          <w:szCs w:val="32"/>
        </w:rPr>
        <w:t>:</w:t>
      </w:r>
      <w:r>
        <w:rPr>
          <w:b/>
          <w:sz w:val="32"/>
          <w:szCs w:val="32"/>
        </w:rPr>
        <w:t>a</w:t>
      </w:r>
      <w:r w:rsidRPr="00263E15">
        <w:rPr>
          <w:b/>
          <w:sz w:val="32"/>
          <w:szCs w:val="32"/>
        </w:rPr>
        <w:t xml:space="preserve"> oktober 2024</w:t>
      </w:r>
    </w:p>
    <w:p w14:paraId="18FA1F17" w14:textId="2BB93E2E" w:rsidR="003E2C4F" w:rsidRDefault="003E2C4F">
      <w:pPr>
        <w:spacing w:line="240" w:lineRule="auto"/>
        <w:ind w:firstLine="0"/>
        <w:jc w:val="left"/>
        <w:rPr>
          <w:b/>
          <w:sz w:val="32"/>
          <w:szCs w:val="32"/>
        </w:rPr>
      </w:pPr>
      <w:r>
        <w:rPr>
          <w:noProof/>
        </w:rPr>
        <w:drawing>
          <wp:inline distT="0" distB="0" distL="0" distR="0" wp14:anchorId="7C933005" wp14:editId="479B0DFA">
            <wp:extent cx="5035550" cy="6445250"/>
            <wp:effectExtent l="0" t="0" r="0" b="0"/>
            <wp:docPr id="890793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793111" name=""/>
                    <pic:cNvPicPr/>
                  </pic:nvPicPr>
                  <pic:blipFill>
                    <a:blip r:embed="rId59"/>
                    <a:stretch>
                      <a:fillRect/>
                    </a:stretch>
                  </pic:blipFill>
                  <pic:spPr>
                    <a:xfrm>
                      <a:off x="0" y="0"/>
                      <a:ext cx="5035550" cy="6445250"/>
                    </a:xfrm>
                    <a:prstGeom prst="rect">
                      <a:avLst/>
                    </a:prstGeom>
                  </pic:spPr>
                </pic:pic>
              </a:graphicData>
            </a:graphic>
          </wp:inline>
        </w:drawing>
      </w:r>
      <w:r>
        <w:rPr>
          <w:b/>
          <w:sz w:val="32"/>
          <w:szCs w:val="32"/>
        </w:rPr>
        <w:br w:type="page"/>
      </w:r>
    </w:p>
    <w:p w14:paraId="771F121F" w14:textId="6C9E88FC" w:rsidR="005A2BD5" w:rsidRPr="00263E15" w:rsidRDefault="00090656" w:rsidP="005A2BD5">
      <w:pPr>
        <w:ind w:firstLine="0"/>
        <w:rPr>
          <w:b/>
          <w:sz w:val="32"/>
          <w:szCs w:val="32"/>
        </w:rPr>
      </w:pPr>
      <w:r w:rsidRPr="00263E15">
        <w:rPr>
          <w:b/>
          <w:sz w:val="32"/>
          <w:szCs w:val="32"/>
        </w:rPr>
        <w:lastRenderedPageBreak/>
        <w:t>7</w:t>
      </w:r>
      <w:r w:rsidR="005A2BD5" w:rsidRPr="00263E15">
        <w:rPr>
          <w:b/>
          <w:sz w:val="32"/>
          <w:szCs w:val="32"/>
        </w:rPr>
        <w:t>:e oktober 202</w:t>
      </w:r>
      <w:r w:rsidR="00263E15" w:rsidRPr="00263E15">
        <w:rPr>
          <w:b/>
          <w:sz w:val="32"/>
          <w:szCs w:val="32"/>
        </w:rPr>
        <w:t>4</w:t>
      </w:r>
    </w:p>
    <w:p w14:paraId="7E071DA1" w14:textId="497D011D" w:rsidR="005A2BD5" w:rsidRPr="00D679A5" w:rsidRDefault="003E2C4F" w:rsidP="005A2BD5">
      <w:pPr>
        <w:ind w:firstLine="0"/>
        <w:rPr>
          <w:color w:val="FF0000"/>
        </w:rPr>
      </w:pPr>
      <w:r>
        <w:rPr>
          <w:noProof/>
        </w:rPr>
        <w:drawing>
          <wp:inline distT="0" distB="0" distL="0" distR="0" wp14:anchorId="5BA08BB4" wp14:editId="71804D81">
            <wp:extent cx="5035550" cy="6445250"/>
            <wp:effectExtent l="0" t="0" r="0" b="0"/>
            <wp:docPr id="888253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53782" name=""/>
                    <pic:cNvPicPr/>
                  </pic:nvPicPr>
                  <pic:blipFill>
                    <a:blip r:embed="rId60"/>
                    <a:stretch>
                      <a:fillRect/>
                    </a:stretch>
                  </pic:blipFill>
                  <pic:spPr>
                    <a:xfrm>
                      <a:off x="0" y="0"/>
                      <a:ext cx="5035550" cy="6445250"/>
                    </a:xfrm>
                    <a:prstGeom prst="rect">
                      <a:avLst/>
                    </a:prstGeom>
                  </pic:spPr>
                </pic:pic>
              </a:graphicData>
            </a:graphic>
          </wp:inline>
        </w:drawing>
      </w:r>
    </w:p>
    <w:p w14:paraId="720898C1" w14:textId="67429F8C" w:rsidR="005A2BD5" w:rsidRPr="00D679A5" w:rsidRDefault="005A2BD5" w:rsidP="005A2BD5">
      <w:pPr>
        <w:ind w:firstLine="0"/>
        <w:rPr>
          <w:color w:val="FF0000"/>
        </w:rPr>
      </w:pPr>
    </w:p>
    <w:p w14:paraId="4ED91A46" w14:textId="77777777" w:rsidR="005A2BD5" w:rsidRPr="00D679A5" w:rsidRDefault="005A2BD5" w:rsidP="005A2BD5">
      <w:pPr>
        <w:spacing w:line="240" w:lineRule="auto"/>
        <w:ind w:firstLine="0"/>
        <w:jc w:val="left"/>
        <w:rPr>
          <w:color w:val="FF0000"/>
        </w:rPr>
      </w:pPr>
      <w:r w:rsidRPr="00D679A5">
        <w:rPr>
          <w:color w:val="FF0000"/>
        </w:rPr>
        <w:br w:type="page"/>
      </w:r>
    </w:p>
    <w:p w14:paraId="79D1DA80" w14:textId="49F80707" w:rsidR="005A2BD5" w:rsidRPr="00263E15" w:rsidRDefault="000130EB" w:rsidP="005A2BD5">
      <w:pPr>
        <w:ind w:firstLine="0"/>
        <w:rPr>
          <w:b/>
          <w:sz w:val="32"/>
          <w:szCs w:val="32"/>
        </w:rPr>
      </w:pPr>
      <w:r w:rsidRPr="00263E15">
        <w:rPr>
          <w:b/>
          <w:sz w:val="32"/>
          <w:szCs w:val="32"/>
        </w:rPr>
        <w:lastRenderedPageBreak/>
        <w:t>14</w:t>
      </w:r>
      <w:r w:rsidR="00EC6BE1" w:rsidRPr="00263E15">
        <w:rPr>
          <w:b/>
          <w:sz w:val="32"/>
          <w:szCs w:val="32"/>
        </w:rPr>
        <w:t>:e oktober 202</w:t>
      </w:r>
      <w:r w:rsidR="00263E15">
        <w:rPr>
          <w:b/>
          <w:sz w:val="32"/>
          <w:szCs w:val="32"/>
        </w:rPr>
        <w:t>4</w:t>
      </w:r>
    </w:p>
    <w:p w14:paraId="02B84FFF" w14:textId="5E48607E" w:rsidR="005A2BD5" w:rsidRPr="00D679A5" w:rsidRDefault="003E2C4F" w:rsidP="005A2BD5">
      <w:pPr>
        <w:ind w:firstLine="0"/>
        <w:rPr>
          <w:color w:val="FF0000"/>
        </w:rPr>
      </w:pPr>
      <w:r>
        <w:rPr>
          <w:noProof/>
        </w:rPr>
        <w:drawing>
          <wp:inline distT="0" distB="0" distL="0" distR="0" wp14:anchorId="19AAB4F1" wp14:editId="6AC0FB09">
            <wp:extent cx="5035550" cy="6445250"/>
            <wp:effectExtent l="0" t="0" r="0" b="0"/>
            <wp:docPr id="1440010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010969" name=""/>
                    <pic:cNvPicPr/>
                  </pic:nvPicPr>
                  <pic:blipFill>
                    <a:blip r:embed="rId61"/>
                    <a:stretch>
                      <a:fillRect/>
                    </a:stretch>
                  </pic:blipFill>
                  <pic:spPr>
                    <a:xfrm>
                      <a:off x="0" y="0"/>
                      <a:ext cx="5035550" cy="6445250"/>
                    </a:xfrm>
                    <a:prstGeom prst="rect">
                      <a:avLst/>
                    </a:prstGeom>
                  </pic:spPr>
                </pic:pic>
              </a:graphicData>
            </a:graphic>
          </wp:inline>
        </w:drawing>
      </w:r>
    </w:p>
    <w:p w14:paraId="73E1A7E6" w14:textId="6800172F" w:rsidR="005A2BD5" w:rsidRPr="00D679A5" w:rsidRDefault="005A2BD5" w:rsidP="005A2BD5">
      <w:pPr>
        <w:ind w:firstLine="0"/>
        <w:rPr>
          <w:color w:val="FF0000"/>
        </w:rPr>
      </w:pPr>
    </w:p>
    <w:p w14:paraId="32F32096" w14:textId="77777777" w:rsidR="005A2BD5" w:rsidRPr="00D679A5" w:rsidRDefault="005A2BD5" w:rsidP="005A2BD5">
      <w:pPr>
        <w:spacing w:line="240" w:lineRule="auto"/>
        <w:ind w:firstLine="0"/>
        <w:jc w:val="left"/>
        <w:rPr>
          <w:color w:val="FF0000"/>
        </w:rPr>
      </w:pPr>
      <w:r w:rsidRPr="00D679A5">
        <w:rPr>
          <w:color w:val="FF0000"/>
        </w:rPr>
        <w:br w:type="page"/>
      </w:r>
    </w:p>
    <w:p w14:paraId="1E972583" w14:textId="0F49F1A1" w:rsidR="000130EB" w:rsidRPr="003E2C4F" w:rsidRDefault="000130EB">
      <w:pPr>
        <w:spacing w:line="240" w:lineRule="auto"/>
        <w:ind w:firstLine="0"/>
        <w:jc w:val="left"/>
        <w:rPr>
          <w:b/>
          <w:sz w:val="32"/>
          <w:szCs w:val="32"/>
          <w:lang w:val="en-GB"/>
        </w:rPr>
      </w:pPr>
      <w:r w:rsidRPr="003E2C4F">
        <w:rPr>
          <w:b/>
          <w:sz w:val="32"/>
          <w:szCs w:val="32"/>
          <w:lang w:val="en-GB"/>
        </w:rPr>
        <w:lastRenderedPageBreak/>
        <w:t>21:a oktober 202</w:t>
      </w:r>
      <w:r w:rsidR="003E2C4F" w:rsidRPr="003E2C4F">
        <w:rPr>
          <w:b/>
          <w:sz w:val="32"/>
          <w:szCs w:val="32"/>
          <w:lang w:val="en-GB"/>
        </w:rPr>
        <w:t>4</w:t>
      </w:r>
    </w:p>
    <w:p w14:paraId="40B278DF" w14:textId="2D619F41" w:rsidR="000130EB" w:rsidRPr="003E2C4F" w:rsidRDefault="003E2C4F">
      <w:pPr>
        <w:spacing w:line="240" w:lineRule="auto"/>
        <w:ind w:firstLine="0"/>
        <w:jc w:val="left"/>
        <w:rPr>
          <w:b/>
          <w:color w:val="FF0000"/>
          <w:sz w:val="32"/>
          <w:szCs w:val="32"/>
          <w:lang w:val="en-GB"/>
        </w:rPr>
      </w:pPr>
      <w:r>
        <w:rPr>
          <w:noProof/>
        </w:rPr>
        <w:drawing>
          <wp:inline distT="0" distB="0" distL="0" distR="0" wp14:anchorId="152745B3" wp14:editId="764886D4">
            <wp:extent cx="5035550" cy="6445250"/>
            <wp:effectExtent l="0" t="0" r="0" b="0"/>
            <wp:docPr id="1341456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456824" name=""/>
                    <pic:cNvPicPr/>
                  </pic:nvPicPr>
                  <pic:blipFill>
                    <a:blip r:embed="rId62"/>
                    <a:stretch>
                      <a:fillRect/>
                    </a:stretch>
                  </pic:blipFill>
                  <pic:spPr>
                    <a:xfrm>
                      <a:off x="0" y="0"/>
                      <a:ext cx="5035550" cy="6445250"/>
                    </a:xfrm>
                    <a:prstGeom prst="rect">
                      <a:avLst/>
                    </a:prstGeom>
                  </pic:spPr>
                </pic:pic>
              </a:graphicData>
            </a:graphic>
          </wp:inline>
        </w:drawing>
      </w:r>
      <w:r w:rsidR="000130EB" w:rsidRPr="003E2C4F">
        <w:rPr>
          <w:b/>
          <w:color w:val="FF0000"/>
          <w:sz w:val="32"/>
          <w:szCs w:val="32"/>
          <w:lang w:val="en-GB"/>
        </w:rPr>
        <w:t xml:space="preserve"> </w:t>
      </w:r>
      <w:r w:rsidR="000130EB" w:rsidRPr="003E2C4F">
        <w:rPr>
          <w:b/>
          <w:color w:val="FF0000"/>
          <w:sz w:val="32"/>
          <w:szCs w:val="32"/>
          <w:lang w:val="en-GB"/>
        </w:rPr>
        <w:br w:type="page"/>
      </w:r>
    </w:p>
    <w:p w14:paraId="3435F8FA" w14:textId="4B5134CC" w:rsidR="005A2BD5" w:rsidRPr="003E2C4F" w:rsidRDefault="00EC6BE1" w:rsidP="005A2BD5">
      <w:pPr>
        <w:ind w:firstLine="0"/>
        <w:rPr>
          <w:b/>
          <w:sz w:val="32"/>
          <w:szCs w:val="32"/>
          <w:lang w:val="en-GB"/>
        </w:rPr>
      </w:pPr>
      <w:r w:rsidRPr="003E2C4F">
        <w:rPr>
          <w:b/>
          <w:sz w:val="32"/>
          <w:szCs w:val="32"/>
          <w:lang w:val="en-GB"/>
        </w:rPr>
        <w:lastRenderedPageBreak/>
        <w:t>1:a november 202</w:t>
      </w:r>
      <w:r w:rsidR="003E2C4F" w:rsidRPr="003E2C4F">
        <w:rPr>
          <w:b/>
          <w:sz w:val="32"/>
          <w:szCs w:val="32"/>
          <w:lang w:val="en-GB"/>
        </w:rPr>
        <w:t>4</w:t>
      </w:r>
    </w:p>
    <w:p w14:paraId="159D6A89" w14:textId="3869DD48" w:rsidR="005A2BD5" w:rsidRPr="003E2C4F" w:rsidRDefault="003E2C4F" w:rsidP="005A2BD5">
      <w:pPr>
        <w:ind w:firstLine="0"/>
        <w:rPr>
          <w:color w:val="FF0000"/>
          <w:lang w:val="en-GB"/>
        </w:rPr>
      </w:pPr>
      <w:r>
        <w:rPr>
          <w:noProof/>
        </w:rPr>
        <w:drawing>
          <wp:inline distT="0" distB="0" distL="0" distR="0" wp14:anchorId="505AD64B" wp14:editId="4F88F982">
            <wp:extent cx="5035550" cy="6445250"/>
            <wp:effectExtent l="0" t="0" r="0" b="0"/>
            <wp:docPr id="1777533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533745" name=""/>
                    <pic:cNvPicPr/>
                  </pic:nvPicPr>
                  <pic:blipFill>
                    <a:blip r:embed="rId63"/>
                    <a:stretch>
                      <a:fillRect/>
                    </a:stretch>
                  </pic:blipFill>
                  <pic:spPr>
                    <a:xfrm>
                      <a:off x="0" y="0"/>
                      <a:ext cx="5035550" cy="6445250"/>
                    </a:xfrm>
                    <a:prstGeom prst="rect">
                      <a:avLst/>
                    </a:prstGeom>
                  </pic:spPr>
                </pic:pic>
              </a:graphicData>
            </a:graphic>
          </wp:inline>
        </w:drawing>
      </w:r>
    </w:p>
    <w:p w14:paraId="530CC9D5" w14:textId="57695F49" w:rsidR="005A2BD5" w:rsidRPr="003E2C4F" w:rsidRDefault="005A2BD5" w:rsidP="005A2BD5">
      <w:pPr>
        <w:ind w:firstLine="0"/>
        <w:rPr>
          <w:color w:val="FF0000"/>
          <w:lang w:val="en-GB"/>
        </w:rPr>
      </w:pPr>
    </w:p>
    <w:p w14:paraId="2CA7D5D5" w14:textId="77777777" w:rsidR="005A2BD5" w:rsidRPr="003E2C4F" w:rsidRDefault="005A2BD5" w:rsidP="005A2BD5">
      <w:pPr>
        <w:spacing w:line="240" w:lineRule="auto"/>
        <w:ind w:firstLine="0"/>
        <w:jc w:val="left"/>
        <w:rPr>
          <w:color w:val="FF0000"/>
          <w:lang w:val="en-GB"/>
        </w:rPr>
      </w:pPr>
      <w:r w:rsidRPr="003E2C4F">
        <w:rPr>
          <w:color w:val="FF0000"/>
          <w:lang w:val="en-GB"/>
        </w:rPr>
        <w:br w:type="page"/>
      </w:r>
    </w:p>
    <w:p w14:paraId="3DC323F8" w14:textId="1DC3C938" w:rsidR="005A2BD5" w:rsidRPr="003E2C4F" w:rsidRDefault="005A2BD5" w:rsidP="005A2BD5">
      <w:pPr>
        <w:ind w:firstLine="0"/>
        <w:rPr>
          <w:b/>
          <w:sz w:val="32"/>
          <w:szCs w:val="32"/>
          <w:lang w:val="en-GB"/>
        </w:rPr>
      </w:pPr>
      <w:r w:rsidRPr="003E2C4F">
        <w:rPr>
          <w:b/>
          <w:sz w:val="32"/>
          <w:szCs w:val="32"/>
          <w:lang w:val="en-GB"/>
        </w:rPr>
        <w:lastRenderedPageBreak/>
        <w:t>1:a december 202</w:t>
      </w:r>
      <w:r w:rsidR="003E2C4F" w:rsidRPr="003E2C4F">
        <w:rPr>
          <w:b/>
          <w:sz w:val="32"/>
          <w:szCs w:val="32"/>
          <w:lang w:val="en-GB"/>
        </w:rPr>
        <w:t>4</w:t>
      </w:r>
    </w:p>
    <w:p w14:paraId="0247C7E6" w14:textId="220929F2" w:rsidR="005A2BD5" w:rsidRPr="003E2C4F" w:rsidRDefault="003E2C4F" w:rsidP="005A2BD5">
      <w:pPr>
        <w:ind w:firstLine="0"/>
        <w:rPr>
          <w:color w:val="FF0000"/>
          <w:lang w:val="en-GB"/>
        </w:rPr>
      </w:pPr>
      <w:r>
        <w:rPr>
          <w:noProof/>
        </w:rPr>
        <w:drawing>
          <wp:inline distT="0" distB="0" distL="0" distR="0" wp14:anchorId="549AFE68" wp14:editId="011FE55D">
            <wp:extent cx="5035550" cy="6445250"/>
            <wp:effectExtent l="0" t="0" r="0" b="0"/>
            <wp:docPr id="2125598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598520" name=""/>
                    <pic:cNvPicPr/>
                  </pic:nvPicPr>
                  <pic:blipFill>
                    <a:blip r:embed="rId64"/>
                    <a:stretch>
                      <a:fillRect/>
                    </a:stretch>
                  </pic:blipFill>
                  <pic:spPr>
                    <a:xfrm>
                      <a:off x="0" y="0"/>
                      <a:ext cx="5035550" cy="6445250"/>
                    </a:xfrm>
                    <a:prstGeom prst="rect">
                      <a:avLst/>
                    </a:prstGeom>
                  </pic:spPr>
                </pic:pic>
              </a:graphicData>
            </a:graphic>
          </wp:inline>
        </w:drawing>
      </w:r>
    </w:p>
    <w:p w14:paraId="16CC7E20" w14:textId="7B0B2416" w:rsidR="005A2BD5" w:rsidRPr="00D679A5" w:rsidRDefault="005A2BD5" w:rsidP="005A2BD5">
      <w:pPr>
        <w:ind w:firstLine="0"/>
        <w:rPr>
          <w:color w:val="FF0000"/>
        </w:rPr>
      </w:pPr>
    </w:p>
    <w:p w14:paraId="3E0F549D" w14:textId="77777777" w:rsidR="005A2BD5" w:rsidRPr="00D679A5" w:rsidRDefault="005A2BD5" w:rsidP="005A2BD5">
      <w:pPr>
        <w:ind w:firstLine="0"/>
        <w:rPr>
          <w:color w:val="FF0000"/>
        </w:rPr>
      </w:pPr>
    </w:p>
    <w:p w14:paraId="6D2DE459" w14:textId="77777777" w:rsidR="005A2BD5" w:rsidRPr="00D679A5" w:rsidRDefault="005A2BD5" w:rsidP="005A2BD5">
      <w:pPr>
        <w:spacing w:line="240" w:lineRule="auto"/>
        <w:ind w:firstLine="0"/>
        <w:jc w:val="left"/>
        <w:rPr>
          <w:color w:val="FF0000"/>
        </w:rPr>
      </w:pPr>
      <w:r w:rsidRPr="00D679A5">
        <w:rPr>
          <w:color w:val="FF0000"/>
        </w:rPr>
        <w:br w:type="page"/>
      </w:r>
    </w:p>
    <w:p w14:paraId="149E17F5" w14:textId="30120B86" w:rsidR="005A2BD5" w:rsidRPr="003E2C4F" w:rsidRDefault="005A2BD5" w:rsidP="005A2BD5">
      <w:pPr>
        <w:ind w:firstLine="0"/>
        <w:rPr>
          <w:b/>
          <w:sz w:val="32"/>
          <w:szCs w:val="32"/>
        </w:rPr>
      </w:pPr>
      <w:r w:rsidRPr="003E2C4F">
        <w:rPr>
          <w:b/>
          <w:sz w:val="32"/>
          <w:szCs w:val="32"/>
        </w:rPr>
        <w:lastRenderedPageBreak/>
        <w:t>1:a januari 202</w:t>
      </w:r>
      <w:r w:rsidR="003E2C4F" w:rsidRPr="003E2C4F">
        <w:rPr>
          <w:b/>
          <w:sz w:val="32"/>
          <w:szCs w:val="32"/>
        </w:rPr>
        <w:t>5</w:t>
      </w:r>
    </w:p>
    <w:p w14:paraId="1009BB98" w14:textId="218B473F" w:rsidR="005A2BD5" w:rsidRPr="00D679A5" w:rsidRDefault="00A85683" w:rsidP="005A2BD5">
      <w:pPr>
        <w:ind w:firstLine="0"/>
        <w:rPr>
          <w:b/>
          <w:color w:val="FF0000"/>
          <w:sz w:val="32"/>
          <w:szCs w:val="32"/>
        </w:rPr>
      </w:pPr>
      <w:r>
        <w:rPr>
          <w:noProof/>
        </w:rPr>
        <w:drawing>
          <wp:inline distT="0" distB="0" distL="0" distR="0" wp14:anchorId="773911FA" wp14:editId="1FC07305">
            <wp:extent cx="5035550" cy="6445250"/>
            <wp:effectExtent l="0" t="0" r="0" b="0"/>
            <wp:docPr id="654631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631751" name=""/>
                    <pic:cNvPicPr/>
                  </pic:nvPicPr>
                  <pic:blipFill>
                    <a:blip r:embed="rId65"/>
                    <a:stretch>
                      <a:fillRect/>
                    </a:stretch>
                  </pic:blipFill>
                  <pic:spPr>
                    <a:xfrm>
                      <a:off x="0" y="0"/>
                      <a:ext cx="5035550" cy="6445250"/>
                    </a:xfrm>
                    <a:prstGeom prst="rect">
                      <a:avLst/>
                    </a:prstGeom>
                  </pic:spPr>
                </pic:pic>
              </a:graphicData>
            </a:graphic>
          </wp:inline>
        </w:drawing>
      </w:r>
    </w:p>
    <w:p w14:paraId="606E626D" w14:textId="3F50E7AD" w:rsidR="005A2BD5" w:rsidRPr="00D679A5" w:rsidRDefault="005A2BD5" w:rsidP="005A2BD5">
      <w:pPr>
        <w:ind w:firstLine="0"/>
        <w:rPr>
          <w:color w:val="FF0000"/>
        </w:rPr>
      </w:pPr>
    </w:p>
    <w:p w14:paraId="05C2CFE2" w14:textId="77777777" w:rsidR="005A2BD5" w:rsidRPr="00D679A5" w:rsidRDefault="005A2BD5" w:rsidP="005A2BD5">
      <w:pPr>
        <w:spacing w:line="240" w:lineRule="auto"/>
        <w:ind w:firstLine="0"/>
        <w:jc w:val="left"/>
        <w:rPr>
          <w:color w:val="FF0000"/>
        </w:rPr>
      </w:pPr>
      <w:r w:rsidRPr="00D679A5">
        <w:rPr>
          <w:color w:val="FF0000"/>
        </w:rPr>
        <w:br w:type="page"/>
      </w:r>
    </w:p>
    <w:p w14:paraId="1DADD43D" w14:textId="6FD5196C" w:rsidR="005A2BD5" w:rsidRPr="00A85683" w:rsidRDefault="005A2BD5" w:rsidP="005A2BD5">
      <w:pPr>
        <w:ind w:firstLine="0"/>
        <w:rPr>
          <w:b/>
          <w:sz w:val="32"/>
          <w:szCs w:val="32"/>
        </w:rPr>
      </w:pPr>
      <w:r w:rsidRPr="00A85683">
        <w:rPr>
          <w:b/>
          <w:sz w:val="32"/>
          <w:szCs w:val="32"/>
        </w:rPr>
        <w:lastRenderedPageBreak/>
        <w:t>1:a februari 202</w:t>
      </w:r>
      <w:r w:rsidR="00A85683" w:rsidRPr="00A85683">
        <w:rPr>
          <w:b/>
          <w:sz w:val="32"/>
          <w:szCs w:val="32"/>
        </w:rPr>
        <w:t>5</w:t>
      </w:r>
    </w:p>
    <w:p w14:paraId="30B3F869" w14:textId="5797D071" w:rsidR="005A2BD5" w:rsidRPr="00D679A5" w:rsidRDefault="00A85683" w:rsidP="005A2BD5">
      <w:pPr>
        <w:ind w:firstLine="0"/>
        <w:rPr>
          <w:b/>
          <w:color w:val="FF0000"/>
          <w:sz w:val="32"/>
          <w:szCs w:val="32"/>
        </w:rPr>
      </w:pPr>
      <w:r>
        <w:rPr>
          <w:noProof/>
        </w:rPr>
        <w:drawing>
          <wp:inline distT="0" distB="0" distL="0" distR="0" wp14:anchorId="7624645A" wp14:editId="43682B05">
            <wp:extent cx="5035550" cy="6445250"/>
            <wp:effectExtent l="0" t="0" r="0" b="0"/>
            <wp:docPr id="1385597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597136" name=""/>
                    <pic:cNvPicPr/>
                  </pic:nvPicPr>
                  <pic:blipFill>
                    <a:blip r:embed="rId66"/>
                    <a:stretch>
                      <a:fillRect/>
                    </a:stretch>
                  </pic:blipFill>
                  <pic:spPr>
                    <a:xfrm>
                      <a:off x="0" y="0"/>
                      <a:ext cx="5035550" cy="6445250"/>
                    </a:xfrm>
                    <a:prstGeom prst="rect">
                      <a:avLst/>
                    </a:prstGeom>
                  </pic:spPr>
                </pic:pic>
              </a:graphicData>
            </a:graphic>
          </wp:inline>
        </w:drawing>
      </w:r>
    </w:p>
    <w:p w14:paraId="034D9C3B" w14:textId="35094D06" w:rsidR="005A2BD5" w:rsidRPr="00D679A5" w:rsidRDefault="005A2BD5" w:rsidP="005A2BD5">
      <w:pPr>
        <w:ind w:firstLine="0"/>
        <w:rPr>
          <w:color w:val="FF0000"/>
        </w:rPr>
      </w:pPr>
    </w:p>
    <w:p w14:paraId="135C5219" w14:textId="42251148" w:rsidR="00C470F6" w:rsidRPr="00D679A5" w:rsidRDefault="00C470F6">
      <w:pPr>
        <w:spacing w:line="240" w:lineRule="auto"/>
        <w:ind w:firstLine="0"/>
        <w:jc w:val="left"/>
        <w:rPr>
          <w:color w:val="FF0000"/>
        </w:rPr>
      </w:pPr>
      <w:r w:rsidRPr="00D679A5">
        <w:rPr>
          <w:color w:val="FF0000"/>
        </w:rPr>
        <w:br w:type="page"/>
      </w:r>
    </w:p>
    <w:p w14:paraId="4D0C7FFB" w14:textId="1AF43D4B" w:rsidR="00C470F6" w:rsidRDefault="00C470F6" w:rsidP="00C470F6">
      <w:pPr>
        <w:spacing w:line="240" w:lineRule="auto"/>
        <w:ind w:firstLine="0"/>
        <w:jc w:val="left"/>
        <w:rPr>
          <w:rFonts w:ascii="Arial" w:eastAsia="Times New Roman" w:hAnsi="Arial" w:cs="Arial"/>
          <w:bCs/>
          <w:sz w:val="18"/>
          <w:szCs w:val="18"/>
          <w:lang w:eastAsia="sv-SE"/>
        </w:rPr>
      </w:pPr>
      <w:r w:rsidRPr="00572D90">
        <w:rPr>
          <w:rFonts w:ascii="Arial" w:hAnsi="Arial" w:cs="Arial"/>
          <w:b/>
          <w:sz w:val="18"/>
          <w:szCs w:val="18"/>
        </w:rPr>
        <w:lastRenderedPageBreak/>
        <w:t xml:space="preserve">Bilaga </w:t>
      </w:r>
      <w:r w:rsidR="00C87F41" w:rsidRPr="00572D90">
        <w:rPr>
          <w:rFonts w:ascii="Arial" w:hAnsi="Arial" w:cs="Arial"/>
          <w:b/>
          <w:sz w:val="18"/>
          <w:szCs w:val="18"/>
        </w:rPr>
        <w:t>8</w:t>
      </w:r>
      <w:r w:rsidRPr="00572D90">
        <w:rPr>
          <w:rFonts w:ascii="Arial" w:hAnsi="Arial" w:cs="Arial"/>
          <w:sz w:val="18"/>
          <w:szCs w:val="18"/>
        </w:rPr>
        <w:t xml:space="preserve">. Storleksskattningar </w:t>
      </w:r>
      <w:r w:rsidR="00572D90">
        <w:rPr>
          <w:rFonts w:ascii="Arial" w:hAnsi="Arial" w:cs="Arial"/>
          <w:sz w:val="18"/>
          <w:szCs w:val="18"/>
        </w:rPr>
        <w:t xml:space="preserve">(95%) </w:t>
      </w:r>
      <w:r w:rsidRPr="00572D90">
        <w:rPr>
          <w:rFonts w:ascii="Arial" w:hAnsi="Arial" w:cs="Arial"/>
          <w:sz w:val="18"/>
          <w:szCs w:val="18"/>
        </w:rPr>
        <w:t>av älgarnas årliga hemområden (ha) enligt kernel skattning (Biased</w:t>
      </w:r>
      <w:r w:rsidR="00572D90">
        <w:rPr>
          <w:rFonts w:ascii="Arial" w:hAnsi="Arial" w:cs="Arial"/>
          <w:sz w:val="18"/>
          <w:szCs w:val="18"/>
        </w:rPr>
        <w:t xml:space="preserve"> </w:t>
      </w:r>
      <w:r w:rsidRPr="00572D90">
        <w:rPr>
          <w:rFonts w:ascii="Arial" w:hAnsi="Arial" w:cs="Arial"/>
          <w:sz w:val="18"/>
          <w:szCs w:val="18"/>
        </w:rPr>
        <w:t>Random Bridges som tar hänsyn till tiden och variansen mellan följande positioner för att skatta</w:t>
      </w:r>
      <w:r w:rsidR="00572D90">
        <w:rPr>
          <w:rFonts w:ascii="Arial" w:hAnsi="Arial" w:cs="Arial"/>
          <w:sz w:val="18"/>
          <w:szCs w:val="18"/>
        </w:rPr>
        <w:t xml:space="preserve"> </w:t>
      </w:r>
      <w:r w:rsidRPr="00572D90">
        <w:rPr>
          <w:rFonts w:ascii="Arial" w:hAnsi="Arial" w:cs="Arial"/>
          <w:sz w:val="18"/>
          <w:szCs w:val="18"/>
        </w:rPr>
        <w:t>djurens fördelning) och Minimum Convex Polygon (som beräknas baserad på djurets positioner på</w:t>
      </w:r>
      <w:r w:rsidR="00572D90">
        <w:rPr>
          <w:rFonts w:ascii="Arial" w:hAnsi="Arial" w:cs="Arial"/>
          <w:sz w:val="18"/>
          <w:szCs w:val="18"/>
        </w:rPr>
        <w:t xml:space="preserve"> </w:t>
      </w:r>
      <w:r w:rsidRPr="00572D90">
        <w:rPr>
          <w:rFonts w:ascii="Arial" w:hAnsi="Arial" w:cs="Arial"/>
          <w:sz w:val="18"/>
          <w:szCs w:val="18"/>
        </w:rPr>
        <w:t>ytterkanten, https://cran.r-project.org/web/packages/adehabitatHR/adehabitatHR.pdf) för varje</w:t>
      </w:r>
      <w:r w:rsidR="00572D90">
        <w:rPr>
          <w:rFonts w:ascii="Arial" w:hAnsi="Arial" w:cs="Arial"/>
          <w:sz w:val="18"/>
          <w:szCs w:val="18"/>
        </w:rPr>
        <w:t xml:space="preserve"> </w:t>
      </w:r>
      <w:r w:rsidRPr="00572D90">
        <w:rPr>
          <w:rFonts w:ascii="Arial" w:hAnsi="Arial" w:cs="Arial"/>
          <w:sz w:val="18"/>
          <w:szCs w:val="18"/>
        </w:rPr>
        <w:t>enskild älg, Ljusdalområdet, 202</w:t>
      </w:r>
      <w:r w:rsidR="00572D90" w:rsidRPr="00572D90">
        <w:rPr>
          <w:rFonts w:ascii="Arial" w:hAnsi="Arial" w:cs="Arial"/>
          <w:sz w:val="18"/>
          <w:szCs w:val="18"/>
        </w:rPr>
        <w:t>4</w:t>
      </w:r>
      <w:r w:rsidRPr="00572D90">
        <w:rPr>
          <w:rFonts w:ascii="Arial" w:hAnsi="Arial" w:cs="Arial"/>
          <w:sz w:val="18"/>
          <w:szCs w:val="18"/>
        </w:rPr>
        <w:t>-202</w:t>
      </w:r>
      <w:r w:rsidR="00572D90" w:rsidRPr="00572D90">
        <w:rPr>
          <w:rFonts w:ascii="Arial" w:hAnsi="Arial" w:cs="Arial"/>
          <w:sz w:val="18"/>
          <w:szCs w:val="18"/>
        </w:rPr>
        <w:t>5</w:t>
      </w:r>
      <w:r w:rsidRPr="00572D90">
        <w:rPr>
          <w:rFonts w:ascii="Arial" w:hAnsi="Arial" w:cs="Arial"/>
          <w:sz w:val="18"/>
          <w:szCs w:val="18"/>
        </w:rPr>
        <w:t xml:space="preserve">. F: ko, M: tjur. Skillnad är </w:t>
      </w:r>
      <w:r w:rsidRPr="00572D90">
        <w:rPr>
          <w:rFonts w:ascii="Arial" w:eastAsia="Times New Roman" w:hAnsi="Arial" w:cs="Arial"/>
          <w:bCs/>
          <w:sz w:val="18"/>
          <w:szCs w:val="18"/>
          <w:lang w:eastAsia="sv-SE"/>
        </w:rPr>
        <w:t>Minimum Convex Polygons storlek delat med storleken kalkylerat med Kernel skattning.</w:t>
      </w:r>
    </w:p>
    <w:p w14:paraId="64874553" w14:textId="77777777" w:rsidR="00EA1231" w:rsidRDefault="00EA1231" w:rsidP="00C470F6">
      <w:pPr>
        <w:spacing w:line="240" w:lineRule="auto"/>
        <w:ind w:firstLine="0"/>
        <w:jc w:val="left"/>
        <w:rPr>
          <w:rFonts w:ascii="Arial" w:hAnsi="Arial" w:cs="Arial"/>
          <w:color w:val="FF0000"/>
          <w:sz w:val="18"/>
          <w:szCs w:val="18"/>
        </w:rPr>
      </w:pPr>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3"/>
        <w:gridCol w:w="3118"/>
        <w:gridCol w:w="2268"/>
        <w:gridCol w:w="1843"/>
      </w:tblGrid>
      <w:tr w:rsidR="00DF3B2D" w:rsidRPr="00DF3B2D" w14:paraId="5986ECC8" w14:textId="77777777" w:rsidTr="00EA1231">
        <w:trPr>
          <w:trHeight w:val="315"/>
        </w:trPr>
        <w:tc>
          <w:tcPr>
            <w:tcW w:w="1413" w:type="dxa"/>
            <w:noWrap/>
            <w:vAlign w:val="center"/>
            <w:hideMark/>
          </w:tcPr>
          <w:p w14:paraId="1024DF61" w14:textId="77777777" w:rsidR="00DF3B2D" w:rsidRPr="00DF3B2D" w:rsidRDefault="00DF3B2D" w:rsidP="00DF3B2D">
            <w:pPr>
              <w:spacing w:line="240" w:lineRule="auto"/>
              <w:ind w:firstLine="0"/>
              <w:jc w:val="left"/>
              <w:rPr>
                <w:rFonts w:asciiTheme="minorHAnsi" w:eastAsia="Times New Roman" w:hAnsiTheme="minorHAnsi" w:cstheme="minorHAnsi"/>
                <w:b/>
                <w:bCs/>
                <w:color w:val="000000"/>
                <w:sz w:val="20"/>
                <w:szCs w:val="20"/>
                <w:lang w:eastAsia="sv-SE"/>
              </w:rPr>
            </w:pPr>
            <w:r w:rsidRPr="00DF3B2D">
              <w:rPr>
                <w:rFonts w:asciiTheme="minorHAnsi" w:eastAsia="Times New Roman" w:hAnsiTheme="minorHAnsi" w:cstheme="minorHAnsi"/>
                <w:b/>
                <w:bCs/>
                <w:color w:val="000000"/>
                <w:sz w:val="20"/>
                <w:szCs w:val="20"/>
                <w:lang w:eastAsia="sv-SE"/>
              </w:rPr>
              <w:t>PubName</w:t>
            </w:r>
          </w:p>
        </w:tc>
        <w:tc>
          <w:tcPr>
            <w:tcW w:w="3118" w:type="dxa"/>
            <w:noWrap/>
            <w:vAlign w:val="center"/>
            <w:hideMark/>
          </w:tcPr>
          <w:p w14:paraId="719A50DF" w14:textId="77777777" w:rsidR="00DF3B2D" w:rsidRPr="00DF3B2D" w:rsidRDefault="00DF3B2D" w:rsidP="00DF3B2D">
            <w:pPr>
              <w:spacing w:line="240" w:lineRule="auto"/>
              <w:ind w:firstLine="0"/>
              <w:jc w:val="left"/>
              <w:rPr>
                <w:rFonts w:asciiTheme="minorHAnsi" w:eastAsia="Times New Roman" w:hAnsiTheme="minorHAnsi" w:cstheme="minorHAnsi"/>
                <w:b/>
                <w:bCs/>
                <w:color w:val="000000"/>
                <w:sz w:val="20"/>
                <w:szCs w:val="20"/>
                <w:lang w:eastAsia="sv-SE"/>
              </w:rPr>
            </w:pPr>
            <w:r w:rsidRPr="00DF3B2D">
              <w:rPr>
                <w:rFonts w:asciiTheme="minorHAnsi" w:eastAsia="Times New Roman" w:hAnsiTheme="minorHAnsi" w:cstheme="minorHAnsi"/>
                <w:b/>
                <w:bCs/>
                <w:color w:val="000000"/>
                <w:sz w:val="20"/>
                <w:szCs w:val="20"/>
                <w:lang w:eastAsia="sv-SE"/>
              </w:rPr>
              <w:t>95% Minimum Convex Polygon (ha)</w:t>
            </w:r>
          </w:p>
        </w:tc>
        <w:tc>
          <w:tcPr>
            <w:tcW w:w="2268" w:type="dxa"/>
            <w:noWrap/>
            <w:vAlign w:val="center"/>
            <w:hideMark/>
          </w:tcPr>
          <w:p w14:paraId="481D7A8A" w14:textId="77777777" w:rsidR="00DF3B2D" w:rsidRPr="00DF3B2D" w:rsidRDefault="00DF3B2D" w:rsidP="00DF3B2D">
            <w:pPr>
              <w:spacing w:line="240" w:lineRule="auto"/>
              <w:ind w:firstLine="0"/>
              <w:jc w:val="left"/>
              <w:rPr>
                <w:rFonts w:asciiTheme="minorHAnsi" w:eastAsia="Times New Roman" w:hAnsiTheme="minorHAnsi" w:cstheme="minorHAnsi"/>
                <w:b/>
                <w:bCs/>
                <w:color w:val="000000"/>
                <w:sz w:val="20"/>
                <w:szCs w:val="20"/>
                <w:lang w:eastAsia="sv-SE"/>
              </w:rPr>
            </w:pPr>
            <w:r w:rsidRPr="00DF3B2D">
              <w:rPr>
                <w:rFonts w:asciiTheme="minorHAnsi" w:eastAsia="Times New Roman" w:hAnsiTheme="minorHAnsi" w:cstheme="minorHAnsi"/>
                <w:b/>
                <w:bCs/>
                <w:color w:val="000000"/>
                <w:sz w:val="20"/>
                <w:szCs w:val="20"/>
                <w:lang w:eastAsia="sv-SE"/>
              </w:rPr>
              <w:t xml:space="preserve">95% Kernel skattning (ha) </w:t>
            </w:r>
          </w:p>
        </w:tc>
        <w:tc>
          <w:tcPr>
            <w:tcW w:w="1843" w:type="dxa"/>
            <w:noWrap/>
            <w:vAlign w:val="center"/>
            <w:hideMark/>
          </w:tcPr>
          <w:p w14:paraId="2DF2DFF8" w14:textId="27A0FC88" w:rsidR="00DF3B2D" w:rsidRPr="00DF3B2D" w:rsidRDefault="00DF3B2D" w:rsidP="00DF3B2D">
            <w:pPr>
              <w:spacing w:line="240" w:lineRule="auto"/>
              <w:ind w:firstLine="0"/>
              <w:jc w:val="left"/>
              <w:rPr>
                <w:rFonts w:asciiTheme="minorHAnsi" w:eastAsia="Times New Roman" w:hAnsiTheme="minorHAnsi" w:cstheme="minorHAnsi"/>
                <w:b/>
                <w:bCs/>
                <w:color w:val="000000"/>
                <w:sz w:val="20"/>
                <w:szCs w:val="20"/>
                <w:lang w:eastAsia="sv-SE"/>
              </w:rPr>
            </w:pPr>
            <w:r w:rsidRPr="00DF3B2D">
              <w:rPr>
                <w:rFonts w:asciiTheme="minorHAnsi" w:eastAsia="Times New Roman" w:hAnsiTheme="minorHAnsi" w:cstheme="minorHAnsi"/>
                <w:b/>
                <w:bCs/>
                <w:color w:val="000000"/>
                <w:sz w:val="20"/>
                <w:szCs w:val="20"/>
                <w:lang w:eastAsia="sv-SE"/>
              </w:rPr>
              <w:t>S</w:t>
            </w:r>
            <w:r w:rsidR="00EA1231">
              <w:rPr>
                <w:rFonts w:asciiTheme="minorHAnsi" w:eastAsia="Times New Roman" w:hAnsiTheme="minorHAnsi" w:cstheme="minorHAnsi"/>
                <w:b/>
                <w:bCs/>
                <w:color w:val="000000"/>
                <w:sz w:val="20"/>
                <w:szCs w:val="20"/>
                <w:lang w:eastAsia="sv-SE"/>
              </w:rPr>
              <w:t>torlekss</w:t>
            </w:r>
            <w:r w:rsidRPr="00DF3B2D">
              <w:rPr>
                <w:rFonts w:asciiTheme="minorHAnsi" w:eastAsia="Times New Roman" w:hAnsiTheme="minorHAnsi" w:cstheme="minorHAnsi"/>
                <w:b/>
                <w:bCs/>
                <w:color w:val="000000"/>
                <w:sz w:val="20"/>
                <w:szCs w:val="20"/>
                <w:lang w:eastAsia="sv-SE"/>
              </w:rPr>
              <w:t>killnad (%)</w:t>
            </w:r>
          </w:p>
        </w:tc>
      </w:tr>
      <w:tr w:rsidR="00DF3B2D" w:rsidRPr="00DF3B2D" w14:paraId="1A7DAE12" w14:textId="77777777" w:rsidTr="00EA1231">
        <w:trPr>
          <w:trHeight w:val="300"/>
        </w:trPr>
        <w:tc>
          <w:tcPr>
            <w:tcW w:w="1413" w:type="dxa"/>
            <w:noWrap/>
            <w:vAlign w:val="bottom"/>
            <w:hideMark/>
          </w:tcPr>
          <w:p w14:paraId="28369DA2" w14:textId="77777777"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F 1358</w:t>
            </w:r>
          </w:p>
        </w:tc>
        <w:tc>
          <w:tcPr>
            <w:tcW w:w="3118" w:type="dxa"/>
            <w:noWrap/>
            <w:vAlign w:val="bottom"/>
            <w:hideMark/>
          </w:tcPr>
          <w:p w14:paraId="524A15AF"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72111</w:t>
            </w:r>
          </w:p>
        </w:tc>
        <w:tc>
          <w:tcPr>
            <w:tcW w:w="2268" w:type="dxa"/>
            <w:noWrap/>
            <w:vAlign w:val="bottom"/>
            <w:hideMark/>
          </w:tcPr>
          <w:p w14:paraId="7F2EBF80"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4828</w:t>
            </w:r>
          </w:p>
        </w:tc>
        <w:tc>
          <w:tcPr>
            <w:tcW w:w="1843" w:type="dxa"/>
            <w:noWrap/>
            <w:vAlign w:val="bottom"/>
            <w:hideMark/>
          </w:tcPr>
          <w:p w14:paraId="3F75850A"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14.9</w:t>
            </w:r>
          </w:p>
        </w:tc>
      </w:tr>
      <w:tr w:rsidR="00DF3B2D" w:rsidRPr="00DF3B2D" w14:paraId="574E2E88" w14:textId="77777777" w:rsidTr="00EA1231">
        <w:trPr>
          <w:trHeight w:val="300"/>
        </w:trPr>
        <w:tc>
          <w:tcPr>
            <w:tcW w:w="1413" w:type="dxa"/>
            <w:noWrap/>
            <w:vAlign w:val="bottom"/>
            <w:hideMark/>
          </w:tcPr>
          <w:p w14:paraId="628BAF6B" w14:textId="77777777"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F 1362</w:t>
            </w:r>
          </w:p>
        </w:tc>
        <w:tc>
          <w:tcPr>
            <w:tcW w:w="3118" w:type="dxa"/>
            <w:noWrap/>
            <w:vAlign w:val="bottom"/>
            <w:hideMark/>
          </w:tcPr>
          <w:p w14:paraId="23D595A2"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4959</w:t>
            </w:r>
          </w:p>
        </w:tc>
        <w:tc>
          <w:tcPr>
            <w:tcW w:w="2268" w:type="dxa"/>
            <w:noWrap/>
            <w:vAlign w:val="bottom"/>
            <w:hideMark/>
          </w:tcPr>
          <w:p w14:paraId="53DA21B2"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2450</w:t>
            </w:r>
          </w:p>
        </w:tc>
        <w:tc>
          <w:tcPr>
            <w:tcW w:w="1843" w:type="dxa"/>
            <w:noWrap/>
            <w:vAlign w:val="bottom"/>
            <w:hideMark/>
          </w:tcPr>
          <w:p w14:paraId="724B8C31"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2.0</w:t>
            </w:r>
          </w:p>
        </w:tc>
      </w:tr>
      <w:tr w:rsidR="00DF3B2D" w:rsidRPr="00DF3B2D" w14:paraId="7D492439" w14:textId="77777777" w:rsidTr="00EA1231">
        <w:trPr>
          <w:trHeight w:val="300"/>
        </w:trPr>
        <w:tc>
          <w:tcPr>
            <w:tcW w:w="1413" w:type="dxa"/>
            <w:noWrap/>
            <w:vAlign w:val="bottom"/>
            <w:hideMark/>
          </w:tcPr>
          <w:p w14:paraId="6D5C05A0" w14:textId="77777777"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F 1366</w:t>
            </w:r>
          </w:p>
        </w:tc>
        <w:tc>
          <w:tcPr>
            <w:tcW w:w="3118" w:type="dxa"/>
            <w:noWrap/>
            <w:vAlign w:val="bottom"/>
            <w:hideMark/>
          </w:tcPr>
          <w:p w14:paraId="7E50AC61"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3650</w:t>
            </w:r>
          </w:p>
        </w:tc>
        <w:tc>
          <w:tcPr>
            <w:tcW w:w="2268" w:type="dxa"/>
            <w:noWrap/>
            <w:vAlign w:val="bottom"/>
            <w:hideMark/>
          </w:tcPr>
          <w:p w14:paraId="77F1FCBF"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2648</w:t>
            </w:r>
          </w:p>
        </w:tc>
        <w:tc>
          <w:tcPr>
            <w:tcW w:w="1843" w:type="dxa"/>
            <w:noWrap/>
            <w:vAlign w:val="bottom"/>
            <w:hideMark/>
          </w:tcPr>
          <w:p w14:paraId="197A20CD"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1.4</w:t>
            </w:r>
          </w:p>
        </w:tc>
      </w:tr>
      <w:tr w:rsidR="00DF3B2D" w:rsidRPr="00DF3B2D" w14:paraId="673830F3" w14:textId="77777777" w:rsidTr="00EA1231">
        <w:trPr>
          <w:trHeight w:val="300"/>
        </w:trPr>
        <w:tc>
          <w:tcPr>
            <w:tcW w:w="1413" w:type="dxa"/>
            <w:noWrap/>
            <w:vAlign w:val="bottom"/>
            <w:hideMark/>
          </w:tcPr>
          <w:p w14:paraId="79FF910B" w14:textId="77777777"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F 1368</w:t>
            </w:r>
          </w:p>
        </w:tc>
        <w:tc>
          <w:tcPr>
            <w:tcW w:w="3118" w:type="dxa"/>
            <w:noWrap/>
            <w:vAlign w:val="bottom"/>
            <w:hideMark/>
          </w:tcPr>
          <w:p w14:paraId="5C6C5A64"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18648</w:t>
            </w:r>
          </w:p>
        </w:tc>
        <w:tc>
          <w:tcPr>
            <w:tcW w:w="2268" w:type="dxa"/>
            <w:noWrap/>
            <w:vAlign w:val="bottom"/>
            <w:hideMark/>
          </w:tcPr>
          <w:p w14:paraId="43D490DC"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3112</w:t>
            </w:r>
          </w:p>
        </w:tc>
        <w:tc>
          <w:tcPr>
            <w:tcW w:w="1843" w:type="dxa"/>
            <w:noWrap/>
            <w:vAlign w:val="bottom"/>
            <w:hideMark/>
          </w:tcPr>
          <w:p w14:paraId="4CC61C4A"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6.0</w:t>
            </w:r>
          </w:p>
        </w:tc>
      </w:tr>
      <w:tr w:rsidR="00DF3B2D" w:rsidRPr="00DF3B2D" w14:paraId="6A4562E7" w14:textId="77777777" w:rsidTr="00EA1231">
        <w:trPr>
          <w:trHeight w:val="300"/>
        </w:trPr>
        <w:tc>
          <w:tcPr>
            <w:tcW w:w="1413" w:type="dxa"/>
            <w:noWrap/>
            <w:vAlign w:val="bottom"/>
            <w:hideMark/>
          </w:tcPr>
          <w:p w14:paraId="71BAD3F5" w14:textId="77777777"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F 1369</w:t>
            </w:r>
          </w:p>
        </w:tc>
        <w:tc>
          <w:tcPr>
            <w:tcW w:w="3118" w:type="dxa"/>
            <w:noWrap/>
            <w:vAlign w:val="bottom"/>
            <w:hideMark/>
          </w:tcPr>
          <w:p w14:paraId="27625D9C"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4603</w:t>
            </w:r>
          </w:p>
        </w:tc>
        <w:tc>
          <w:tcPr>
            <w:tcW w:w="2268" w:type="dxa"/>
            <w:noWrap/>
            <w:vAlign w:val="bottom"/>
            <w:hideMark/>
          </w:tcPr>
          <w:p w14:paraId="03ADEA0A"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2711</w:t>
            </w:r>
          </w:p>
        </w:tc>
        <w:tc>
          <w:tcPr>
            <w:tcW w:w="1843" w:type="dxa"/>
            <w:noWrap/>
            <w:vAlign w:val="bottom"/>
            <w:hideMark/>
          </w:tcPr>
          <w:p w14:paraId="41F8363C"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1.7</w:t>
            </w:r>
          </w:p>
        </w:tc>
      </w:tr>
      <w:tr w:rsidR="00DF3B2D" w:rsidRPr="00DF3B2D" w14:paraId="696CB297" w14:textId="77777777" w:rsidTr="00EA1231">
        <w:trPr>
          <w:trHeight w:val="300"/>
        </w:trPr>
        <w:tc>
          <w:tcPr>
            <w:tcW w:w="1413" w:type="dxa"/>
            <w:noWrap/>
            <w:vAlign w:val="bottom"/>
            <w:hideMark/>
          </w:tcPr>
          <w:p w14:paraId="02F02039" w14:textId="40455385"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 xml:space="preserve">F </w:t>
            </w:r>
            <w:r w:rsidR="00693B23">
              <w:rPr>
                <w:rFonts w:asciiTheme="minorHAnsi" w:eastAsia="Times New Roman" w:hAnsiTheme="minorHAnsi" w:cstheme="minorHAnsi"/>
                <w:color w:val="000000"/>
                <w:sz w:val="20"/>
                <w:szCs w:val="20"/>
                <w:lang w:eastAsia="sv-SE"/>
              </w:rPr>
              <w:t>1367 (</w:t>
            </w:r>
            <w:r w:rsidRPr="00DF3B2D">
              <w:rPr>
                <w:rFonts w:asciiTheme="minorHAnsi" w:eastAsia="Times New Roman" w:hAnsiTheme="minorHAnsi" w:cstheme="minorHAnsi"/>
                <w:color w:val="000000"/>
                <w:sz w:val="20"/>
                <w:szCs w:val="20"/>
                <w:lang w:eastAsia="sv-SE"/>
              </w:rPr>
              <w:t>1869</w:t>
            </w:r>
            <w:r w:rsidR="00693B23">
              <w:rPr>
                <w:rFonts w:asciiTheme="minorHAnsi" w:eastAsia="Times New Roman" w:hAnsiTheme="minorHAnsi" w:cstheme="minorHAnsi"/>
                <w:color w:val="000000"/>
                <w:sz w:val="20"/>
                <w:szCs w:val="20"/>
                <w:lang w:eastAsia="sv-SE"/>
              </w:rPr>
              <w:t>)</w:t>
            </w:r>
          </w:p>
        </w:tc>
        <w:tc>
          <w:tcPr>
            <w:tcW w:w="3118" w:type="dxa"/>
            <w:noWrap/>
            <w:vAlign w:val="bottom"/>
            <w:hideMark/>
          </w:tcPr>
          <w:p w14:paraId="5110D830"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25844</w:t>
            </w:r>
          </w:p>
        </w:tc>
        <w:tc>
          <w:tcPr>
            <w:tcW w:w="2268" w:type="dxa"/>
            <w:noWrap/>
            <w:vAlign w:val="bottom"/>
            <w:hideMark/>
          </w:tcPr>
          <w:p w14:paraId="0E428D19"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3556</w:t>
            </w:r>
          </w:p>
        </w:tc>
        <w:tc>
          <w:tcPr>
            <w:tcW w:w="1843" w:type="dxa"/>
            <w:noWrap/>
            <w:vAlign w:val="bottom"/>
            <w:hideMark/>
          </w:tcPr>
          <w:p w14:paraId="2A2BB287"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7.3</w:t>
            </w:r>
          </w:p>
        </w:tc>
      </w:tr>
      <w:tr w:rsidR="00DF3B2D" w:rsidRPr="00DF3B2D" w14:paraId="114FC794" w14:textId="77777777" w:rsidTr="00EA1231">
        <w:trPr>
          <w:trHeight w:val="300"/>
        </w:trPr>
        <w:tc>
          <w:tcPr>
            <w:tcW w:w="1413" w:type="dxa"/>
            <w:noWrap/>
            <w:vAlign w:val="bottom"/>
            <w:hideMark/>
          </w:tcPr>
          <w:p w14:paraId="0A0C4AFD" w14:textId="6DAB54C0"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 xml:space="preserve">F </w:t>
            </w:r>
            <w:r w:rsidR="00693B23">
              <w:rPr>
                <w:rFonts w:asciiTheme="minorHAnsi" w:eastAsia="Times New Roman" w:hAnsiTheme="minorHAnsi" w:cstheme="minorHAnsi"/>
                <w:color w:val="000000"/>
                <w:sz w:val="20"/>
                <w:szCs w:val="20"/>
                <w:lang w:eastAsia="sv-SE"/>
              </w:rPr>
              <w:t>1354 (</w:t>
            </w:r>
            <w:r w:rsidRPr="00DF3B2D">
              <w:rPr>
                <w:rFonts w:asciiTheme="minorHAnsi" w:eastAsia="Times New Roman" w:hAnsiTheme="minorHAnsi" w:cstheme="minorHAnsi"/>
                <w:color w:val="000000"/>
                <w:sz w:val="20"/>
                <w:szCs w:val="20"/>
                <w:lang w:eastAsia="sv-SE"/>
              </w:rPr>
              <w:t>1874</w:t>
            </w:r>
            <w:r w:rsidR="00693B23">
              <w:rPr>
                <w:rFonts w:asciiTheme="minorHAnsi" w:eastAsia="Times New Roman" w:hAnsiTheme="minorHAnsi" w:cstheme="minorHAnsi"/>
                <w:color w:val="000000"/>
                <w:sz w:val="20"/>
                <w:szCs w:val="20"/>
                <w:lang w:eastAsia="sv-SE"/>
              </w:rPr>
              <w:t>)</w:t>
            </w:r>
          </w:p>
        </w:tc>
        <w:tc>
          <w:tcPr>
            <w:tcW w:w="3118" w:type="dxa"/>
            <w:noWrap/>
            <w:vAlign w:val="bottom"/>
            <w:hideMark/>
          </w:tcPr>
          <w:p w14:paraId="14A57041"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28930</w:t>
            </w:r>
          </w:p>
        </w:tc>
        <w:tc>
          <w:tcPr>
            <w:tcW w:w="2268" w:type="dxa"/>
            <w:noWrap/>
            <w:vAlign w:val="bottom"/>
            <w:hideMark/>
          </w:tcPr>
          <w:p w14:paraId="29D024C3"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4434</w:t>
            </w:r>
          </w:p>
        </w:tc>
        <w:tc>
          <w:tcPr>
            <w:tcW w:w="1843" w:type="dxa"/>
            <w:noWrap/>
            <w:vAlign w:val="bottom"/>
            <w:hideMark/>
          </w:tcPr>
          <w:p w14:paraId="311F1AB1"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6.5</w:t>
            </w:r>
          </w:p>
        </w:tc>
      </w:tr>
      <w:tr w:rsidR="00DF3B2D" w:rsidRPr="00DF3B2D" w14:paraId="1AB91687" w14:textId="77777777" w:rsidTr="00EA1231">
        <w:trPr>
          <w:trHeight w:val="300"/>
        </w:trPr>
        <w:tc>
          <w:tcPr>
            <w:tcW w:w="1413" w:type="dxa"/>
            <w:noWrap/>
            <w:vAlign w:val="bottom"/>
            <w:hideMark/>
          </w:tcPr>
          <w:p w14:paraId="3CA832FC" w14:textId="15144CB8"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 xml:space="preserve">F </w:t>
            </w:r>
            <w:r w:rsidR="00693B23">
              <w:rPr>
                <w:rFonts w:asciiTheme="minorHAnsi" w:eastAsia="Times New Roman" w:hAnsiTheme="minorHAnsi" w:cstheme="minorHAnsi"/>
                <w:color w:val="000000"/>
                <w:sz w:val="20"/>
                <w:szCs w:val="20"/>
                <w:lang w:eastAsia="sv-SE"/>
              </w:rPr>
              <w:t>1355 (</w:t>
            </w:r>
            <w:r w:rsidRPr="00DF3B2D">
              <w:rPr>
                <w:rFonts w:asciiTheme="minorHAnsi" w:eastAsia="Times New Roman" w:hAnsiTheme="minorHAnsi" w:cstheme="minorHAnsi"/>
                <w:color w:val="000000"/>
                <w:sz w:val="20"/>
                <w:szCs w:val="20"/>
                <w:lang w:eastAsia="sv-SE"/>
              </w:rPr>
              <w:t>1875</w:t>
            </w:r>
            <w:r w:rsidR="00693B23">
              <w:rPr>
                <w:rFonts w:asciiTheme="minorHAnsi" w:eastAsia="Times New Roman" w:hAnsiTheme="minorHAnsi" w:cstheme="minorHAnsi"/>
                <w:color w:val="000000"/>
                <w:sz w:val="20"/>
                <w:szCs w:val="20"/>
                <w:lang w:eastAsia="sv-SE"/>
              </w:rPr>
              <w:t>)</w:t>
            </w:r>
          </w:p>
        </w:tc>
        <w:tc>
          <w:tcPr>
            <w:tcW w:w="3118" w:type="dxa"/>
            <w:noWrap/>
            <w:vAlign w:val="bottom"/>
            <w:hideMark/>
          </w:tcPr>
          <w:p w14:paraId="1BB8CC8F"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3973</w:t>
            </w:r>
          </w:p>
        </w:tc>
        <w:tc>
          <w:tcPr>
            <w:tcW w:w="2268" w:type="dxa"/>
            <w:noWrap/>
            <w:vAlign w:val="bottom"/>
            <w:hideMark/>
          </w:tcPr>
          <w:p w14:paraId="1B8C49B7"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1828</w:t>
            </w:r>
          </w:p>
        </w:tc>
        <w:tc>
          <w:tcPr>
            <w:tcW w:w="1843" w:type="dxa"/>
            <w:noWrap/>
            <w:vAlign w:val="bottom"/>
            <w:hideMark/>
          </w:tcPr>
          <w:p w14:paraId="6FF4BB0F"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2.2</w:t>
            </w:r>
          </w:p>
        </w:tc>
      </w:tr>
      <w:tr w:rsidR="00DF3B2D" w:rsidRPr="00DF3B2D" w14:paraId="2B91791B" w14:textId="77777777" w:rsidTr="00EA1231">
        <w:trPr>
          <w:trHeight w:val="300"/>
        </w:trPr>
        <w:tc>
          <w:tcPr>
            <w:tcW w:w="1413" w:type="dxa"/>
            <w:noWrap/>
            <w:vAlign w:val="bottom"/>
            <w:hideMark/>
          </w:tcPr>
          <w:p w14:paraId="49A1F80F" w14:textId="385D20BE"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 xml:space="preserve">F </w:t>
            </w:r>
            <w:r w:rsidR="00693B23">
              <w:rPr>
                <w:rFonts w:asciiTheme="minorHAnsi" w:eastAsia="Times New Roman" w:hAnsiTheme="minorHAnsi" w:cstheme="minorHAnsi"/>
                <w:color w:val="000000"/>
                <w:sz w:val="20"/>
                <w:szCs w:val="20"/>
                <w:lang w:eastAsia="sv-SE"/>
              </w:rPr>
              <w:t>1364 (</w:t>
            </w:r>
            <w:r w:rsidRPr="00DF3B2D">
              <w:rPr>
                <w:rFonts w:asciiTheme="minorHAnsi" w:eastAsia="Times New Roman" w:hAnsiTheme="minorHAnsi" w:cstheme="minorHAnsi"/>
                <w:color w:val="000000"/>
                <w:sz w:val="20"/>
                <w:szCs w:val="20"/>
                <w:lang w:eastAsia="sv-SE"/>
              </w:rPr>
              <w:t>1904</w:t>
            </w:r>
            <w:r w:rsidR="00693B23">
              <w:rPr>
                <w:rFonts w:asciiTheme="minorHAnsi" w:eastAsia="Times New Roman" w:hAnsiTheme="minorHAnsi" w:cstheme="minorHAnsi"/>
                <w:color w:val="000000"/>
                <w:sz w:val="20"/>
                <w:szCs w:val="20"/>
                <w:lang w:eastAsia="sv-SE"/>
              </w:rPr>
              <w:t>)</w:t>
            </w:r>
          </w:p>
        </w:tc>
        <w:tc>
          <w:tcPr>
            <w:tcW w:w="3118" w:type="dxa"/>
            <w:noWrap/>
            <w:vAlign w:val="bottom"/>
            <w:hideMark/>
          </w:tcPr>
          <w:p w14:paraId="65B62812"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2936</w:t>
            </w:r>
          </w:p>
        </w:tc>
        <w:tc>
          <w:tcPr>
            <w:tcW w:w="2268" w:type="dxa"/>
            <w:noWrap/>
            <w:vAlign w:val="bottom"/>
            <w:hideMark/>
          </w:tcPr>
          <w:p w14:paraId="182C2577"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1524</w:t>
            </w:r>
          </w:p>
        </w:tc>
        <w:tc>
          <w:tcPr>
            <w:tcW w:w="1843" w:type="dxa"/>
            <w:noWrap/>
            <w:vAlign w:val="bottom"/>
            <w:hideMark/>
          </w:tcPr>
          <w:p w14:paraId="70A6016C"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1.9</w:t>
            </w:r>
          </w:p>
        </w:tc>
      </w:tr>
      <w:tr w:rsidR="00DF3B2D" w:rsidRPr="00DF3B2D" w14:paraId="09EEA234" w14:textId="77777777" w:rsidTr="00EA1231">
        <w:trPr>
          <w:trHeight w:val="300"/>
        </w:trPr>
        <w:tc>
          <w:tcPr>
            <w:tcW w:w="1413" w:type="dxa"/>
            <w:noWrap/>
            <w:vAlign w:val="bottom"/>
            <w:hideMark/>
          </w:tcPr>
          <w:p w14:paraId="06DFD7CE" w14:textId="77777777"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F 1905</w:t>
            </w:r>
          </w:p>
        </w:tc>
        <w:tc>
          <w:tcPr>
            <w:tcW w:w="3118" w:type="dxa"/>
            <w:noWrap/>
            <w:vAlign w:val="bottom"/>
            <w:hideMark/>
          </w:tcPr>
          <w:p w14:paraId="5466A8E4"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3745</w:t>
            </w:r>
          </w:p>
        </w:tc>
        <w:tc>
          <w:tcPr>
            <w:tcW w:w="2268" w:type="dxa"/>
            <w:noWrap/>
            <w:vAlign w:val="bottom"/>
            <w:hideMark/>
          </w:tcPr>
          <w:p w14:paraId="016A0F5E"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2466</w:t>
            </w:r>
          </w:p>
        </w:tc>
        <w:tc>
          <w:tcPr>
            <w:tcW w:w="1843" w:type="dxa"/>
            <w:noWrap/>
            <w:vAlign w:val="bottom"/>
            <w:hideMark/>
          </w:tcPr>
          <w:p w14:paraId="5CDC4923"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1.5</w:t>
            </w:r>
          </w:p>
        </w:tc>
      </w:tr>
      <w:tr w:rsidR="00DF3B2D" w:rsidRPr="00DF3B2D" w14:paraId="6E61051E" w14:textId="77777777" w:rsidTr="00EA1231">
        <w:trPr>
          <w:trHeight w:val="300"/>
        </w:trPr>
        <w:tc>
          <w:tcPr>
            <w:tcW w:w="1413" w:type="dxa"/>
            <w:noWrap/>
            <w:vAlign w:val="bottom"/>
            <w:hideMark/>
          </w:tcPr>
          <w:p w14:paraId="22D165B5" w14:textId="08A1AA89"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 xml:space="preserve">F </w:t>
            </w:r>
            <w:r w:rsidR="00693B23">
              <w:rPr>
                <w:rFonts w:asciiTheme="minorHAnsi" w:eastAsia="Times New Roman" w:hAnsiTheme="minorHAnsi" w:cstheme="minorHAnsi"/>
                <w:color w:val="000000"/>
                <w:sz w:val="20"/>
                <w:szCs w:val="20"/>
                <w:lang w:eastAsia="sv-SE"/>
              </w:rPr>
              <w:t>1363 (</w:t>
            </w:r>
            <w:r w:rsidRPr="00DF3B2D">
              <w:rPr>
                <w:rFonts w:asciiTheme="minorHAnsi" w:eastAsia="Times New Roman" w:hAnsiTheme="minorHAnsi" w:cstheme="minorHAnsi"/>
                <w:color w:val="000000"/>
                <w:sz w:val="20"/>
                <w:szCs w:val="20"/>
                <w:lang w:eastAsia="sv-SE"/>
              </w:rPr>
              <w:t>1922</w:t>
            </w:r>
            <w:r w:rsidR="00693B23">
              <w:rPr>
                <w:rFonts w:asciiTheme="minorHAnsi" w:eastAsia="Times New Roman" w:hAnsiTheme="minorHAnsi" w:cstheme="minorHAnsi"/>
                <w:color w:val="000000"/>
                <w:sz w:val="20"/>
                <w:szCs w:val="20"/>
                <w:lang w:eastAsia="sv-SE"/>
              </w:rPr>
              <w:t>)</w:t>
            </w:r>
          </w:p>
        </w:tc>
        <w:tc>
          <w:tcPr>
            <w:tcW w:w="3118" w:type="dxa"/>
            <w:noWrap/>
            <w:vAlign w:val="bottom"/>
            <w:hideMark/>
          </w:tcPr>
          <w:p w14:paraId="563788CD"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9628</w:t>
            </w:r>
          </w:p>
        </w:tc>
        <w:tc>
          <w:tcPr>
            <w:tcW w:w="2268" w:type="dxa"/>
            <w:noWrap/>
            <w:vAlign w:val="bottom"/>
            <w:hideMark/>
          </w:tcPr>
          <w:p w14:paraId="2B87F538"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2003</w:t>
            </w:r>
          </w:p>
        </w:tc>
        <w:tc>
          <w:tcPr>
            <w:tcW w:w="1843" w:type="dxa"/>
            <w:noWrap/>
            <w:vAlign w:val="bottom"/>
            <w:hideMark/>
          </w:tcPr>
          <w:p w14:paraId="19D72988"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4.8</w:t>
            </w:r>
          </w:p>
        </w:tc>
      </w:tr>
      <w:tr w:rsidR="00DF3B2D" w:rsidRPr="00DF3B2D" w14:paraId="6A2C7732" w14:textId="77777777" w:rsidTr="00EA1231">
        <w:trPr>
          <w:trHeight w:val="300"/>
        </w:trPr>
        <w:tc>
          <w:tcPr>
            <w:tcW w:w="1413" w:type="dxa"/>
            <w:noWrap/>
            <w:vAlign w:val="bottom"/>
            <w:hideMark/>
          </w:tcPr>
          <w:p w14:paraId="1B0E5161" w14:textId="20276CA5"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 xml:space="preserve">F </w:t>
            </w:r>
            <w:r w:rsidR="00693B23">
              <w:rPr>
                <w:rFonts w:asciiTheme="minorHAnsi" w:eastAsia="Times New Roman" w:hAnsiTheme="minorHAnsi" w:cstheme="minorHAnsi"/>
                <w:color w:val="000000"/>
                <w:sz w:val="20"/>
                <w:szCs w:val="20"/>
                <w:lang w:eastAsia="sv-SE"/>
              </w:rPr>
              <w:t>1365 (</w:t>
            </w:r>
            <w:r w:rsidRPr="00DF3B2D">
              <w:rPr>
                <w:rFonts w:asciiTheme="minorHAnsi" w:eastAsia="Times New Roman" w:hAnsiTheme="minorHAnsi" w:cstheme="minorHAnsi"/>
                <w:color w:val="000000"/>
                <w:sz w:val="20"/>
                <w:szCs w:val="20"/>
                <w:lang w:eastAsia="sv-SE"/>
              </w:rPr>
              <w:t>1925</w:t>
            </w:r>
            <w:r w:rsidR="00693B23">
              <w:rPr>
                <w:rFonts w:asciiTheme="minorHAnsi" w:eastAsia="Times New Roman" w:hAnsiTheme="minorHAnsi" w:cstheme="minorHAnsi"/>
                <w:color w:val="000000"/>
                <w:sz w:val="20"/>
                <w:szCs w:val="20"/>
                <w:lang w:eastAsia="sv-SE"/>
              </w:rPr>
              <w:t>)</w:t>
            </w:r>
          </w:p>
        </w:tc>
        <w:tc>
          <w:tcPr>
            <w:tcW w:w="3118" w:type="dxa"/>
            <w:noWrap/>
            <w:vAlign w:val="bottom"/>
            <w:hideMark/>
          </w:tcPr>
          <w:p w14:paraId="0F54A4EC"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18485</w:t>
            </w:r>
          </w:p>
        </w:tc>
        <w:tc>
          <w:tcPr>
            <w:tcW w:w="2268" w:type="dxa"/>
            <w:noWrap/>
            <w:vAlign w:val="bottom"/>
            <w:hideMark/>
          </w:tcPr>
          <w:p w14:paraId="3D47AB6E"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7519</w:t>
            </w:r>
          </w:p>
        </w:tc>
        <w:tc>
          <w:tcPr>
            <w:tcW w:w="1843" w:type="dxa"/>
            <w:noWrap/>
            <w:vAlign w:val="bottom"/>
            <w:hideMark/>
          </w:tcPr>
          <w:p w14:paraId="01886F8F"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2.5</w:t>
            </w:r>
          </w:p>
        </w:tc>
      </w:tr>
      <w:tr w:rsidR="00DF3B2D" w:rsidRPr="00DF3B2D" w14:paraId="0C832439" w14:textId="77777777" w:rsidTr="00EA1231">
        <w:trPr>
          <w:trHeight w:val="300"/>
        </w:trPr>
        <w:tc>
          <w:tcPr>
            <w:tcW w:w="1413" w:type="dxa"/>
            <w:noWrap/>
            <w:vAlign w:val="bottom"/>
            <w:hideMark/>
          </w:tcPr>
          <w:p w14:paraId="46E5A67C" w14:textId="77777777"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F 4678</w:t>
            </w:r>
          </w:p>
        </w:tc>
        <w:tc>
          <w:tcPr>
            <w:tcW w:w="3118" w:type="dxa"/>
            <w:noWrap/>
            <w:vAlign w:val="bottom"/>
            <w:hideMark/>
          </w:tcPr>
          <w:p w14:paraId="7330C8DF"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5403</w:t>
            </w:r>
          </w:p>
        </w:tc>
        <w:tc>
          <w:tcPr>
            <w:tcW w:w="2268" w:type="dxa"/>
            <w:noWrap/>
            <w:vAlign w:val="bottom"/>
            <w:hideMark/>
          </w:tcPr>
          <w:p w14:paraId="31970D72"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2801</w:t>
            </w:r>
          </w:p>
        </w:tc>
        <w:tc>
          <w:tcPr>
            <w:tcW w:w="1843" w:type="dxa"/>
            <w:noWrap/>
            <w:vAlign w:val="bottom"/>
            <w:hideMark/>
          </w:tcPr>
          <w:p w14:paraId="0AEBA0C4"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1.9</w:t>
            </w:r>
          </w:p>
        </w:tc>
      </w:tr>
      <w:tr w:rsidR="00DF3B2D" w:rsidRPr="00DF3B2D" w14:paraId="57353725" w14:textId="77777777" w:rsidTr="00EA1231">
        <w:trPr>
          <w:trHeight w:val="300"/>
        </w:trPr>
        <w:tc>
          <w:tcPr>
            <w:tcW w:w="1413" w:type="dxa"/>
            <w:noWrap/>
            <w:vAlign w:val="bottom"/>
            <w:hideMark/>
          </w:tcPr>
          <w:p w14:paraId="1E1147D8" w14:textId="77777777"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F 4681</w:t>
            </w:r>
          </w:p>
        </w:tc>
        <w:tc>
          <w:tcPr>
            <w:tcW w:w="3118" w:type="dxa"/>
            <w:noWrap/>
            <w:vAlign w:val="bottom"/>
            <w:hideMark/>
          </w:tcPr>
          <w:p w14:paraId="17FDF899"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6174</w:t>
            </w:r>
          </w:p>
        </w:tc>
        <w:tc>
          <w:tcPr>
            <w:tcW w:w="2268" w:type="dxa"/>
            <w:noWrap/>
            <w:vAlign w:val="bottom"/>
            <w:hideMark/>
          </w:tcPr>
          <w:p w14:paraId="0536B1DE"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2729</w:t>
            </w:r>
          </w:p>
        </w:tc>
        <w:tc>
          <w:tcPr>
            <w:tcW w:w="1843" w:type="dxa"/>
            <w:noWrap/>
            <w:vAlign w:val="bottom"/>
            <w:hideMark/>
          </w:tcPr>
          <w:p w14:paraId="1E52528A"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2.3</w:t>
            </w:r>
          </w:p>
        </w:tc>
      </w:tr>
      <w:tr w:rsidR="00DF3B2D" w:rsidRPr="00DF3B2D" w14:paraId="732DE3C2" w14:textId="77777777" w:rsidTr="00EA1231">
        <w:trPr>
          <w:trHeight w:val="300"/>
        </w:trPr>
        <w:tc>
          <w:tcPr>
            <w:tcW w:w="1413" w:type="dxa"/>
            <w:noWrap/>
            <w:vAlign w:val="bottom"/>
            <w:hideMark/>
          </w:tcPr>
          <w:p w14:paraId="2F917D6E" w14:textId="77777777"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F 4682</w:t>
            </w:r>
          </w:p>
        </w:tc>
        <w:tc>
          <w:tcPr>
            <w:tcW w:w="3118" w:type="dxa"/>
            <w:noWrap/>
            <w:vAlign w:val="bottom"/>
            <w:hideMark/>
          </w:tcPr>
          <w:p w14:paraId="7B85A984"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21360</w:t>
            </w:r>
          </w:p>
        </w:tc>
        <w:tc>
          <w:tcPr>
            <w:tcW w:w="2268" w:type="dxa"/>
            <w:noWrap/>
            <w:vAlign w:val="bottom"/>
            <w:hideMark/>
          </w:tcPr>
          <w:p w14:paraId="51C534DF"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3944</w:t>
            </w:r>
          </w:p>
        </w:tc>
        <w:tc>
          <w:tcPr>
            <w:tcW w:w="1843" w:type="dxa"/>
            <w:noWrap/>
            <w:vAlign w:val="bottom"/>
            <w:hideMark/>
          </w:tcPr>
          <w:p w14:paraId="158A3C09"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5.4</w:t>
            </w:r>
          </w:p>
        </w:tc>
      </w:tr>
      <w:tr w:rsidR="00DF3B2D" w:rsidRPr="00DF3B2D" w14:paraId="10D09D48" w14:textId="77777777" w:rsidTr="00EA1231">
        <w:trPr>
          <w:trHeight w:val="300"/>
        </w:trPr>
        <w:tc>
          <w:tcPr>
            <w:tcW w:w="1413" w:type="dxa"/>
            <w:noWrap/>
            <w:vAlign w:val="bottom"/>
            <w:hideMark/>
          </w:tcPr>
          <w:p w14:paraId="4287760C" w14:textId="77777777"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F 4683</w:t>
            </w:r>
          </w:p>
        </w:tc>
        <w:tc>
          <w:tcPr>
            <w:tcW w:w="3118" w:type="dxa"/>
            <w:noWrap/>
            <w:vAlign w:val="bottom"/>
            <w:hideMark/>
          </w:tcPr>
          <w:p w14:paraId="61C88BD7"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8580</w:t>
            </w:r>
          </w:p>
        </w:tc>
        <w:tc>
          <w:tcPr>
            <w:tcW w:w="2268" w:type="dxa"/>
            <w:noWrap/>
            <w:vAlign w:val="bottom"/>
            <w:hideMark/>
          </w:tcPr>
          <w:p w14:paraId="65A99D02"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4063</w:t>
            </w:r>
          </w:p>
        </w:tc>
        <w:tc>
          <w:tcPr>
            <w:tcW w:w="1843" w:type="dxa"/>
            <w:noWrap/>
            <w:vAlign w:val="bottom"/>
            <w:hideMark/>
          </w:tcPr>
          <w:p w14:paraId="36F930C4"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2.1</w:t>
            </w:r>
          </w:p>
        </w:tc>
      </w:tr>
      <w:tr w:rsidR="00DF3B2D" w:rsidRPr="00DF3B2D" w14:paraId="746F7FE0" w14:textId="77777777" w:rsidTr="00EA1231">
        <w:trPr>
          <w:trHeight w:val="300"/>
        </w:trPr>
        <w:tc>
          <w:tcPr>
            <w:tcW w:w="1413" w:type="dxa"/>
            <w:noWrap/>
            <w:vAlign w:val="bottom"/>
            <w:hideMark/>
          </w:tcPr>
          <w:p w14:paraId="2E2E90F9" w14:textId="77777777"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F 4684</w:t>
            </w:r>
          </w:p>
        </w:tc>
        <w:tc>
          <w:tcPr>
            <w:tcW w:w="3118" w:type="dxa"/>
            <w:noWrap/>
            <w:vAlign w:val="bottom"/>
            <w:hideMark/>
          </w:tcPr>
          <w:p w14:paraId="4B7C74AD"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31750</w:t>
            </w:r>
          </w:p>
        </w:tc>
        <w:tc>
          <w:tcPr>
            <w:tcW w:w="2268" w:type="dxa"/>
            <w:noWrap/>
            <w:vAlign w:val="bottom"/>
            <w:hideMark/>
          </w:tcPr>
          <w:p w14:paraId="0094F0FC"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6116</w:t>
            </w:r>
          </w:p>
        </w:tc>
        <w:tc>
          <w:tcPr>
            <w:tcW w:w="1843" w:type="dxa"/>
            <w:noWrap/>
            <w:vAlign w:val="bottom"/>
            <w:hideMark/>
          </w:tcPr>
          <w:p w14:paraId="6CEDA8BE"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5.2</w:t>
            </w:r>
          </w:p>
        </w:tc>
      </w:tr>
      <w:tr w:rsidR="00DF3B2D" w:rsidRPr="00DF3B2D" w14:paraId="78AD9BD2" w14:textId="77777777" w:rsidTr="00EA1231">
        <w:trPr>
          <w:trHeight w:val="300"/>
        </w:trPr>
        <w:tc>
          <w:tcPr>
            <w:tcW w:w="1413" w:type="dxa"/>
            <w:noWrap/>
            <w:vAlign w:val="bottom"/>
            <w:hideMark/>
          </w:tcPr>
          <w:p w14:paraId="7489ADAE" w14:textId="77777777"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F 4685</w:t>
            </w:r>
          </w:p>
        </w:tc>
        <w:tc>
          <w:tcPr>
            <w:tcW w:w="3118" w:type="dxa"/>
            <w:noWrap/>
            <w:vAlign w:val="bottom"/>
            <w:hideMark/>
          </w:tcPr>
          <w:p w14:paraId="60D8EF69"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5697</w:t>
            </w:r>
          </w:p>
        </w:tc>
        <w:tc>
          <w:tcPr>
            <w:tcW w:w="2268" w:type="dxa"/>
            <w:noWrap/>
            <w:vAlign w:val="bottom"/>
            <w:hideMark/>
          </w:tcPr>
          <w:p w14:paraId="7D656B14"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2384</w:t>
            </w:r>
          </w:p>
        </w:tc>
        <w:tc>
          <w:tcPr>
            <w:tcW w:w="1843" w:type="dxa"/>
            <w:noWrap/>
            <w:vAlign w:val="bottom"/>
            <w:hideMark/>
          </w:tcPr>
          <w:p w14:paraId="36C9D999"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2.4</w:t>
            </w:r>
          </w:p>
        </w:tc>
      </w:tr>
      <w:tr w:rsidR="00DF3B2D" w:rsidRPr="00DF3B2D" w14:paraId="15C39E25" w14:textId="77777777" w:rsidTr="00EA1231">
        <w:trPr>
          <w:trHeight w:val="300"/>
        </w:trPr>
        <w:tc>
          <w:tcPr>
            <w:tcW w:w="1413" w:type="dxa"/>
            <w:noWrap/>
            <w:vAlign w:val="bottom"/>
            <w:hideMark/>
          </w:tcPr>
          <w:p w14:paraId="373FADF1" w14:textId="77777777"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F 4686</w:t>
            </w:r>
          </w:p>
        </w:tc>
        <w:tc>
          <w:tcPr>
            <w:tcW w:w="3118" w:type="dxa"/>
            <w:noWrap/>
            <w:vAlign w:val="bottom"/>
            <w:hideMark/>
          </w:tcPr>
          <w:p w14:paraId="2100CAB3"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14139</w:t>
            </w:r>
          </w:p>
        </w:tc>
        <w:tc>
          <w:tcPr>
            <w:tcW w:w="2268" w:type="dxa"/>
            <w:noWrap/>
            <w:vAlign w:val="bottom"/>
            <w:hideMark/>
          </w:tcPr>
          <w:p w14:paraId="366CE7D4"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3945</w:t>
            </w:r>
          </w:p>
        </w:tc>
        <w:tc>
          <w:tcPr>
            <w:tcW w:w="1843" w:type="dxa"/>
            <w:noWrap/>
            <w:vAlign w:val="bottom"/>
            <w:hideMark/>
          </w:tcPr>
          <w:p w14:paraId="0B068FB4"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3.6</w:t>
            </w:r>
          </w:p>
        </w:tc>
      </w:tr>
      <w:tr w:rsidR="00DF3B2D" w:rsidRPr="00DF3B2D" w14:paraId="3291FAAE" w14:textId="77777777" w:rsidTr="00EA1231">
        <w:trPr>
          <w:trHeight w:val="300"/>
        </w:trPr>
        <w:tc>
          <w:tcPr>
            <w:tcW w:w="1413" w:type="dxa"/>
            <w:noWrap/>
            <w:vAlign w:val="bottom"/>
            <w:hideMark/>
          </w:tcPr>
          <w:p w14:paraId="0C96BC4C" w14:textId="77777777"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F 4687</w:t>
            </w:r>
          </w:p>
        </w:tc>
        <w:tc>
          <w:tcPr>
            <w:tcW w:w="3118" w:type="dxa"/>
            <w:noWrap/>
            <w:vAlign w:val="bottom"/>
            <w:hideMark/>
          </w:tcPr>
          <w:p w14:paraId="0DC274B2"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2555</w:t>
            </w:r>
          </w:p>
        </w:tc>
        <w:tc>
          <w:tcPr>
            <w:tcW w:w="2268" w:type="dxa"/>
            <w:noWrap/>
            <w:vAlign w:val="bottom"/>
            <w:hideMark/>
          </w:tcPr>
          <w:p w14:paraId="78039645"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1877</w:t>
            </w:r>
          </w:p>
        </w:tc>
        <w:tc>
          <w:tcPr>
            <w:tcW w:w="1843" w:type="dxa"/>
            <w:noWrap/>
            <w:vAlign w:val="bottom"/>
            <w:hideMark/>
          </w:tcPr>
          <w:p w14:paraId="3CA8CB74"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1.4</w:t>
            </w:r>
          </w:p>
        </w:tc>
      </w:tr>
      <w:tr w:rsidR="00DF3B2D" w:rsidRPr="00DF3B2D" w14:paraId="12D297D4" w14:textId="77777777" w:rsidTr="00EA1231">
        <w:trPr>
          <w:trHeight w:val="300"/>
        </w:trPr>
        <w:tc>
          <w:tcPr>
            <w:tcW w:w="1413" w:type="dxa"/>
            <w:noWrap/>
            <w:vAlign w:val="bottom"/>
            <w:hideMark/>
          </w:tcPr>
          <w:p w14:paraId="254AC160" w14:textId="77777777"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F 4689</w:t>
            </w:r>
          </w:p>
        </w:tc>
        <w:tc>
          <w:tcPr>
            <w:tcW w:w="3118" w:type="dxa"/>
            <w:noWrap/>
            <w:vAlign w:val="bottom"/>
            <w:hideMark/>
          </w:tcPr>
          <w:p w14:paraId="3FE94363"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1182</w:t>
            </w:r>
          </w:p>
        </w:tc>
        <w:tc>
          <w:tcPr>
            <w:tcW w:w="2268" w:type="dxa"/>
            <w:noWrap/>
            <w:vAlign w:val="bottom"/>
            <w:hideMark/>
          </w:tcPr>
          <w:p w14:paraId="72CAF9B0"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863</w:t>
            </w:r>
          </w:p>
        </w:tc>
        <w:tc>
          <w:tcPr>
            <w:tcW w:w="1843" w:type="dxa"/>
            <w:noWrap/>
            <w:vAlign w:val="bottom"/>
            <w:hideMark/>
          </w:tcPr>
          <w:p w14:paraId="6FD9D523"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1.4</w:t>
            </w:r>
          </w:p>
        </w:tc>
      </w:tr>
      <w:tr w:rsidR="00DF3B2D" w:rsidRPr="00DF3B2D" w14:paraId="500412E8" w14:textId="77777777" w:rsidTr="00EA1231">
        <w:trPr>
          <w:trHeight w:val="300"/>
        </w:trPr>
        <w:tc>
          <w:tcPr>
            <w:tcW w:w="1413" w:type="dxa"/>
            <w:noWrap/>
            <w:vAlign w:val="bottom"/>
            <w:hideMark/>
          </w:tcPr>
          <w:p w14:paraId="34175A16" w14:textId="77777777"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F 4692</w:t>
            </w:r>
          </w:p>
        </w:tc>
        <w:tc>
          <w:tcPr>
            <w:tcW w:w="3118" w:type="dxa"/>
            <w:noWrap/>
            <w:vAlign w:val="bottom"/>
            <w:hideMark/>
          </w:tcPr>
          <w:p w14:paraId="7EE7CF10"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9841</w:t>
            </w:r>
          </w:p>
        </w:tc>
        <w:tc>
          <w:tcPr>
            <w:tcW w:w="2268" w:type="dxa"/>
            <w:noWrap/>
            <w:vAlign w:val="bottom"/>
            <w:hideMark/>
          </w:tcPr>
          <w:p w14:paraId="1DFF872F"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2218</w:t>
            </w:r>
          </w:p>
        </w:tc>
        <w:tc>
          <w:tcPr>
            <w:tcW w:w="1843" w:type="dxa"/>
            <w:noWrap/>
            <w:vAlign w:val="bottom"/>
            <w:hideMark/>
          </w:tcPr>
          <w:p w14:paraId="6EF1DEFA"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4.4</w:t>
            </w:r>
          </w:p>
        </w:tc>
      </w:tr>
      <w:tr w:rsidR="00DF3B2D" w:rsidRPr="00DF3B2D" w14:paraId="08A1F332" w14:textId="77777777" w:rsidTr="00EA1231">
        <w:trPr>
          <w:trHeight w:val="300"/>
        </w:trPr>
        <w:tc>
          <w:tcPr>
            <w:tcW w:w="1413" w:type="dxa"/>
            <w:noWrap/>
            <w:vAlign w:val="bottom"/>
            <w:hideMark/>
          </w:tcPr>
          <w:p w14:paraId="4756324F" w14:textId="77777777"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F 4693</w:t>
            </w:r>
          </w:p>
        </w:tc>
        <w:tc>
          <w:tcPr>
            <w:tcW w:w="3118" w:type="dxa"/>
            <w:noWrap/>
            <w:vAlign w:val="bottom"/>
            <w:hideMark/>
          </w:tcPr>
          <w:p w14:paraId="50D4ED58"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13207</w:t>
            </w:r>
          </w:p>
        </w:tc>
        <w:tc>
          <w:tcPr>
            <w:tcW w:w="2268" w:type="dxa"/>
            <w:noWrap/>
            <w:vAlign w:val="bottom"/>
            <w:hideMark/>
          </w:tcPr>
          <w:p w14:paraId="13A23159"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3598</w:t>
            </w:r>
          </w:p>
        </w:tc>
        <w:tc>
          <w:tcPr>
            <w:tcW w:w="1843" w:type="dxa"/>
            <w:noWrap/>
            <w:vAlign w:val="bottom"/>
            <w:hideMark/>
          </w:tcPr>
          <w:p w14:paraId="504BD7C8"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3.7</w:t>
            </w:r>
          </w:p>
        </w:tc>
      </w:tr>
      <w:tr w:rsidR="00DF3B2D" w:rsidRPr="00DF3B2D" w14:paraId="6F5BF477" w14:textId="77777777" w:rsidTr="00EA1231">
        <w:trPr>
          <w:trHeight w:val="300"/>
        </w:trPr>
        <w:tc>
          <w:tcPr>
            <w:tcW w:w="1413" w:type="dxa"/>
            <w:noWrap/>
            <w:vAlign w:val="bottom"/>
            <w:hideMark/>
          </w:tcPr>
          <w:p w14:paraId="47FB68FB" w14:textId="77777777"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F 4694</w:t>
            </w:r>
          </w:p>
        </w:tc>
        <w:tc>
          <w:tcPr>
            <w:tcW w:w="3118" w:type="dxa"/>
            <w:noWrap/>
            <w:vAlign w:val="bottom"/>
            <w:hideMark/>
          </w:tcPr>
          <w:p w14:paraId="12F73848"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4597</w:t>
            </w:r>
          </w:p>
        </w:tc>
        <w:tc>
          <w:tcPr>
            <w:tcW w:w="2268" w:type="dxa"/>
            <w:noWrap/>
            <w:vAlign w:val="bottom"/>
            <w:hideMark/>
          </w:tcPr>
          <w:p w14:paraId="3136E67E"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2134</w:t>
            </w:r>
          </w:p>
        </w:tc>
        <w:tc>
          <w:tcPr>
            <w:tcW w:w="1843" w:type="dxa"/>
            <w:noWrap/>
            <w:vAlign w:val="bottom"/>
            <w:hideMark/>
          </w:tcPr>
          <w:p w14:paraId="22353C6D"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2.2</w:t>
            </w:r>
          </w:p>
        </w:tc>
      </w:tr>
      <w:tr w:rsidR="00DF3B2D" w:rsidRPr="00DF3B2D" w14:paraId="0E6FFD99" w14:textId="77777777" w:rsidTr="00EA1231">
        <w:trPr>
          <w:trHeight w:val="300"/>
        </w:trPr>
        <w:tc>
          <w:tcPr>
            <w:tcW w:w="1413" w:type="dxa"/>
            <w:noWrap/>
            <w:vAlign w:val="bottom"/>
            <w:hideMark/>
          </w:tcPr>
          <w:p w14:paraId="35BE7563" w14:textId="77777777"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F 4695</w:t>
            </w:r>
          </w:p>
        </w:tc>
        <w:tc>
          <w:tcPr>
            <w:tcW w:w="3118" w:type="dxa"/>
            <w:noWrap/>
            <w:vAlign w:val="bottom"/>
            <w:hideMark/>
          </w:tcPr>
          <w:p w14:paraId="66AA300D"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2340</w:t>
            </w:r>
          </w:p>
        </w:tc>
        <w:tc>
          <w:tcPr>
            <w:tcW w:w="2268" w:type="dxa"/>
            <w:noWrap/>
            <w:vAlign w:val="bottom"/>
            <w:hideMark/>
          </w:tcPr>
          <w:p w14:paraId="2A0261CD"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1355</w:t>
            </w:r>
          </w:p>
        </w:tc>
        <w:tc>
          <w:tcPr>
            <w:tcW w:w="1843" w:type="dxa"/>
            <w:noWrap/>
            <w:vAlign w:val="bottom"/>
            <w:hideMark/>
          </w:tcPr>
          <w:p w14:paraId="386ED1B6"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1.7</w:t>
            </w:r>
          </w:p>
        </w:tc>
      </w:tr>
      <w:tr w:rsidR="00DF3B2D" w:rsidRPr="00DF3B2D" w14:paraId="0E3E4C01" w14:textId="77777777" w:rsidTr="00EA1231">
        <w:trPr>
          <w:trHeight w:val="300"/>
        </w:trPr>
        <w:tc>
          <w:tcPr>
            <w:tcW w:w="1413" w:type="dxa"/>
            <w:noWrap/>
            <w:vAlign w:val="bottom"/>
            <w:hideMark/>
          </w:tcPr>
          <w:p w14:paraId="79609F2F" w14:textId="4D2A1588"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 xml:space="preserve">F </w:t>
            </w:r>
            <w:r w:rsidR="00693B23">
              <w:rPr>
                <w:rFonts w:asciiTheme="minorHAnsi" w:eastAsia="Times New Roman" w:hAnsiTheme="minorHAnsi" w:cstheme="minorHAnsi"/>
                <w:color w:val="000000"/>
                <w:sz w:val="20"/>
                <w:szCs w:val="20"/>
                <w:lang w:eastAsia="sv-SE"/>
              </w:rPr>
              <w:t>1356 (</w:t>
            </w:r>
            <w:r w:rsidRPr="00DF3B2D">
              <w:rPr>
                <w:rFonts w:asciiTheme="minorHAnsi" w:eastAsia="Times New Roman" w:hAnsiTheme="minorHAnsi" w:cstheme="minorHAnsi"/>
                <w:color w:val="000000"/>
                <w:sz w:val="20"/>
                <w:szCs w:val="20"/>
                <w:lang w:eastAsia="sv-SE"/>
              </w:rPr>
              <w:t>5891</w:t>
            </w:r>
            <w:r w:rsidR="00693B23">
              <w:rPr>
                <w:rFonts w:asciiTheme="minorHAnsi" w:eastAsia="Times New Roman" w:hAnsiTheme="minorHAnsi" w:cstheme="minorHAnsi"/>
                <w:color w:val="000000"/>
                <w:sz w:val="20"/>
                <w:szCs w:val="20"/>
                <w:lang w:eastAsia="sv-SE"/>
              </w:rPr>
              <w:t>)</w:t>
            </w:r>
          </w:p>
        </w:tc>
        <w:tc>
          <w:tcPr>
            <w:tcW w:w="3118" w:type="dxa"/>
            <w:noWrap/>
            <w:vAlign w:val="bottom"/>
            <w:hideMark/>
          </w:tcPr>
          <w:p w14:paraId="0AC7CEA8"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29396</w:t>
            </w:r>
          </w:p>
        </w:tc>
        <w:tc>
          <w:tcPr>
            <w:tcW w:w="2268" w:type="dxa"/>
            <w:noWrap/>
            <w:vAlign w:val="bottom"/>
            <w:hideMark/>
          </w:tcPr>
          <w:p w14:paraId="2E4FAAD2"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4964</w:t>
            </w:r>
          </w:p>
        </w:tc>
        <w:tc>
          <w:tcPr>
            <w:tcW w:w="1843" w:type="dxa"/>
            <w:noWrap/>
            <w:vAlign w:val="bottom"/>
            <w:hideMark/>
          </w:tcPr>
          <w:p w14:paraId="4158FF13"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5.9</w:t>
            </w:r>
          </w:p>
        </w:tc>
      </w:tr>
      <w:tr w:rsidR="00DF3B2D" w:rsidRPr="00DF3B2D" w14:paraId="153EE412" w14:textId="77777777" w:rsidTr="00EA1231">
        <w:trPr>
          <w:trHeight w:val="300"/>
        </w:trPr>
        <w:tc>
          <w:tcPr>
            <w:tcW w:w="1413" w:type="dxa"/>
            <w:noWrap/>
            <w:vAlign w:val="bottom"/>
            <w:hideMark/>
          </w:tcPr>
          <w:p w14:paraId="06F67C83" w14:textId="77777777"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M 1932</w:t>
            </w:r>
          </w:p>
        </w:tc>
        <w:tc>
          <w:tcPr>
            <w:tcW w:w="3118" w:type="dxa"/>
            <w:noWrap/>
            <w:vAlign w:val="bottom"/>
            <w:hideMark/>
          </w:tcPr>
          <w:p w14:paraId="39135F45"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26229</w:t>
            </w:r>
          </w:p>
        </w:tc>
        <w:tc>
          <w:tcPr>
            <w:tcW w:w="2268" w:type="dxa"/>
            <w:noWrap/>
            <w:vAlign w:val="bottom"/>
            <w:hideMark/>
          </w:tcPr>
          <w:p w14:paraId="373A9DF4"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4803</w:t>
            </w:r>
          </w:p>
        </w:tc>
        <w:tc>
          <w:tcPr>
            <w:tcW w:w="1843" w:type="dxa"/>
            <w:noWrap/>
            <w:vAlign w:val="bottom"/>
            <w:hideMark/>
          </w:tcPr>
          <w:p w14:paraId="5ECA62D8"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5.5</w:t>
            </w:r>
          </w:p>
        </w:tc>
      </w:tr>
      <w:tr w:rsidR="00DF3B2D" w:rsidRPr="00DF3B2D" w14:paraId="32577CEA" w14:textId="77777777" w:rsidTr="00EA1231">
        <w:trPr>
          <w:trHeight w:val="300"/>
        </w:trPr>
        <w:tc>
          <w:tcPr>
            <w:tcW w:w="1413" w:type="dxa"/>
            <w:noWrap/>
            <w:vAlign w:val="bottom"/>
            <w:hideMark/>
          </w:tcPr>
          <w:p w14:paraId="28C033B9" w14:textId="77777777"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M 2050</w:t>
            </w:r>
          </w:p>
        </w:tc>
        <w:tc>
          <w:tcPr>
            <w:tcW w:w="3118" w:type="dxa"/>
            <w:noWrap/>
            <w:vAlign w:val="bottom"/>
            <w:hideMark/>
          </w:tcPr>
          <w:p w14:paraId="708D07FC"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16194</w:t>
            </w:r>
          </w:p>
        </w:tc>
        <w:tc>
          <w:tcPr>
            <w:tcW w:w="2268" w:type="dxa"/>
            <w:noWrap/>
            <w:vAlign w:val="bottom"/>
            <w:hideMark/>
          </w:tcPr>
          <w:p w14:paraId="6D784F32"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5047</w:t>
            </w:r>
          </w:p>
        </w:tc>
        <w:tc>
          <w:tcPr>
            <w:tcW w:w="1843" w:type="dxa"/>
            <w:noWrap/>
            <w:vAlign w:val="bottom"/>
            <w:hideMark/>
          </w:tcPr>
          <w:p w14:paraId="3B832CB9"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3.2</w:t>
            </w:r>
          </w:p>
        </w:tc>
      </w:tr>
      <w:tr w:rsidR="00DF3B2D" w:rsidRPr="00DF3B2D" w14:paraId="1AF4F3C2" w14:textId="77777777" w:rsidTr="00EA1231">
        <w:trPr>
          <w:trHeight w:val="300"/>
        </w:trPr>
        <w:tc>
          <w:tcPr>
            <w:tcW w:w="1413" w:type="dxa"/>
            <w:noWrap/>
            <w:vAlign w:val="bottom"/>
            <w:hideMark/>
          </w:tcPr>
          <w:p w14:paraId="615FF054" w14:textId="77777777"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M 2058</w:t>
            </w:r>
          </w:p>
        </w:tc>
        <w:tc>
          <w:tcPr>
            <w:tcW w:w="3118" w:type="dxa"/>
            <w:noWrap/>
            <w:vAlign w:val="bottom"/>
            <w:hideMark/>
          </w:tcPr>
          <w:p w14:paraId="38939FC2"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7122</w:t>
            </w:r>
          </w:p>
        </w:tc>
        <w:tc>
          <w:tcPr>
            <w:tcW w:w="2268" w:type="dxa"/>
            <w:noWrap/>
            <w:vAlign w:val="bottom"/>
            <w:hideMark/>
          </w:tcPr>
          <w:p w14:paraId="126495C5"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4766</w:t>
            </w:r>
          </w:p>
        </w:tc>
        <w:tc>
          <w:tcPr>
            <w:tcW w:w="1843" w:type="dxa"/>
            <w:noWrap/>
            <w:vAlign w:val="bottom"/>
            <w:hideMark/>
          </w:tcPr>
          <w:p w14:paraId="37D25433"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1.5</w:t>
            </w:r>
          </w:p>
        </w:tc>
      </w:tr>
      <w:tr w:rsidR="00DF3B2D" w:rsidRPr="00DF3B2D" w14:paraId="13EE1725" w14:textId="77777777" w:rsidTr="00EA1231">
        <w:trPr>
          <w:trHeight w:val="300"/>
        </w:trPr>
        <w:tc>
          <w:tcPr>
            <w:tcW w:w="1413" w:type="dxa"/>
            <w:noWrap/>
            <w:vAlign w:val="bottom"/>
            <w:hideMark/>
          </w:tcPr>
          <w:p w14:paraId="42381B0A" w14:textId="77777777" w:rsidR="00DF3B2D" w:rsidRPr="00DF3B2D" w:rsidRDefault="00DF3B2D" w:rsidP="00DF3B2D">
            <w:pPr>
              <w:spacing w:line="240" w:lineRule="auto"/>
              <w:ind w:firstLine="0"/>
              <w:jc w:val="lef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M 7683</w:t>
            </w:r>
          </w:p>
        </w:tc>
        <w:tc>
          <w:tcPr>
            <w:tcW w:w="3118" w:type="dxa"/>
            <w:noWrap/>
            <w:vAlign w:val="bottom"/>
            <w:hideMark/>
          </w:tcPr>
          <w:p w14:paraId="7D7225FF"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20898</w:t>
            </w:r>
          </w:p>
        </w:tc>
        <w:tc>
          <w:tcPr>
            <w:tcW w:w="2268" w:type="dxa"/>
            <w:noWrap/>
            <w:vAlign w:val="bottom"/>
            <w:hideMark/>
          </w:tcPr>
          <w:p w14:paraId="1F289FE6"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5169</w:t>
            </w:r>
          </w:p>
        </w:tc>
        <w:tc>
          <w:tcPr>
            <w:tcW w:w="1843" w:type="dxa"/>
            <w:noWrap/>
            <w:vAlign w:val="bottom"/>
            <w:hideMark/>
          </w:tcPr>
          <w:p w14:paraId="748B028F" w14:textId="77777777" w:rsidR="00DF3B2D" w:rsidRPr="00DF3B2D" w:rsidRDefault="00DF3B2D" w:rsidP="00DF3B2D">
            <w:pPr>
              <w:spacing w:line="240" w:lineRule="auto"/>
              <w:ind w:firstLine="0"/>
              <w:jc w:val="right"/>
              <w:rPr>
                <w:rFonts w:asciiTheme="minorHAnsi" w:eastAsia="Times New Roman" w:hAnsiTheme="minorHAnsi" w:cstheme="minorHAnsi"/>
                <w:color w:val="000000"/>
                <w:sz w:val="20"/>
                <w:szCs w:val="20"/>
                <w:lang w:eastAsia="sv-SE"/>
              </w:rPr>
            </w:pPr>
            <w:r w:rsidRPr="00DF3B2D">
              <w:rPr>
                <w:rFonts w:asciiTheme="minorHAnsi" w:eastAsia="Times New Roman" w:hAnsiTheme="minorHAnsi" w:cstheme="minorHAnsi"/>
                <w:color w:val="000000"/>
                <w:sz w:val="20"/>
                <w:szCs w:val="20"/>
                <w:lang w:eastAsia="sv-SE"/>
              </w:rPr>
              <w:t>4.0</w:t>
            </w:r>
          </w:p>
        </w:tc>
      </w:tr>
    </w:tbl>
    <w:p w14:paraId="638E6542" w14:textId="77777777" w:rsidR="00F02068" w:rsidRDefault="00F02068" w:rsidP="00C470F6">
      <w:pPr>
        <w:spacing w:line="240" w:lineRule="auto"/>
        <w:ind w:firstLine="0"/>
        <w:jc w:val="left"/>
        <w:rPr>
          <w:rFonts w:ascii="Arial" w:hAnsi="Arial" w:cs="Arial"/>
          <w:color w:val="FF0000"/>
          <w:sz w:val="18"/>
          <w:szCs w:val="18"/>
        </w:rPr>
      </w:pPr>
    </w:p>
    <w:p w14:paraId="48A3532E" w14:textId="67FCFB99" w:rsidR="00F02068" w:rsidRDefault="00F02068">
      <w:pPr>
        <w:spacing w:line="240" w:lineRule="auto"/>
        <w:ind w:firstLine="0"/>
        <w:jc w:val="left"/>
        <w:rPr>
          <w:rFonts w:ascii="Arial" w:hAnsi="Arial" w:cs="Arial"/>
          <w:color w:val="FF0000"/>
          <w:sz w:val="18"/>
          <w:szCs w:val="18"/>
        </w:rPr>
      </w:pPr>
      <w:r>
        <w:rPr>
          <w:rFonts w:ascii="Arial" w:hAnsi="Arial" w:cs="Arial"/>
          <w:color w:val="FF0000"/>
          <w:sz w:val="18"/>
          <w:szCs w:val="18"/>
        </w:rPr>
        <w:br w:type="page"/>
      </w:r>
    </w:p>
    <w:p w14:paraId="78F82E11" w14:textId="7F2D1F9B" w:rsidR="00F02068" w:rsidRPr="00572D90" w:rsidRDefault="00F02068" w:rsidP="00F02068">
      <w:pPr>
        <w:spacing w:line="240" w:lineRule="auto"/>
        <w:ind w:firstLine="0"/>
        <w:jc w:val="left"/>
        <w:rPr>
          <w:rFonts w:ascii="Arial" w:hAnsi="Arial" w:cs="Arial"/>
          <w:sz w:val="18"/>
          <w:szCs w:val="18"/>
        </w:rPr>
      </w:pPr>
      <w:r w:rsidRPr="00572D90">
        <w:rPr>
          <w:rFonts w:ascii="Arial" w:hAnsi="Arial" w:cs="Arial"/>
          <w:b/>
          <w:sz w:val="18"/>
          <w:szCs w:val="18"/>
        </w:rPr>
        <w:lastRenderedPageBreak/>
        <w:t xml:space="preserve">Bilaga </w:t>
      </w:r>
      <w:r>
        <w:rPr>
          <w:rFonts w:ascii="Arial" w:hAnsi="Arial" w:cs="Arial"/>
          <w:b/>
          <w:sz w:val="18"/>
          <w:szCs w:val="18"/>
        </w:rPr>
        <w:t>9</w:t>
      </w:r>
      <w:r w:rsidRPr="00572D90">
        <w:rPr>
          <w:rFonts w:ascii="Arial" w:hAnsi="Arial" w:cs="Arial"/>
          <w:sz w:val="18"/>
          <w:szCs w:val="18"/>
        </w:rPr>
        <w:t xml:space="preserve">. </w:t>
      </w:r>
      <w:r>
        <w:rPr>
          <w:rFonts w:ascii="Arial" w:hAnsi="Arial" w:cs="Arial"/>
          <w:sz w:val="18"/>
          <w:szCs w:val="18"/>
        </w:rPr>
        <w:t xml:space="preserve">Avgränsningar </w:t>
      </w:r>
      <w:r w:rsidRPr="00572D90">
        <w:rPr>
          <w:rFonts w:ascii="Arial" w:hAnsi="Arial" w:cs="Arial"/>
          <w:sz w:val="18"/>
          <w:szCs w:val="18"/>
        </w:rPr>
        <w:t>av älgarnas årliga</w:t>
      </w:r>
      <w:r>
        <w:rPr>
          <w:rFonts w:ascii="Arial" w:hAnsi="Arial" w:cs="Arial"/>
          <w:sz w:val="18"/>
          <w:szCs w:val="18"/>
        </w:rPr>
        <w:t xml:space="preserve"> 95%</w:t>
      </w:r>
      <w:r w:rsidRPr="00572D90">
        <w:rPr>
          <w:rFonts w:ascii="Arial" w:hAnsi="Arial" w:cs="Arial"/>
          <w:sz w:val="18"/>
          <w:szCs w:val="18"/>
        </w:rPr>
        <w:t xml:space="preserve"> hemområden </w:t>
      </w:r>
      <w:r>
        <w:rPr>
          <w:rFonts w:ascii="Arial" w:hAnsi="Arial" w:cs="Arial"/>
          <w:sz w:val="18"/>
          <w:szCs w:val="18"/>
        </w:rPr>
        <w:t xml:space="preserve">skattat </w:t>
      </w:r>
      <w:r w:rsidRPr="00572D90">
        <w:rPr>
          <w:rFonts w:ascii="Arial" w:hAnsi="Arial" w:cs="Arial"/>
          <w:sz w:val="18"/>
          <w:szCs w:val="18"/>
        </w:rPr>
        <w:t>enligt kernel skattning (</w:t>
      </w:r>
      <w:r w:rsidR="00A26280">
        <w:rPr>
          <w:rFonts w:ascii="Arial" w:hAnsi="Arial" w:cs="Arial"/>
          <w:sz w:val="18"/>
          <w:szCs w:val="18"/>
        </w:rPr>
        <w:t xml:space="preserve">gula områden baserad på </w:t>
      </w:r>
      <w:r w:rsidRPr="00572D90">
        <w:rPr>
          <w:rFonts w:ascii="Arial" w:hAnsi="Arial" w:cs="Arial"/>
          <w:sz w:val="18"/>
          <w:szCs w:val="18"/>
        </w:rPr>
        <w:t>Biased</w:t>
      </w:r>
      <w:r>
        <w:rPr>
          <w:rFonts w:ascii="Arial" w:hAnsi="Arial" w:cs="Arial"/>
          <w:sz w:val="18"/>
          <w:szCs w:val="18"/>
        </w:rPr>
        <w:t xml:space="preserve"> </w:t>
      </w:r>
      <w:r w:rsidRPr="00572D90">
        <w:rPr>
          <w:rFonts w:ascii="Arial" w:hAnsi="Arial" w:cs="Arial"/>
          <w:sz w:val="18"/>
          <w:szCs w:val="18"/>
        </w:rPr>
        <w:t>Random Bridges som tar hänsyn till tiden och variansen mellan följande positioner för att skatta</w:t>
      </w:r>
      <w:r>
        <w:rPr>
          <w:rFonts w:ascii="Arial" w:hAnsi="Arial" w:cs="Arial"/>
          <w:sz w:val="18"/>
          <w:szCs w:val="18"/>
        </w:rPr>
        <w:t xml:space="preserve"> </w:t>
      </w:r>
      <w:r w:rsidRPr="00572D90">
        <w:rPr>
          <w:rFonts w:ascii="Arial" w:hAnsi="Arial" w:cs="Arial"/>
          <w:sz w:val="18"/>
          <w:szCs w:val="18"/>
        </w:rPr>
        <w:t>djurens fördelning) och Minimum Convex Polygon (</w:t>
      </w:r>
      <w:r w:rsidR="00A26280">
        <w:rPr>
          <w:rFonts w:ascii="Arial" w:hAnsi="Arial" w:cs="Arial"/>
          <w:sz w:val="18"/>
          <w:szCs w:val="18"/>
        </w:rPr>
        <w:t xml:space="preserve">orange områden </w:t>
      </w:r>
      <w:r w:rsidRPr="00572D90">
        <w:rPr>
          <w:rFonts w:ascii="Arial" w:hAnsi="Arial" w:cs="Arial"/>
          <w:sz w:val="18"/>
          <w:szCs w:val="18"/>
        </w:rPr>
        <w:t>som beräknas baserad på djurets positioner på</w:t>
      </w:r>
      <w:r>
        <w:rPr>
          <w:rFonts w:ascii="Arial" w:hAnsi="Arial" w:cs="Arial"/>
          <w:sz w:val="18"/>
          <w:szCs w:val="18"/>
        </w:rPr>
        <w:t xml:space="preserve"> </w:t>
      </w:r>
      <w:r w:rsidRPr="00572D90">
        <w:rPr>
          <w:rFonts w:ascii="Arial" w:hAnsi="Arial" w:cs="Arial"/>
          <w:sz w:val="18"/>
          <w:szCs w:val="18"/>
        </w:rPr>
        <w:t>ytterkanten, https://cran.r-project.org/web/packages/adehabitatHR/adehabitatHR.pdf), Ljusdalområdet, 2024-2025.</w:t>
      </w:r>
      <w:r w:rsidR="00A26280" w:rsidRPr="00A26280">
        <w:rPr>
          <w:rFonts w:ascii="Arial" w:hAnsi="Arial" w:cs="Arial"/>
          <w:sz w:val="18"/>
          <w:szCs w:val="18"/>
        </w:rPr>
        <w:t xml:space="preserve"> </w:t>
      </w:r>
      <w:r w:rsidR="00A26280">
        <w:rPr>
          <w:rFonts w:ascii="Arial" w:hAnsi="Arial" w:cs="Arial"/>
          <w:sz w:val="18"/>
          <w:szCs w:val="18"/>
        </w:rPr>
        <w:t>B</w:t>
      </w:r>
      <w:r w:rsidR="00A26280" w:rsidRPr="00214F35">
        <w:rPr>
          <w:rFonts w:ascii="Arial" w:hAnsi="Arial" w:cs="Arial"/>
          <w:sz w:val="18"/>
          <w:szCs w:val="18"/>
        </w:rPr>
        <w:t>randområdet (svarta nätmönster) och älgförvaltningsgränser (bruna linjer)</w:t>
      </w:r>
      <w:r w:rsidR="00A26280">
        <w:rPr>
          <w:rFonts w:ascii="Arial" w:hAnsi="Arial" w:cs="Arial"/>
          <w:sz w:val="18"/>
          <w:szCs w:val="18"/>
        </w:rPr>
        <w:t>.</w:t>
      </w:r>
      <w:r w:rsidR="00A26280" w:rsidRPr="00214F35">
        <w:rPr>
          <w:rFonts w:ascii="Arial" w:hAnsi="Arial" w:cs="Arial"/>
          <w:sz w:val="18"/>
          <w:szCs w:val="18"/>
        </w:rPr>
        <w:t xml:space="preserve"> </w:t>
      </w:r>
    </w:p>
    <w:p w14:paraId="6F4D0567" w14:textId="77777777" w:rsidR="00F02068" w:rsidRDefault="00F02068" w:rsidP="00C470F6">
      <w:pPr>
        <w:spacing w:line="240" w:lineRule="auto"/>
        <w:ind w:firstLine="0"/>
        <w:jc w:val="left"/>
        <w:rPr>
          <w:rFonts w:ascii="Arial" w:hAnsi="Arial" w:cs="Arial"/>
          <w:color w:val="FF0000"/>
          <w:sz w:val="18"/>
          <w:szCs w:val="18"/>
        </w:rPr>
      </w:pPr>
    </w:p>
    <w:p w14:paraId="173B715C" w14:textId="0339F38E" w:rsidR="00445FE1" w:rsidRPr="00D679A5" w:rsidRDefault="00DF3B2D" w:rsidP="00C470F6">
      <w:pPr>
        <w:spacing w:line="240" w:lineRule="auto"/>
        <w:ind w:firstLine="0"/>
        <w:jc w:val="left"/>
        <w:rPr>
          <w:rFonts w:ascii="Arial" w:hAnsi="Arial" w:cs="Arial"/>
          <w:color w:val="FF0000"/>
          <w:sz w:val="18"/>
          <w:szCs w:val="18"/>
        </w:rPr>
      </w:pPr>
      <w:r>
        <w:rPr>
          <w:rFonts w:ascii="Arial" w:hAnsi="Arial" w:cs="Arial"/>
          <w:noProof/>
          <w:color w:val="FF0000"/>
          <w:sz w:val="18"/>
          <w:szCs w:val="18"/>
        </w:rPr>
        <w:drawing>
          <wp:inline distT="0" distB="0" distL="0" distR="0" wp14:anchorId="61413193" wp14:editId="191D919B">
            <wp:extent cx="3684905" cy="5035550"/>
            <wp:effectExtent l="0" t="0" r="0" b="0"/>
            <wp:docPr id="12757234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723439" name="Picture 1275723439"/>
                    <pic:cNvPicPr/>
                  </pic:nvPicPr>
                  <pic:blipFill>
                    <a:blip r:embed="rId67">
                      <a:extLst>
                        <a:ext uri="{28A0092B-C50C-407E-A947-70E740481C1C}">
                          <a14:useLocalDpi xmlns:a14="http://schemas.microsoft.com/office/drawing/2010/main" val="0"/>
                        </a:ext>
                      </a:extLst>
                    </a:blip>
                    <a:stretch>
                      <a:fillRect/>
                    </a:stretch>
                  </pic:blipFill>
                  <pic:spPr>
                    <a:xfrm>
                      <a:off x="0" y="0"/>
                      <a:ext cx="3684905" cy="5035550"/>
                    </a:xfrm>
                    <a:prstGeom prst="rect">
                      <a:avLst/>
                    </a:prstGeom>
                  </pic:spPr>
                </pic:pic>
              </a:graphicData>
            </a:graphic>
          </wp:inline>
        </w:drawing>
      </w:r>
    </w:p>
    <w:sectPr w:rsidR="00445FE1" w:rsidRPr="00D679A5" w:rsidSect="00AE65E4">
      <w:pgSz w:w="11900" w:h="16840"/>
      <w:pgMar w:top="1701" w:right="1985" w:bottom="1701" w:left="1985"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09B9FD" w14:textId="77777777" w:rsidR="005C3365" w:rsidRDefault="005C3365" w:rsidP="004423F7">
      <w:r>
        <w:separator/>
      </w:r>
    </w:p>
    <w:p w14:paraId="3A30E2A5" w14:textId="77777777" w:rsidR="005C3365" w:rsidRDefault="005C3365"/>
    <w:p w14:paraId="0073B594" w14:textId="77777777" w:rsidR="005C3365" w:rsidRDefault="005C3365"/>
    <w:p w14:paraId="720995E0" w14:textId="77777777" w:rsidR="005C3365" w:rsidRDefault="005C3365"/>
    <w:p w14:paraId="74C7AB88" w14:textId="77777777" w:rsidR="005C3365" w:rsidRDefault="005C3365"/>
  </w:endnote>
  <w:endnote w:type="continuationSeparator" w:id="0">
    <w:p w14:paraId="19C5B163" w14:textId="77777777" w:rsidR="005C3365" w:rsidRDefault="005C3365" w:rsidP="004423F7">
      <w:r>
        <w:continuationSeparator/>
      </w:r>
    </w:p>
    <w:p w14:paraId="5032E25B" w14:textId="77777777" w:rsidR="005C3365" w:rsidRDefault="005C3365"/>
    <w:p w14:paraId="4B228A29" w14:textId="77777777" w:rsidR="005C3365" w:rsidRDefault="005C3365"/>
    <w:p w14:paraId="071B1D37" w14:textId="77777777" w:rsidR="005C3365" w:rsidRDefault="005C3365"/>
    <w:p w14:paraId="363C840C" w14:textId="77777777" w:rsidR="005C3365" w:rsidRDefault="005C3365"/>
  </w:endnote>
  <w:endnote w:type="continuationNotice" w:id="1">
    <w:p w14:paraId="5B3905BE" w14:textId="77777777" w:rsidR="005C3365" w:rsidRDefault="005C336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MT">
    <w:altName w:val="Times New Roman"/>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FE345C" w14:textId="77777777" w:rsidR="005C3365" w:rsidRDefault="005C3365">
    <w:pPr>
      <w:pStyle w:val="Sidfot"/>
      <w:jc w:val="center"/>
    </w:pPr>
  </w:p>
  <w:p w14:paraId="592BA621" w14:textId="77777777" w:rsidR="005C3365" w:rsidRDefault="005C3365">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84023319"/>
      <w:docPartObj>
        <w:docPartGallery w:val="Page Numbers (Bottom of Page)"/>
        <w:docPartUnique/>
      </w:docPartObj>
    </w:sdtPr>
    <w:sdtEndPr/>
    <w:sdtContent>
      <w:p w14:paraId="2F2DA26F" w14:textId="22E66E84" w:rsidR="005C3365" w:rsidRDefault="005C3365">
        <w:pPr>
          <w:pStyle w:val="Sidfot"/>
          <w:jc w:val="center"/>
        </w:pPr>
        <w:r>
          <w:fldChar w:fldCharType="begin"/>
        </w:r>
        <w:r>
          <w:instrText>PAGE   \* MERGEFORMAT</w:instrText>
        </w:r>
        <w:r>
          <w:fldChar w:fldCharType="separate"/>
        </w:r>
        <w:r w:rsidR="00D92B8B">
          <w:rPr>
            <w:noProof/>
          </w:rPr>
          <w:t>56</w:t>
        </w:r>
        <w:r>
          <w:fldChar w:fldCharType="end"/>
        </w:r>
      </w:p>
    </w:sdtContent>
  </w:sdt>
  <w:p w14:paraId="04BD4B87" w14:textId="77777777" w:rsidR="005C3365" w:rsidRDefault="005C336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57A33A" w14:textId="77777777" w:rsidR="005C3365" w:rsidRDefault="005C3365" w:rsidP="00843EB5">
      <w:pPr>
        <w:ind w:firstLine="0"/>
      </w:pPr>
      <w:r>
        <w:separator/>
      </w:r>
    </w:p>
  </w:footnote>
  <w:footnote w:type="continuationSeparator" w:id="0">
    <w:p w14:paraId="559A3362" w14:textId="77777777" w:rsidR="005C3365" w:rsidRDefault="005C3365" w:rsidP="004423F7">
      <w:r>
        <w:continuationSeparator/>
      </w:r>
    </w:p>
    <w:p w14:paraId="17B218E9" w14:textId="77777777" w:rsidR="005C3365" w:rsidRDefault="005C3365"/>
    <w:p w14:paraId="2672621C" w14:textId="77777777" w:rsidR="005C3365" w:rsidRDefault="005C3365"/>
    <w:p w14:paraId="0D2AA03F" w14:textId="77777777" w:rsidR="005C3365" w:rsidRDefault="005C3365"/>
    <w:p w14:paraId="37523CB8" w14:textId="77777777" w:rsidR="005C3365" w:rsidRDefault="005C3365"/>
  </w:footnote>
  <w:footnote w:type="continuationNotice" w:id="1">
    <w:p w14:paraId="6439B20B" w14:textId="77777777" w:rsidR="005C3365" w:rsidRDefault="005C3365">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CC5B39"/>
    <w:multiLevelType w:val="hybridMultilevel"/>
    <w:tmpl w:val="B2247B16"/>
    <w:lvl w:ilvl="0" w:tplc="8B0E18B6">
      <w:start w:val="1"/>
      <w:numFmt w:val="bullet"/>
      <w:lvlText w:val="•"/>
      <w:lvlJc w:val="left"/>
      <w:pPr>
        <w:tabs>
          <w:tab w:val="num" w:pos="720"/>
        </w:tabs>
        <w:ind w:left="720" w:hanging="360"/>
      </w:pPr>
      <w:rPr>
        <w:rFonts w:ascii="Arial" w:hAnsi="Arial" w:hint="default"/>
      </w:rPr>
    </w:lvl>
    <w:lvl w:ilvl="1" w:tplc="58AE8FD0">
      <w:start w:val="1"/>
      <w:numFmt w:val="bullet"/>
      <w:lvlText w:val="•"/>
      <w:lvlJc w:val="left"/>
      <w:pPr>
        <w:tabs>
          <w:tab w:val="num" w:pos="1440"/>
        </w:tabs>
        <w:ind w:left="1440" w:hanging="360"/>
      </w:pPr>
      <w:rPr>
        <w:rFonts w:ascii="Arial" w:hAnsi="Arial" w:hint="default"/>
      </w:rPr>
    </w:lvl>
    <w:lvl w:ilvl="2" w:tplc="8E56E9FC" w:tentative="1">
      <w:start w:val="1"/>
      <w:numFmt w:val="bullet"/>
      <w:lvlText w:val="•"/>
      <w:lvlJc w:val="left"/>
      <w:pPr>
        <w:tabs>
          <w:tab w:val="num" w:pos="2160"/>
        </w:tabs>
        <w:ind w:left="2160" w:hanging="360"/>
      </w:pPr>
      <w:rPr>
        <w:rFonts w:ascii="Arial" w:hAnsi="Arial" w:hint="default"/>
      </w:rPr>
    </w:lvl>
    <w:lvl w:ilvl="3" w:tplc="2E32BBCC" w:tentative="1">
      <w:start w:val="1"/>
      <w:numFmt w:val="bullet"/>
      <w:lvlText w:val="•"/>
      <w:lvlJc w:val="left"/>
      <w:pPr>
        <w:tabs>
          <w:tab w:val="num" w:pos="2880"/>
        </w:tabs>
        <w:ind w:left="2880" w:hanging="360"/>
      </w:pPr>
      <w:rPr>
        <w:rFonts w:ascii="Arial" w:hAnsi="Arial" w:hint="default"/>
      </w:rPr>
    </w:lvl>
    <w:lvl w:ilvl="4" w:tplc="01580C92" w:tentative="1">
      <w:start w:val="1"/>
      <w:numFmt w:val="bullet"/>
      <w:lvlText w:val="•"/>
      <w:lvlJc w:val="left"/>
      <w:pPr>
        <w:tabs>
          <w:tab w:val="num" w:pos="3600"/>
        </w:tabs>
        <w:ind w:left="3600" w:hanging="360"/>
      </w:pPr>
      <w:rPr>
        <w:rFonts w:ascii="Arial" w:hAnsi="Arial" w:hint="default"/>
      </w:rPr>
    </w:lvl>
    <w:lvl w:ilvl="5" w:tplc="7BF49C26" w:tentative="1">
      <w:start w:val="1"/>
      <w:numFmt w:val="bullet"/>
      <w:lvlText w:val="•"/>
      <w:lvlJc w:val="left"/>
      <w:pPr>
        <w:tabs>
          <w:tab w:val="num" w:pos="4320"/>
        </w:tabs>
        <w:ind w:left="4320" w:hanging="360"/>
      </w:pPr>
      <w:rPr>
        <w:rFonts w:ascii="Arial" w:hAnsi="Arial" w:hint="default"/>
      </w:rPr>
    </w:lvl>
    <w:lvl w:ilvl="6" w:tplc="CD2237DE" w:tentative="1">
      <w:start w:val="1"/>
      <w:numFmt w:val="bullet"/>
      <w:lvlText w:val="•"/>
      <w:lvlJc w:val="left"/>
      <w:pPr>
        <w:tabs>
          <w:tab w:val="num" w:pos="5040"/>
        </w:tabs>
        <w:ind w:left="5040" w:hanging="360"/>
      </w:pPr>
      <w:rPr>
        <w:rFonts w:ascii="Arial" w:hAnsi="Arial" w:hint="default"/>
      </w:rPr>
    </w:lvl>
    <w:lvl w:ilvl="7" w:tplc="C5C83036" w:tentative="1">
      <w:start w:val="1"/>
      <w:numFmt w:val="bullet"/>
      <w:lvlText w:val="•"/>
      <w:lvlJc w:val="left"/>
      <w:pPr>
        <w:tabs>
          <w:tab w:val="num" w:pos="5760"/>
        </w:tabs>
        <w:ind w:left="5760" w:hanging="360"/>
      </w:pPr>
      <w:rPr>
        <w:rFonts w:ascii="Arial" w:hAnsi="Arial" w:hint="default"/>
      </w:rPr>
    </w:lvl>
    <w:lvl w:ilvl="8" w:tplc="ECAC1E9E"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99420B0"/>
    <w:multiLevelType w:val="hybridMultilevel"/>
    <w:tmpl w:val="3C806650"/>
    <w:lvl w:ilvl="0" w:tplc="6EA09324">
      <w:start w:val="6"/>
      <w:numFmt w:val="bullet"/>
      <w:lvlText w:val="-"/>
      <w:lvlJc w:val="left"/>
      <w:pPr>
        <w:ind w:left="644" w:hanging="360"/>
      </w:pPr>
      <w:rPr>
        <w:rFonts w:ascii="Times New Roman" w:eastAsiaTheme="minorHAnsi" w:hAnsi="Times New Roman" w:cs="Times New Roman" w:hint="default"/>
      </w:rPr>
    </w:lvl>
    <w:lvl w:ilvl="1" w:tplc="041D0003" w:tentative="1">
      <w:start w:val="1"/>
      <w:numFmt w:val="bullet"/>
      <w:lvlText w:val="o"/>
      <w:lvlJc w:val="left"/>
      <w:pPr>
        <w:ind w:left="1364" w:hanging="360"/>
      </w:pPr>
      <w:rPr>
        <w:rFonts w:ascii="Courier New" w:hAnsi="Courier New" w:cs="Courier New" w:hint="default"/>
      </w:rPr>
    </w:lvl>
    <w:lvl w:ilvl="2" w:tplc="041D0005" w:tentative="1">
      <w:start w:val="1"/>
      <w:numFmt w:val="bullet"/>
      <w:lvlText w:val=""/>
      <w:lvlJc w:val="left"/>
      <w:pPr>
        <w:ind w:left="2084" w:hanging="360"/>
      </w:pPr>
      <w:rPr>
        <w:rFonts w:ascii="Wingdings" w:hAnsi="Wingdings" w:hint="default"/>
      </w:rPr>
    </w:lvl>
    <w:lvl w:ilvl="3" w:tplc="041D0001" w:tentative="1">
      <w:start w:val="1"/>
      <w:numFmt w:val="bullet"/>
      <w:lvlText w:val=""/>
      <w:lvlJc w:val="left"/>
      <w:pPr>
        <w:ind w:left="2804" w:hanging="360"/>
      </w:pPr>
      <w:rPr>
        <w:rFonts w:ascii="Symbol" w:hAnsi="Symbol" w:hint="default"/>
      </w:rPr>
    </w:lvl>
    <w:lvl w:ilvl="4" w:tplc="041D0003" w:tentative="1">
      <w:start w:val="1"/>
      <w:numFmt w:val="bullet"/>
      <w:lvlText w:val="o"/>
      <w:lvlJc w:val="left"/>
      <w:pPr>
        <w:ind w:left="3524" w:hanging="360"/>
      </w:pPr>
      <w:rPr>
        <w:rFonts w:ascii="Courier New" w:hAnsi="Courier New" w:cs="Courier New" w:hint="default"/>
      </w:rPr>
    </w:lvl>
    <w:lvl w:ilvl="5" w:tplc="041D0005" w:tentative="1">
      <w:start w:val="1"/>
      <w:numFmt w:val="bullet"/>
      <w:lvlText w:val=""/>
      <w:lvlJc w:val="left"/>
      <w:pPr>
        <w:ind w:left="4244" w:hanging="360"/>
      </w:pPr>
      <w:rPr>
        <w:rFonts w:ascii="Wingdings" w:hAnsi="Wingdings" w:hint="default"/>
      </w:rPr>
    </w:lvl>
    <w:lvl w:ilvl="6" w:tplc="041D0001" w:tentative="1">
      <w:start w:val="1"/>
      <w:numFmt w:val="bullet"/>
      <w:lvlText w:val=""/>
      <w:lvlJc w:val="left"/>
      <w:pPr>
        <w:ind w:left="4964" w:hanging="360"/>
      </w:pPr>
      <w:rPr>
        <w:rFonts w:ascii="Symbol" w:hAnsi="Symbol" w:hint="default"/>
      </w:rPr>
    </w:lvl>
    <w:lvl w:ilvl="7" w:tplc="041D0003" w:tentative="1">
      <w:start w:val="1"/>
      <w:numFmt w:val="bullet"/>
      <w:lvlText w:val="o"/>
      <w:lvlJc w:val="left"/>
      <w:pPr>
        <w:ind w:left="5684" w:hanging="360"/>
      </w:pPr>
      <w:rPr>
        <w:rFonts w:ascii="Courier New" w:hAnsi="Courier New" w:cs="Courier New" w:hint="default"/>
      </w:rPr>
    </w:lvl>
    <w:lvl w:ilvl="8" w:tplc="041D0005" w:tentative="1">
      <w:start w:val="1"/>
      <w:numFmt w:val="bullet"/>
      <w:lvlText w:val=""/>
      <w:lvlJc w:val="left"/>
      <w:pPr>
        <w:ind w:left="6404" w:hanging="360"/>
      </w:pPr>
      <w:rPr>
        <w:rFonts w:ascii="Wingdings" w:hAnsi="Wingdings" w:hint="default"/>
      </w:rPr>
    </w:lvl>
  </w:abstractNum>
  <w:abstractNum w:abstractNumId="2" w15:restartNumberingAfterBreak="0">
    <w:nsid w:val="0F4C0A40"/>
    <w:multiLevelType w:val="hybridMultilevel"/>
    <w:tmpl w:val="9D4ACD4A"/>
    <w:lvl w:ilvl="0" w:tplc="230E5A2A">
      <w:start w:val="2010"/>
      <w:numFmt w:val="bullet"/>
      <w:lvlText w:val="–"/>
      <w:lvlJc w:val="left"/>
      <w:pPr>
        <w:ind w:left="720" w:hanging="360"/>
      </w:pPr>
      <w:rPr>
        <w:rFonts w:ascii="ArialMT" w:eastAsia="Times New Roman" w:hAnsi="ArialMT" w:cs="ArialMT"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186E7515"/>
    <w:multiLevelType w:val="hybridMultilevel"/>
    <w:tmpl w:val="CACCAD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F886813"/>
    <w:multiLevelType w:val="hybridMultilevel"/>
    <w:tmpl w:val="EE12C2C6"/>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FBD3C78"/>
    <w:multiLevelType w:val="hybridMultilevel"/>
    <w:tmpl w:val="111CE4C4"/>
    <w:lvl w:ilvl="0" w:tplc="DF72A132">
      <w:start w:val="1"/>
      <w:numFmt w:val="bullet"/>
      <w:lvlText w:val="•"/>
      <w:lvlJc w:val="left"/>
      <w:pPr>
        <w:tabs>
          <w:tab w:val="num" w:pos="720"/>
        </w:tabs>
        <w:ind w:left="720" w:hanging="360"/>
      </w:pPr>
      <w:rPr>
        <w:rFonts w:ascii="Arial" w:hAnsi="Arial" w:hint="default"/>
      </w:rPr>
    </w:lvl>
    <w:lvl w:ilvl="1" w:tplc="A47CD708">
      <w:start w:val="1"/>
      <w:numFmt w:val="bullet"/>
      <w:lvlText w:val="•"/>
      <w:lvlJc w:val="left"/>
      <w:pPr>
        <w:tabs>
          <w:tab w:val="num" w:pos="1440"/>
        </w:tabs>
        <w:ind w:left="1440" w:hanging="360"/>
      </w:pPr>
      <w:rPr>
        <w:rFonts w:ascii="Arial" w:hAnsi="Arial" w:hint="default"/>
      </w:rPr>
    </w:lvl>
    <w:lvl w:ilvl="2" w:tplc="DF123B84" w:tentative="1">
      <w:start w:val="1"/>
      <w:numFmt w:val="bullet"/>
      <w:lvlText w:val="•"/>
      <w:lvlJc w:val="left"/>
      <w:pPr>
        <w:tabs>
          <w:tab w:val="num" w:pos="2160"/>
        </w:tabs>
        <w:ind w:left="2160" w:hanging="360"/>
      </w:pPr>
      <w:rPr>
        <w:rFonts w:ascii="Arial" w:hAnsi="Arial" w:hint="default"/>
      </w:rPr>
    </w:lvl>
    <w:lvl w:ilvl="3" w:tplc="9C38B7AC" w:tentative="1">
      <w:start w:val="1"/>
      <w:numFmt w:val="bullet"/>
      <w:lvlText w:val="•"/>
      <w:lvlJc w:val="left"/>
      <w:pPr>
        <w:tabs>
          <w:tab w:val="num" w:pos="2880"/>
        </w:tabs>
        <w:ind w:left="2880" w:hanging="360"/>
      </w:pPr>
      <w:rPr>
        <w:rFonts w:ascii="Arial" w:hAnsi="Arial" w:hint="default"/>
      </w:rPr>
    </w:lvl>
    <w:lvl w:ilvl="4" w:tplc="D618ED9A" w:tentative="1">
      <w:start w:val="1"/>
      <w:numFmt w:val="bullet"/>
      <w:lvlText w:val="•"/>
      <w:lvlJc w:val="left"/>
      <w:pPr>
        <w:tabs>
          <w:tab w:val="num" w:pos="3600"/>
        </w:tabs>
        <w:ind w:left="3600" w:hanging="360"/>
      </w:pPr>
      <w:rPr>
        <w:rFonts w:ascii="Arial" w:hAnsi="Arial" w:hint="default"/>
      </w:rPr>
    </w:lvl>
    <w:lvl w:ilvl="5" w:tplc="EEB0695E" w:tentative="1">
      <w:start w:val="1"/>
      <w:numFmt w:val="bullet"/>
      <w:lvlText w:val="•"/>
      <w:lvlJc w:val="left"/>
      <w:pPr>
        <w:tabs>
          <w:tab w:val="num" w:pos="4320"/>
        </w:tabs>
        <w:ind w:left="4320" w:hanging="360"/>
      </w:pPr>
      <w:rPr>
        <w:rFonts w:ascii="Arial" w:hAnsi="Arial" w:hint="default"/>
      </w:rPr>
    </w:lvl>
    <w:lvl w:ilvl="6" w:tplc="9D3C80AE" w:tentative="1">
      <w:start w:val="1"/>
      <w:numFmt w:val="bullet"/>
      <w:lvlText w:val="•"/>
      <w:lvlJc w:val="left"/>
      <w:pPr>
        <w:tabs>
          <w:tab w:val="num" w:pos="5040"/>
        </w:tabs>
        <w:ind w:left="5040" w:hanging="360"/>
      </w:pPr>
      <w:rPr>
        <w:rFonts w:ascii="Arial" w:hAnsi="Arial" w:hint="default"/>
      </w:rPr>
    </w:lvl>
    <w:lvl w:ilvl="7" w:tplc="28024DBE" w:tentative="1">
      <w:start w:val="1"/>
      <w:numFmt w:val="bullet"/>
      <w:lvlText w:val="•"/>
      <w:lvlJc w:val="left"/>
      <w:pPr>
        <w:tabs>
          <w:tab w:val="num" w:pos="5760"/>
        </w:tabs>
        <w:ind w:left="5760" w:hanging="360"/>
      </w:pPr>
      <w:rPr>
        <w:rFonts w:ascii="Arial" w:hAnsi="Arial" w:hint="default"/>
      </w:rPr>
    </w:lvl>
    <w:lvl w:ilvl="8" w:tplc="D3B8D81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FE25D2E"/>
    <w:multiLevelType w:val="hybridMultilevel"/>
    <w:tmpl w:val="FE7EB3E0"/>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7" w15:restartNumberingAfterBreak="0">
    <w:nsid w:val="20B6128E"/>
    <w:multiLevelType w:val="hybridMultilevel"/>
    <w:tmpl w:val="12D031BA"/>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1F26B1B"/>
    <w:multiLevelType w:val="hybridMultilevel"/>
    <w:tmpl w:val="62D060FC"/>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ADA3032"/>
    <w:multiLevelType w:val="hybridMultilevel"/>
    <w:tmpl w:val="B40A9C0C"/>
    <w:lvl w:ilvl="0" w:tplc="C576B1BE">
      <w:start w:val="1"/>
      <w:numFmt w:val="decimal"/>
      <w:pStyle w:val="Lista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D8751EB"/>
    <w:multiLevelType w:val="hybridMultilevel"/>
    <w:tmpl w:val="34DC335C"/>
    <w:lvl w:ilvl="0" w:tplc="ABC05A66">
      <w:start w:val="1"/>
      <w:numFmt w:val="decimal"/>
      <w:lvlText w:val="%1."/>
      <w:lvlJc w:val="left"/>
      <w:pPr>
        <w:ind w:left="787" w:hanging="360"/>
      </w:pPr>
    </w:lvl>
    <w:lvl w:ilvl="1" w:tplc="08090019" w:tentative="1">
      <w:start w:val="1"/>
      <w:numFmt w:val="lowerLetter"/>
      <w:lvlText w:val="%2."/>
      <w:lvlJc w:val="left"/>
      <w:pPr>
        <w:ind w:left="1507" w:hanging="360"/>
      </w:pPr>
    </w:lvl>
    <w:lvl w:ilvl="2" w:tplc="0809001B" w:tentative="1">
      <w:start w:val="1"/>
      <w:numFmt w:val="lowerRoman"/>
      <w:lvlText w:val="%3."/>
      <w:lvlJc w:val="right"/>
      <w:pPr>
        <w:ind w:left="2227" w:hanging="180"/>
      </w:pPr>
    </w:lvl>
    <w:lvl w:ilvl="3" w:tplc="0809000F" w:tentative="1">
      <w:start w:val="1"/>
      <w:numFmt w:val="decimal"/>
      <w:lvlText w:val="%4."/>
      <w:lvlJc w:val="left"/>
      <w:pPr>
        <w:ind w:left="2947" w:hanging="360"/>
      </w:pPr>
    </w:lvl>
    <w:lvl w:ilvl="4" w:tplc="08090019" w:tentative="1">
      <w:start w:val="1"/>
      <w:numFmt w:val="lowerLetter"/>
      <w:lvlText w:val="%5."/>
      <w:lvlJc w:val="left"/>
      <w:pPr>
        <w:ind w:left="3667" w:hanging="360"/>
      </w:pPr>
    </w:lvl>
    <w:lvl w:ilvl="5" w:tplc="0809001B" w:tentative="1">
      <w:start w:val="1"/>
      <w:numFmt w:val="lowerRoman"/>
      <w:lvlText w:val="%6."/>
      <w:lvlJc w:val="right"/>
      <w:pPr>
        <w:ind w:left="4387" w:hanging="180"/>
      </w:pPr>
    </w:lvl>
    <w:lvl w:ilvl="6" w:tplc="0809000F" w:tentative="1">
      <w:start w:val="1"/>
      <w:numFmt w:val="decimal"/>
      <w:lvlText w:val="%7."/>
      <w:lvlJc w:val="left"/>
      <w:pPr>
        <w:ind w:left="5107" w:hanging="360"/>
      </w:pPr>
    </w:lvl>
    <w:lvl w:ilvl="7" w:tplc="08090019" w:tentative="1">
      <w:start w:val="1"/>
      <w:numFmt w:val="lowerLetter"/>
      <w:lvlText w:val="%8."/>
      <w:lvlJc w:val="left"/>
      <w:pPr>
        <w:ind w:left="5827" w:hanging="360"/>
      </w:pPr>
    </w:lvl>
    <w:lvl w:ilvl="8" w:tplc="0809001B" w:tentative="1">
      <w:start w:val="1"/>
      <w:numFmt w:val="lowerRoman"/>
      <w:lvlText w:val="%9."/>
      <w:lvlJc w:val="right"/>
      <w:pPr>
        <w:ind w:left="6547" w:hanging="180"/>
      </w:pPr>
    </w:lvl>
  </w:abstractNum>
  <w:abstractNum w:abstractNumId="11" w15:restartNumberingAfterBreak="0">
    <w:nsid w:val="375740D1"/>
    <w:multiLevelType w:val="hybridMultilevel"/>
    <w:tmpl w:val="C6C651BA"/>
    <w:lvl w:ilvl="0" w:tplc="A3C65BC4">
      <w:start w:val="1"/>
      <w:numFmt w:val="bullet"/>
      <w:lvlText w:val="•"/>
      <w:lvlJc w:val="left"/>
      <w:pPr>
        <w:tabs>
          <w:tab w:val="num" w:pos="720"/>
        </w:tabs>
        <w:ind w:left="720" w:hanging="360"/>
      </w:pPr>
      <w:rPr>
        <w:rFonts w:ascii="Arial" w:hAnsi="Arial" w:hint="default"/>
      </w:rPr>
    </w:lvl>
    <w:lvl w:ilvl="1" w:tplc="ECC02D50">
      <w:start w:val="1"/>
      <w:numFmt w:val="bullet"/>
      <w:lvlText w:val="•"/>
      <w:lvlJc w:val="left"/>
      <w:pPr>
        <w:tabs>
          <w:tab w:val="num" w:pos="1440"/>
        </w:tabs>
        <w:ind w:left="1440" w:hanging="360"/>
      </w:pPr>
      <w:rPr>
        <w:rFonts w:ascii="Arial" w:hAnsi="Arial" w:hint="default"/>
      </w:rPr>
    </w:lvl>
    <w:lvl w:ilvl="2" w:tplc="ADFC3384" w:tentative="1">
      <w:start w:val="1"/>
      <w:numFmt w:val="bullet"/>
      <w:lvlText w:val="•"/>
      <w:lvlJc w:val="left"/>
      <w:pPr>
        <w:tabs>
          <w:tab w:val="num" w:pos="2160"/>
        </w:tabs>
        <w:ind w:left="2160" w:hanging="360"/>
      </w:pPr>
      <w:rPr>
        <w:rFonts w:ascii="Arial" w:hAnsi="Arial" w:hint="default"/>
      </w:rPr>
    </w:lvl>
    <w:lvl w:ilvl="3" w:tplc="C64273DE" w:tentative="1">
      <w:start w:val="1"/>
      <w:numFmt w:val="bullet"/>
      <w:lvlText w:val="•"/>
      <w:lvlJc w:val="left"/>
      <w:pPr>
        <w:tabs>
          <w:tab w:val="num" w:pos="2880"/>
        </w:tabs>
        <w:ind w:left="2880" w:hanging="360"/>
      </w:pPr>
      <w:rPr>
        <w:rFonts w:ascii="Arial" w:hAnsi="Arial" w:hint="default"/>
      </w:rPr>
    </w:lvl>
    <w:lvl w:ilvl="4" w:tplc="90DA766A" w:tentative="1">
      <w:start w:val="1"/>
      <w:numFmt w:val="bullet"/>
      <w:lvlText w:val="•"/>
      <w:lvlJc w:val="left"/>
      <w:pPr>
        <w:tabs>
          <w:tab w:val="num" w:pos="3600"/>
        </w:tabs>
        <w:ind w:left="3600" w:hanging="360"/>
      </w:pPr>
      <w:rPr>
        <w:rFonts w:ascii="Arial" w:hAnsi="Arial" w:hint="default"/>
      </w:rPr>
    </w:lvl>
    <w:lvl w:ilvl="5" w:tplc="4B6866EA" w:tentative="1">
      <w:start w:val="1"/>
      <w:numFmt w:val="bullet"/>
      <w:lvlText w:val="•"/>
      <w:lvlJc w:val="left"/>
      <w:pPr>
        <w:tabs>
          <w:tab w:val="num" w:pos="4320"/>
        </w:tabs>
        <w:ind w:left="4320" w:hanging="360"/>
      </w:pPr>
      <w:rPr>
        <w:rFonts w:ascii="Arial" w:hAnsi="Arial" w:hint="default"/>
      </w:rPr>
    </w:lvl>
    <w:lvl w:ilvl="6" w:tplc="A8AC81E0" w:tentative="1">
      <w:start w:val="1"/>
      <w:numFmt w:val="bullet"/>
      <w:lvlText w:val="•"/>
      <w:lvlJc w:val="left"/>
      <w:pPr>
        <w:tabs>
          <w:tab w:val="num" w:pos="5040"/>
        </w:tabs>
        <w:ind w:left="5040" w:hanging="360"/>
      </w:pPr>
      <w:rPr>
        <w:rFonts w:ascii="Arial" w:hAnsi="Arial" w:hint="default"/>
      </w:rPr>
    </w:lvl>
    <w:lvl w:ilvl="7" w:tplc="E1BA382C" w:tentative="1">
      <w:start w:val="1"/>
      <w:numFmt w:val="bullet"/>
      <w:lvlText w:val="•"/>
      <w:lvlJc w:val="left"/>
      <w:pPr>
        <w:tabs>
          <w:tab w:val="num" w:pos="5760"/>
        </w:tabs>
        <w:ind w:left="5760" w:hanging="360"/>
      </w:pPr>
      <w:rPr>
        <w:rFonts w:ascii="Arial" w:hAnsi="Arial" w:hint="default"/>
      </w:rPr>
    </w:lvl>
    <w:lvl w:ilvl="8" w:tplc="4E744A3C"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4C56555F"/>
    <w:multiLevelType w:val="hybridMultilevel"/>
    <w:tmpl w:val="BCE8B5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EEA2BF0"/>
    <w:multiLevelType w:val="hybridMultilevel"/>
    <w:tmpl w:val="72F824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EFF5104"/>
    <w:multiLevelType w:val="hybridMultilevel"/>
    <w:tmpl w:val="A46A20EC"/>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0DD0128"/>
    <w:multiLevelType w:val="hybridMultilevel"/>
    <w:tmpl w:val="1C9ABEBC"/>
    <w:lvl w:ilvl="0" w:tplc="ED6CFB5E">
      <w:start w:val="1"/>
      <w:numFmt w:val="bullet"/>
      <w:lvlText w:val="•"/>
      <w:lvlJc w:val="left"/>
      <w:pPr>
        <w:tabs>
          <w:tab w:val="num" w:pos="720"/>
        </w:tabs>
        <w:ind w:left="720" w:hanging="360"/>
      </w:pPr>
      <w:rPr>
        <w:rFonts w:ascii="Arial" w:hAnsi="Arial" w:hint="default"/>
      </w:rPr>
    </w:lvl>
    <w:lvl w:ilvl="1" w:tplc="E2160350">
      <w:start w:val="1"/>
      <w:numFmt w:val="bullet"/>
      <w:lvlText w:val="•"/>
      <w:lvlJc w:val="left"/>
      <w:pPr>
        <w:tabs>
          <w:tab w:val="num" w:pos="1440"/>
        </w:tabs>
        <w:ind w:left="1440" w:hanging="360"/>
      </w:pPr>
      <w:rPr>
        <w:rFonts w:ascii="Arial" w:hAnsi="Arial" w:hint="default"/>
      </w:rPr>
    </w:lvl>
    <w:lvl w:ilvl="2" w:tplc="4B4C37A4" w:tentative="1">
      <w:start w:val="1"/>
      <w:numFmt w:val="bullet"/>
      <w:lvlText w:val="•"/>
      <w:lvlJc w:val="left"/>
      <w:pPr>
        <w:tabs>
          <w:tab w:val="num" w:pos="2160"/>
        </w:tabs>
        <w:ind w:left="2160" w:hanging="360"/>
      </w:pPr>
      <w:rPr>
        <w:rFonts w:ascii="Arial" w:hAnsi="Arial" w:hint="default"/>
      </w:rPr>
    </w:lvl>
    <w:lvl w:ilvl="3" w:tplc="215AE00A" w:tentative="1">
      <w:start w:val="1"/>
      <w:numFmt w:val="bullet"/>
      <w:lvlText w:val="•"/>
      <w:lvlJc w:val="left"/>
      <w:pPr>
        <w:tabs>
          <w:tab w:val="num" w:pos="2880"/>
        </w:tabs>
        <w:ind w:left="2880" w:hanging="360"/>
      </w:pPr>
      <w:rPr>
        <w:rFonts w:ascii="Arial" w:hAnsi="Arial" w:hint="default"/>
      </w:rPr>
    </w:lvl>
    <w:lvl w:ilvl="4" w:tplc="A2669B82" w:tentative="1">
      <w:start w:val="1"/>
      <w:numFmt w:val="bullet"/>
      <w:lvlText w:val="•"/>
      <w:lvlJc w:val="left"/>
      <w:pPr>
        <w:tabs>
          <w:tab w:val="num" w:pos="3600"/>
        </w:tabs>
        <w:ind w:left="3600" w:hanging="360"/>
      </w:pPr>
      <w:rPr>
        <w:rFonts w:ascii="Arial" w:hAnsi="Arial" w:hint="default"/>
      </w:rPr>
    </w:lvl>
    <w:lvl w:ilvl="5" w:tplc="4468DC2C" w:tentative="1">
      <w:start w:val="1"/>
      <w:numFmt w:val="bullet"/>
      <w:lvlText w:val="•"/>
      <w:lvlJc w:val="left"/>
      <w:pPr>
        <w:tabs>
          <w:tab w:val="num" w:pos="4320"/>
        </w:tabs>
        <w:ind w:left="4320" w:hanging="360"/>
      </w:pPr>
      <w:rPr>
        <w:rFonts w:ascii="Arial" w:hAnsi="Arial" w:hint="default"/>
      </w:rPr>
    </w:lvl>
    <w:lvl w:ilvl="6" w:tplc="47201A02" w:tentative="1">
      <w:start w:val="1"/>
      <w:numFmt w:val="bullet"/>
      <w:lvlText w:val="•"/>
      <w:lvlJc w:val="left"/>
      <w:pPr>
        <w:tabs>
          <w:tab w:val="num" w:pos="5040"/>
        </w:tabs>
        <w:ind w:left="5040" w:hanging="360"/>
      </w:pPr>
      <w:rPr>
        <w:rFonts w:ascii="Arial" w:hAnsi="Arial" w:hint="default"/>
      </w:rPr>
    </w:lvl>
    <w:lvl w:ilvl="7" w:tplc="367CBCC6" w:tentative="1">
      <w:start w:val="1"/>
      <w:numFmt w:val="bullet"/>
      <w:lvlText w:val="•"/>
      <w:lvlJc w:val="left"/>
      <w:pPr>
        <w:tabs>
          <w:tab w:val="num" w:pos="5760"/>
        </w:tabs>
        <w:ind w:left="5760" w:hanging="360"/>
      </w:pPr>
      <w:rPr>
        <w:rFonts w:ascii="Arial" w:hAnsi="Arial" w:hint="default"/>
      </w:rPr>
    </w:lvl>
    <w:lvl w:ilvl="8" w:tplc="A8288E14"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17F4358"/>
    <w:multiLevelType w:val="hybridMultilevel"/>
    <w:tmpl w:val="91AE24D8"/>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9305454"/>
    <w:multiLevelType w:val="hybridMultilevel"/>
    <w:tmpl w:val="D5E2FC04"/>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A4A0DAA"/>
    <w:multiLevelType w:val="hybridMultilevel"/>
    <w:tmpl w:val="E13430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B157B42"/>
    <w:multiLevelType w:val="hybridMultilevel"/>
    <w:tmpl w:val="CAF6F520"/>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18C0D81"/>
    <w:multiLevelType w:val="multilevel"/>
    <w:tmpl w:val="8D28BF20"/>
    <w:styleLink w:val="PunktlistaBulletpointlist"/>
    <w:lvl w:ilvl="0">
      <w:start w:val="1"/>
      <w:numFmt w:val="bullet"/>
      <w:lvlText w:val=""/>
      <w:lvlJc w:val="left"/>
      <w:pPr>
        <w:ind w:left="787" w:hanging="360"/>
      </w:pPr>
      <w:rPr>
        <w:rFonts w:ascii="Symbol" w:hAnsi="Symbol" w:hint="default"/>
      </w:rPr>
    </w:lvl>
    <w:lvl w:ilvl="1">
      <w:start w:val="1"/>
      <w:numFmt w:val="lowerLetter"/>
      <w:lvlText w:val="%2."/>
      <w:lvlJc w:val="left"/>
      <w:pPr>
        <w:ind w:left="1507" w:hanging="360"/>
      </w:pPr>
    </w:lvl>
    <w:lvl w:ilvl="2">
      <w:start w:val="1"/>
      <w:numFmt w:val="lowerRoman"/>
      <w:lvlText w:val="%3."/>
      <w:lvlJc w:val="right"/>
      <w:pPr>
        <w:ind w:left="2227" w:hanging="180"/>
      </w:pPr>
    </w:lvl>
    <w:lvl w:ilvl="3">
      <w:start w:val="1"/>
      <w:numFmt w:val="decimal"/>
      <w:lvlText w:val="%4."/>
      <w:lvlJc w:val="left"/>
      <w:pPr>
        <w:ind w:left="2947" w:hanging="360"/>
      </w:pPr>
    </w:lvl>
    <w:lvl w:ilvl="4">
      <w:start w:val="1"/>
      <w:numFmt w:val="lowerLetter"/>
      <w:lvlText w:val="%5."/>
      <w:lvlJc w:val="left"/>
      <w:pPr>
        <w:ind w:left="3667" w:hanging="360"/>
      </w:pPr>
    </w:lvl>
    <w:lvl w:ilvl="5">
      <w:start w:val="1"/>
      <w:numFmt w:val="lowerRoman"/>
      <w:lvlText w:val="%6."/>
      <w:lvlJc w:val="right"/>
      <w:pPr>
        <w:ind w:left="4387" w:hanging="180"/>
      </w:pPr>
    </w:lvl>
    <w:lvl w:ilvl="6">
      <w:start w:val="1"/>
      <w:numFmt w:val="decimal"/>
      <w:lvlText w:val="%7."/>
      <w:lvlJc w:val="left"/>
      <w:pPr>
        <w:ind w:left="5107" w:hanging="360"/>
      </w:pPr>
    </w:lvl>
    <w:lvl w:ilvl="7">
      <w:start w:val="1"/>
      <w:numFmt w:val="lowerLetter"/>
      <w:lvlText w:val="%8."/>
      <w:lvlJc w:val="left"/>
      <w:pPr>
        <w:ind w:left="5827" w:hanging="360"/>
      </w:pPr>
    </w:lvl>
    <w:lvl w:ilvl="8">
      <w:start w:val="1"/>
      <w:numFmt w:val="lowerRoman"/>
      <w:lvlText w:val="%9."/>
      <w:lvlJc w:val="right"/>
      <w:pPr>
        <w:ind w:left="6547" w:hanging="180"/>
      </w:pPr>
    </w:lvl>
  </w:abstractNum>
  <w:abstractNum w:abstractNumId="21" w15:restartNumberingAfterBreak="0">
    <w:nsid w:val="62022353"/>
    <w:multiLevelType w:val="hybridMultilevel"/>
    <w:tmpl w:val="AD60EC36"/>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2E54438"/>
    <w:multiLevelType w:val="multilevel"/>
    <w:tmpl w:val="8B82623A"/>
    <w:lvl w:ilvl="0">
      <w:start w:val="1"/>
      <w:numFmt w:val="decimal"/>
      <w:pStyle w:val="Rubrik1Heading1"/>
      <w:lvlText w:val="%1."/>
      <w:lvlJc w:val="left"/>
      <w:pPr>
        <w:tabs>
          <w:tab w:val="num" w:pos="4196"/>
        </w:tabs>
        <w:ind w:left="4082" w:hanging="680"/>
      </w:pPr>
      <w:rPr>
        <w:rFonts w:hint="default"/>
        <w:position w:val="0"/>
        <w:sz w:val="40"/>
      </w:rPr>
    </w:lvl>
    <w:lvl w:ilvl="1">
      <w:start w:val="1"/>
      <w:numFmt w:val="decimal"/>
      <w:pStyle w:val="Rubrik2Heading2"/>
      <w:lvlText w:val="%1.%2."/>
      <w:lvlJc w:val="left"/>
      <w:pPr>
        <w:tabs>
          <w:tab w:val="num" w:pos="794"/>
        </w:tabs>
        <w:ind w:left="680" w:hanging="680"/>
      </w:pPr>
      <w:rPr>
        <w:rFonts w:ascii="Arial" w:hAnsi="Arial" w:hint="default"/>
        <w:sz w:val="32"/>
      </w:rPr>
    </w:lvl>
    <w:lvl w:ilvl="2">
      <w:start w:val="1"/>
      <w:numFmt w:val="decimal"/>
      <w:pStyle w:val="Rubrik3Heading3"/>
      <w:lvlText w:val="%1.%2.%3."/>
      <w:lvlJc w:val="left"/>
      <w:pPr>
        <w:tabs>
          <w:tab w:val="num" w:pos="794"/>
        </w:tabs>
        <w:ind w:left="794" w:hanging="794"/>
      </w:pPr>
      <w:rPr>
        <w:rFonts w:ascii="Arial" w:hAnsi="Arial" w:hint="default"/>
        <w:sz w:val="28"/>
      </w:rPr>
    </w:lvl>
    <w:lvl w:ilvl="3">
      <w:start w:val="1"/>
      <w:numFmt w:val="decimal"/>
      <w:lvlText w:val="%1.%2.%3.%4."/>
      <w:lvlJc w:val="left"/>
      <w:pPr>
        <w:tabs>
          <w:tab w:val="num" w:pos="794"/>
        </w:tabs>
        <w:ind w:left="680" w:hanging="680"/>
      </w:pPr>
      <w:rPr>
        <w:rFonts w:hint="default"/>
      </w:rPr>
    </w:lvl>
    <w:lvl w:ilvl="4">
      <w:start w:val="1"/>
      <w:numFmt w:val="decimal"/>
      <w:lvlText w:val="%1.%2.%3.%4.%5."/>
      <w:lvlJc w:val="left"/>
      <w:pPr>
        <w:tabs>
          <w:tab w:val="num" w:pos="794"/>
        </w:tabs>
        <w:ind w:left="680" w:hanging="680"/>
      </w:pPr>
      <w:rPr>
        <w:rFonts w:hint="default"/>
      </w:rPr>
    </w:lvl>
    <w:lvl w:ilvl="5">
      <w:start w:val="1"/>
      <w:numFmt w:val="decimal"/>
      <w:lvlText w:val="%1.%2.%3.%4.%5.%6."/>
      <w:lvlJc w:val="left"/>
      <w:pPr>
        <w:tabs>
          <w:tab w:val="num" w:pos="794"/>
        </w:tabs>
        <w:ind w:left="680" w:hanging="680"/>
      </w:pPr>
      <w:rPr>
        <w:rFonts w:hint="default"/>
      </w:rPr>
    </w:lvl>
    <w:lvl w:ilvl="6">
      <w:start w:val="1"/>
      <w:numFmt w:val="decimal"/>
      <w:lvlText w:val="%1.%2.%3.%4.%5.%6.%7."/>
      <w:lvlJc w:val="left"/>
      <w:pPr>
        <w:tabs>
          <w:tab w:val="num" w:pos="794"/>
        </w:tabs>
        <w:ind w:left="680" w:hanging="680"/>
      </w:pPr>
      <w:rPr>
        <w:rFonts w:hint="default"/>
      </w:rPr>
    </w:lvl>
    <w:lvl w:ilvl="7">
      <w:start w:val="1"/>
      <w:numFmt w:val="decimal"/>
      <w:lvlText w:val="%1.%2.%3.%4.%5.%6.%7.%8."/>
      <w:lvlJc w:val="left"/>
      <w:pPr>
        <w:tabs>
          <w:tab w:val="num" w:pos="794"/>
        </w:tabs>
        <w:ind w:left="680" w:hanging="680"/>
      </w:pPr>
      <w:rPr>
        <w:rFonts w:hint="default"/>
      </w:rPr>
    </w:lvl>
    <w:lvl w:ilvl="8">
      <w:start w:val="1"/>
      <w:numFmt w:val="decimal"/>
      <w:lvlText w:val="%1.%2.%3.%4.%5.%6.%7.%8.%9."/>
      <w:lvlJc w:val="left"/>
      <w:pPr>
        <w:tabs>
          <w:tab w:val="num" w:pos="794"/>
        </w:tabs>
        <w:ind w:left="680" w:hanging="680"/>
      </w:pPr>
      <w:rPr>
        <w:rFonts w:hint="default"/>
      </w:rPr>
    </w:lvl>
  </w:abstractNum>
  <w:abstractNum w:abstractNumId="23" w15:restartNumberingAfterBreak="0">
    <w:nsid w:val="70926DF1"/>
    <w:multiLevelType w:val="hybridMultilevel"/>
    <w:tmpl w:val="F2F8BD78"/>
    <w:lvl w:ilvl="0" w:tplc="87CC45B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2CF395A"/>
    <w:multiLevelType w:val="hybridMultilevel"/>
    <w:tmpl w:val="EEB8BD16"/>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E573451"/>
    <w:multiLevelType w:val="singleLevel"/>
    <w:tmpl w:val="041D0001"/>
    <w:lvl w:ilvl="0">
      <w:start w:val="1"/>
      <w:numFmt w:val="bullet"/>
      <w:lvlText w:val=""/>
      <w:lvlJc w:val="left"/>
      <w:pPr>
        <w:tabs>
          <w:tab w:val="num" w:pos="360"/>
        </w:tabs>
        <w:ind w:left="360" w:hanging="360"/>
      </w:pPr>
      <w:rPr>
        <w:rFonts w:ascii="Symbol" w:hAnsi="Symbol" w:hint="default"/>
      </w:rPr>
    </w:lvl>
  </w:abstractNum>
  <w:num w:numId="1" w16cid:durableId="715859108">
    <w:abstractNumId w:val="22"/>
  </w:num>
  <w:num w:numId="2" w16cid:durableId="273441468">
    <w:abstractNumId w:val="20"/>
  </w:num>
  <w:num w:numId="3" w16cid:durableId="1821729462">
    <w:abstractNumId w:val="10"/>
    <w:lvlOverride w:ilvl="0">
      <w:startOverride w:val="1"/>
    </w:lvlOverride>
  </w:num>
  <w:num w:numId="4" w16cid:durableId="1427382463">
    <w:abstractNumId w:val="10"/>
    <w:lvlOverride w:ilvl="0">
      <w:startOverride w:val="1"/>
    </w:lvlOverride>
  </w:num>
  <w:num w:numId="5" w16cid:durableId="862522567">
    <w:abstractNumId w:val="18"/>
  </w:num>
  <w:num w:numId="6" w16cid:durableId="1702583974">
    <w:abstractNumId w:val="12"/>
  </w:num>
  <w:num w:numId="7" w16cid:durableId="1833787776">
    <w:abstractNumId w:val="9"/>
  </w:num>
  <w:num w:numId="8" w16cid:durableId="56242620">
    <w:abstractNumId w:val="13"/>
  </w:num>
  <w:num w:numId="9" w16cid:durableId="1241989552">
    <w:abstractNumId w:val="19"/>
  </w:num>
  <w:num w:numId="10" w16cid:durableId="1110970000">
    <w:abstractNumId w:val="24"/>
  </w:num>
  <w:num w:numId="11" w16cid:durableId="860317329">
    <w:abstractNumId w:val="21"/>
  </w:num>
  <w:num w:numId="12" w16cid:durableId="1933393342">
    <w:abstractNumId w:val="10"/>
  </w:num>
  <w:num w:numId="13" w16cid:durableId="759105688">
    <w:abstractNumId w:val="7"/>
  </w:num>
  <w:num w:numId="14" w16cid:durableId="2011053856">
    <w:abstractNumId w:val="6"/>
  </w:num>
  <w:num w:numId="15" w16cid:durableId="947810720">
    <w:abstractNumId w:val="8"/>
  </w:num>
  <w:num w:numId="16" w16cid:durableId="557211070">
    <w:abstractNumId w:val="14"/>
  </w:num>
  <w:num w:numId="17" w16cid:durableId="1473400412">
    <w:abstractNumId w:val="9"/>
    <w:lvlOverride w:ilvl="0">
      <w:startOverride w:val="1"/>
    </w:lvlOverride>
  </w:num>
  <w:num w:numId="18" w16cid:durableId="1600748480">
    <w:abstractNumId w:val="9"/>
    <w:lvlOverride w:ilvl="0">
      <w:startOverride w:val="1"/>
    </w:lvlOverride>
  </w:num>
  <w:num w:numId="19" w16cid:durableId="1480223804">
    <w:abstractNumId w:val="9"/>
    <w:lvlOverride w:ilvl="0">
      <w:startOverride w:val="1"/>
    </w:lvlOverride>
  </w:num>
  <w:num w:numId="20" w16cid:durableId="1262765549">
    <w:abstractNumId w:val="9"/>
  </w:num>
  <w:num w:numId="21" w16cid:durableId="1472137873">
    <w:abstractNumId w:val="9"/>
    <w:lvlOverride w:ilvl="0">
      <w:startOverride w:val="1"/>
    </w:lvlOverride>
  </w:num>
  <w:num w:numId="22" w16cid:durableId="447891939">
    <w:abstractNumId w:val="9"/>
    <w:lvlOverride w:ilvl="0">
      <w:startOverride w:val="1"/>
    </w:lvlOverride>
  </w:num>
  <w:num w:numId="23" w16cid:durableId="1977567880">
    <w:abstractNumId w:val="9"/>
    <w:lvlOverride w:ilvl="0">
      <w:startOverride w:val="1"/>
    </w:lvlOverride>
  </w:num>
  <w:num w:numId="24" w16cid:durableId="263072729">
    <w:abstractNumId w:val="9"/>
    <w:lvlOverride w:ilvl="0">
      <w:startOverride w:val="1"/>
    </w:lvlOverride>
  </w:num>
  <w:num w:numId="25" w16cid:durableId="1068066685">
    <w:abstractNumId w:val="3"/>
  </w:num>
  <w:num w:numId="26" w16cid:durableId="555891781">
    <w:abstractNumId w:val="4"/>
  </w:num>
  <w:num w:numId="27" w16cid:durableId="351104875">
    <w:abstractNumId w:val="16"/>
  </w:num>
  <w:num w:numId="28" w16cid:durableId="1428890534">
    <w:abstractNumId w:val="17"/>
  </w:num>
  <w:num w:numId="29" w16cid:durableId="1435978100">
    <w:abstractNumId w:val="2"/>
  </w:num>
  <w:num w:numId="30" w16cid:durableId="1849711091">
    <w:abstractNumId w:val="1"/>
  </w:num>
  <w:num w:numId="31" w16cid:durableId="1393777078">
    <w:abstractNumId w:val="23"/>
  </w:num>
  <w:num w:numId="32" w16cid:durableId="1364212856">
    <w:abstractNumId w:val="25"/>
  </w:num>
  <w:num w:numId="33" w16cid:durableId="1600218045">
    <w:abstractNumId w:val="15"/>
  </w:num>
  <w:num w:numId="34" w16cid:durableId="1450002789">
    <w:abstractNumId w:val="5"/>
  </w:num>
  <w:num w:numId="35" w16cid:durableId="2117939491">
    <w:abstractNumId w:val="11"/>
  </w:num>
  <w:num w:numId="36" w16cid:durableId="1740858486">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stylePaneFormatFilter w:val="5A04" w:allStyles="0" w:customStyles="0" w:latentStyles="1" w:stylesInUse="0" w:headingStyles="0" w:numberingStyles="0" w:tableStyles="0" w:directFormattingOnRuns="0" w:directFormattingOnParagraphs="1" w:directFormattingOnNumbering="0" w:directFormattingOnTables="1" w:clearFormatting="1" w:top3HeadingStyles="0" w:visibleStyles="1" w:alternateStyleNames="0"/>
  <w:defaultTabStop w:val="357"/>
  <w:hyphenationZone w:val="425"/>
  <w:characterSpacingControl w:val="doNotCompress"/>
  <w:hdrShapeDefaults>
    <o:shapedefaults v:ext="edit" spidmax="9216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Y3tjAxtzAzNTYwNTVR0lEKTi0uzszPAykwsawFAEqe+/YtAAAA"/>
  </w:docVars>
  <w:rsids>
    <w:rsidRoot w:val="00290EBB"/>
    <w:rsid w:val="00000BB8"/>
    <w:rsid w:val="00001210"/>
    <w:rsid w:val="00002364"/>
    <w:rsid w:val="000030A0"/>
    <w:rsid w:val="00004C34"/>
    <w:rsid w:val="00004EE5"/>
    <w:rsid w:val="00007B46"/>
    <w:rsid w:val="00011091"/>
    <w:rsid w:val="00011832"/>
    <w:rsid w:val="000130EB"/>
    <w:rsid w:val="00013682"/>
    <w:rsid w:val="00014104"/>
    <w:rsid w:val="0001539A"/>
    <w:rsid w:val="00017DFC"/>
    <w:rsid w:val="00020B18"/>
    <w:rsid w:val="0002309E"/>
    <w:rsid w:val="000232D4"/>
    <w:rsid w:val="0002713F"/>
    <w:rsid w:val="00027BD7"/>
    <w:rsid w:val="000303FF"/>
    <w:rsid w:val="00032346"/>
    <w:rsid w:val="00032FB7"/>
    <w:rsid w:val="00034C0D"/>
    <w:rsid w:val="00035BDA"/>
    <w:rsid w:val="000362E2"/>
    <w:rsid w:val="00036524"/>
    <w:rsid w:val="00037F04"/>
    <w:rsid w:val="00040B95"/>
    <w:rsid w:val="0004279C"/>
    <w:rsid w:val="00043E80"/>
    <w:rsid w:val="0004474B"/>
    <w:rsid w:val="00046CD3"/>
    <w:rsid w:val="00047E81"/>
    <w:rsid w:val="000543E2"/>
    <w:rsid w:val="0005578C"/>
    <w:rsid w:val="00056C00"/>
    <w:rsid w:val="00060D5F"/>
    <w:rsid w:val="00063DA0"/>
    <w:rsid w:val="0006726D"/>
    <w:rsid w:val="00072A2C"/>
    <w:rsid w:val="000730C2"/>
    <w:rsid w:val="0007455C"/>
    <w:rsid w:val="00074BE2"/>
    <w:rsid w:val="0007743F"/>
    <w:rsid w:val="00082F1E"/>
    <w:rsid w:val="00082FE5"/>
    <w:rsid w:val="00083772"/>
    <w:rsid w:val="0008636C"/>
    <w:rsid w:val="00086BBB"/>
    <w:rsid w:val="000900BD"/>
    <w:rsid w:val="00090656"/>
    <w:rsid w:val="000909CE"/>
    <w:rsid w:val="00090CC9"/>
    <w:rsid w:val="00092F50"/>
    <w:rsid w:val="0009640D"/>
    <w:rsid w:val="00096FF6"/>
    <w:rsid w:val="000A15F6"/>
    <w:rsid w:val="000A3A96"/>
    <w:rsid w:val="000A5B1B"/>
    <w:rsid w:val="000A5C02"/>
    <w:rsid w:val="000B20A1"/>
    <w:rsid w:val="000B4060"/>
    <w:rsid w:val="000B622F"/>
    <w:rsid w:val="000B7901"/>
    <w:rsid w:val="000C1A9C"/>
    <w:rsid w:val="000C26A8"/>
    <w:rsid w:val="000C289A"/>
    <w:rsid w:val="000C436A"/>
    <w:rsid w:val="000C4478"/>
    <w:rsid w:val="000C7A79"/>
    <w:rsid w:val="000D3178"/>
    <w:rsid w:val="000D4316"/>
    <w:rsid w:val="000D5440"/>
    <w:rsid w:val="000D5FE0"/>
    <w:rsid w:val="000D7DD4"/>
    <w:rsid w:val="000E1BD1"/>
    <w:rsid w:val="000E1DB5"/>
    <w:rsid w:val="000F13AF"/>
    <w:rsid w:val="000F2D12"/>
    <w:rsid w:val="000F3025"/>
    <w:rsid w:val="000F344F"/>
    <w:rsid w:val="000F3479"/>
    <w:rsid w:val="000F56AB"/>
    <w:rsid w:val="000F6C8C"/>
    <w:rsid w:val="00100326"/>
    <w:rsid w:val="001043C5"/>
    <w:rsid w:val="00105329"/>
    <w:rsid w:val="0010553E"/>
    <w:rsid w:val="00113D2E"/>
    <w:rsid w:val="0011514D"/>
    <w:rsid w:val="001153AE"/>
    <w:rsid w:val="00116C95"/>
    <w:rsid w:val="00117141"/>
    <w:rsid w:val="001172E6"/>
    <w:rsid w:val="001173AA"/>
    <w:rsid w:val="00117ACE"/>
    <w:rsid w:val="00122C5D"/>
    <w:rsid w:val="00123B95"/>
    <w:rsid w:val="0012498A"/>
    <w:rsid w:val="00124A48"/>
    <w:rsid w:val="00125C1F"/>
    <w:rsid w:val="001304F2"/>
    <w:rsid w:val="001344AD"/>
    <w:rsid w:val="00134914"/>
    <w:rsid w:val="00141531"/>
    <w:rsid w:val="001419B9"/>
    <w:rsid w:val="00143329"/>
    <w:rsid w:val="001451D9"/>
    <w:rsid w:val="001466B4"/>
    <w:rsid w:val="00147168"/>
    <w:rsid w:val="0014770F"/>
    <w:rsid w:val="00147AF2"/>
    <w:rsid w:val="00147E47"/>
    <w:rsid w:val="00150AF3"/>
    <w:rsid w:val="00150C13"/>
    <w:rsid w:val="0015285C"/>
    <w:rsid w:val="00153EFC"/>
    <w:rsid w:val="001550C9"/>
    <w:rsid w:val="00155EED"/>
    <w:rsid w:val="001620E5"/>
    <w:rsid w:val="001629C6"/>
    <w:rsid w:val="00162F1F"/>
    <w:rsid w:val="0016748E"/>
    <w:rsid w:val="001703F3"/>
    <w:rsid w:val="00170C03"/>
    <w:rsid w:val="00176656"/>
    <w:rsid w:val="001766DE"/>
    <w:rsid w:val="00181814"/>
    <w:rsid w:val="00182BCF"/>
    <w:rsid w:val="00184225"/>
    <w:rsid w:val="00185AE0"/>
    <w:rsid w:val="00187E75"/>
    <w:rsid w:val="00190E66"/>
    <w:rsid w:val="00191D0A"/>
    <w:rsid w:val="00193194"/>
    <w:rsid w:val="0019393F"/>
    <w:rsid w:val="00195564"/>
    <w:rsid w:val="00197993"/>
    <w:rsid w:val="00197FC0"/>
    <w:rsid w:val="001A0E36"/>
    <w:rsid w:val="001A3BFA"/>
    <w:rsid w:val="001A54EF"/>
    <w:rsid w:val="001A57F9"/>
    <w:rsid w:val="001A6B90"/>
    <w:rsid w:val="001A748B"/>
    <w:rsid w:val="001A7B28"/>
    <w:rsid w:val="001B3C36"/>
    <w:rsid w:val="001B4145"/>
    <w:rsid w:val="001B5029"/>
    <w:rsid w:val="001B5138"/>
    <w:rsid w:val="001B5E71"/>
    <w:rsid w:val="001C2F29"/>
    <w:rsid w:val="001C31F1"/>
    <w:rsid w:val="001C4BA4"/>
    <w:rsid w:val="001C6277"/>
    <w:rsid w:val="001C6EDA"/>
    <w:rsid w:val="001C6EF9"/>
    <w:rsid w:val="001D1414"/>
    <w:rsid w:val="001D19F4"/>
    <w:rsid w:val="001D1BB1"/>
    <w:rsid w:val="001D3D65"/>
    <w:rsid w:val="001D4B6F"/>
    <w:rsid w:val="001E095A"/>
    <w:rsid w:val="001E22A5"/>
    <w:rsid w:val="001E2611"/>
    <w:rsid w:val="001E44F8"/>
    <w:rsid w:val="001E5B7A"/>
    <w:rsid w:val="001E72A4"/>
    <w:rsid w:val="001F230A"/>
    <w:rsid w:val="001F60D3"/>
    <w:rsid w:val="001F62EF"/>
    <w:rsid w:val="001F6558"/>
    <w:rsid w:val="001F66BC"/>
    <w:rsid w:val="001F6A9E"/>
    <w:rsid w:val="001F6DA7"/>
    <w:rsid w:val="002036FC"/>
    <w:rsid w:val="002037E8"/>
    <w:rsid w:val="00205F70"/>
    <w:rsid w:val="00207225"/>
    <w:rsid w:val="002076C9"/>
    <w:rsid w:val="00211EF7"/>
    <w:rsid w:val="00212D0F"/>
    <w:rsid w:val="00214AFE"/>
    <w:rsid w:val="00214F35"/>
    <w:rsid w:val="002153F0"/>
    <w:rsid w:val="00216756"/>
    <w:rsid w:val="002178C7"/>
    <w:rsid w:val="00223463"/>
    <w:rsid w:val="00227292"/>
    <w:rsid w:val="002278FE"/>
    <w:rsid w:val="00231494"/>
    <w:rsid w:val="0023265E"/>
    <w:rsid w:val="00234392"/>
    <w:rsid w:val="00237B79"/>
    <w:rsid w:val="00240CF4"/>
    <w:rsid w:val="002414B3"/>
    <w:rsid w:val="002433FC"/>
    <w:rsid w:val="00243B27"/>
    <w:rsid w:val="00245261"/>
    <w:rsid w:val="002454C9"/>
    <w:rsid w:val="002472DC"/>
    <w:rsid w:val="002473DC"/>
    <w:rsid w:val="002476F2"/>
    <w:rsid w:val="00251FB4"/>
    <w:rsid w:val="00252591"/>
    <w:rsid w:val="0025736B"/>
    <w:rsid w:val="00260C75"/>
    <w:rsid w:val="002612D5"/>
    <w:rsid w:val="00262FCE"/>
    <w:rsid w:val="00263E15"/>
    <w:rsid w:val="002656D6"/>
    <w:rsid w:val="0026672A"/>
    <w:rsid w:val="0027188D"/>
    <w:rsid w:val="00271BFF"/>
    <w:rsid w:val="002735A2"/>
    <w:rsid w:val="00275780"/>
    <w:rsid w:val="00277BF6"/>
    <w:rsid w:val="00280AB6"/>
    <w:rsid w:val="00281318"/>
    <w:rsid w:val="00281EA1"/>
    <w:rsid w:val="00282808"/>
    <w:rsid w:val="002834D5"/>
    <w:rsid w:val="002852B0"/>
    <w:rsid w:val="002877C7"/>
    <w:rsid w:val="00290EBB"/>
    <w:rsid w:val="00291C95"/>
    <w:rsid w:val="002939EA"/>
    <w:rsid w:val="00294D79"/>
    <w:rsid w:val="002A1E97"/>
    <w:rsid w:val="002A21E3"/>
    <w:rsid w:val="002A2D8C"/>
    <w:rsid w:val="002A2D99"/>
    <w:rsid w:val="002A4AC3"/>
    <w:rsid w:val="002A6D55"/>
    <w:rsid w:val="002A7EC3"/>
    <w:rsid w:val="002B0D74"/>
    <w:rsid w:val="002B3F23"/>
    <w:rsid w:val="002B5E7B"/>
    <w:rsid w:val="002B665E"/>
    <w:rsid w:val="002B74FD"/>
    <w:rsid w:val="002C0536"/>
    <w:rsid w:val="002C3187"/>
    <w:rsid w:val="002C5440"/>
    <w:rsid w:val="002C64BF"/>
    <w:rsid w:val="002C6DDE"/>
    <w:rsid w:val="002C7072"/>
    <w:rsid w:val="002C7B31"/>
    <w:rsid w:val="002D172A"/>
    <w:rsid w:val="002D1E09"/>
    <w:rsid w:val="002D66DE"/>
    <w:rsid w:val="002E453C"/>
    <w:rsid w:val="002E5301"/>
    <w:rsid w:val="002E5592"/>
    <w:rsid w:val="002E7332"/>
    <w:rsid w:val="002F075C"/>
    <w:rsid w:val="002F1278"/>
    <w:rsid w:val="002F2939"/>
    <w:rsid w:val="002F5213"/>
    <w:rsid w:val="002F7A51"/>
    <w:rsid w:val="00304691"/>
    <w:rsid w:val="003065A3"/>
    <w:rsid w:val="00310099"/>
    <w:rsid w:val="00310556"/>
    <w:rsid w:val="00310BA2"/>
    <w:rsid w:val="00312BFB"/>
    <w:rsid w:val="00312E94"/>
    <w:rsid w:val="00316D73"/>
    <w:rsid w:val="003205CB"/>
    <w:rsid w:val="00321082"/>
    <w:rsid w:val="00321532"/>
    <w:rsid w:val="00321AC5"/>
    <w:rsid w:val="003311CC"/>
    <w:rsid w:val="0033159D"/>
    <w:rsid w:val="00333DD5"/>
    <w:rsid w:val="003343C2"/>
    <w:rsid w:val="00335626"/>
    <w:rsid w:val="00335EDE"/>
    <w:rsid w:val="00337C56"/>
    <w:rsid w:val="003429CC"/>
    <w:rsid w:val="00342D53"/>
    <w:rsid w:val="003444BF"/>
    <w:rsid w:val="003448F9"/>
    <w:rsid w:val="00346DDD"/>
    <w:rsid w:val="00350BAD"/>
    <w:rsid w:val="00351C4D"/>
    <w:rsid w:val="003525F0"/>
    <w:rsid w:val="00352B01"/>
    <w:rsid w:val="00352BCB"/>
    <w:rsid w:val="0035410F"/>
    <w:rsid w:val="0035569D"/>
    <w:rsid w:val="0035656B"/>
    <w:rsid w:val="00360D61"/>
    <w:rsid w:val="0036152B"/>
    <w:rsid w:val="00364307"/>
    <w:rsid w:val="0036440F"/>
    <w:rsid w:val="0036477B"/>
    <w:rsid w:val="00370B25"/>
    <w:rsid w:val="00370E18"/>
    <w:rsid w:val="0037245C"/>
    <w:rsid w:val="003742EE"/>
    <w:rsid w:val="00374D75"/>
    <w:rsid w:val="00374D94"/>
    <w:rsid w:val="00382C44"/>
    <w:rsid w:val="003835BB"/>
    <w:rsid w:val="00383976"/>
    <w:rsid w:val="00384BA4"/>
    <w:rsid w:val="003913BA"/>
    <w:rsid w:val="00391685"/>
    <w:rsid w:val="00393B14"/>
    <w:rsid w:val="00393E19"/>
    <w:rsid w:val="00394064"/>
    <w:rsid w:val="00394E6F"/>
    <w:rsid w:val="003A212C"/>
    <w:rsid w:val="003A327B"/>
    <w:rsid w:val="003A54AD"/>
    <w:rsid w:val="003A596B"/>
    <w:rsid w:val="003A78F3"/>
    <w:rsid w:val="003A7BCB"/>
    <w:rsid w:val="003B00B3"/>
    <w:rsid w:val="003B0854"/>
    <w:rsid w:val="003B0E5E"/>
    <w:rsid w:val="003B17A0"/>
    <w:rsid w:val="003B4091"/>
    <w:rsid w:val="003B52B4"/>
    <w:rsid w:val="003B5335"/>
    <w:rsid w:val="003B6C7F"/>
    <w:rsid w:val="003C1064"/>
    <w:rsid w:val="003C13D7"/>
    <w:rsid w:val="003C19EF"/>
    <w:rsid w:val="003C2176"/>
    <w:rsid w:val="003C5265"/>
    <w:rsid w:val="003C6147"/>
    <w:rsid w:val="003C648C"/>
    <w:rsid w:val="003C67B2"/>
    <w:rsid w:val="003C699A"/>
    <w:rsid w:val="003C6A8B"/>
    <w:rsid w:val="003D05F8"/>
    <w:rsid w:val="003D1257"/>
    <w:rsid w:val="003D2575"/>
    <w:rsid w:val="003D67D3"/>
    <w:rsid w:val="003E01FD"/>
    <w:rsid w:val="003E1CAF"/>
    <w:rsid w:val="003E234D"/>
    <w:rsid w:val="003E2C4F"/>
    <w:rsid w:val="003E3522"/>
    <w:rsid w:val="003E391F"/>
    <w:rsid w:val="003E4A48"/>
    <w:rsid w:val="003E571B"/>
    <w:rsid w:val="003E6123"/>
    <w:rsid w:val="003E63F5"/>
    <w:rsid w:val="003E7415"/>
    <w:rsid w:val="003F38A9"/>
    <w:rsid w:val="0040033A"/>
    <w:rsid w:val="0040133E"/>
    <w:rsid w:val="0040136F"/>
    <w:rsid w:val="004018A1"/>
    <w:rsid w:val="00402E85"/>
    <w:rsid w:val="00403792"/>
    <w:rsid w:val="004048D3"/>
    <w:rsid w:val="0041001E"/>
    <w:rsid w:val="00411040"/>
    <w:rsid w:val="00411658"/>
    <w:rsid w:val="00412751"/>
    <w:rsid w:val="00412E06"/>
    <w:rsid w:val="00412FBF"/>
    <w:rsid w:val="00413A65"/>
    <w:rsid w:val="0041463C"/>
    <w:rsid w:val="004164B8"/>
    <w:rsid w:val="00417033"/>
    <w:rsid w:val="00417DA6"/>
    <w:rsid w:val="00424FE2"/>
    <w:rsid w:val="004278C8"/>
    <w:rsid w:val="00427C3B"/>
    <w:rsid w:val="00427E6C"/>
    <w:rsid w:val="00434085"/>
    <w:rsid w:val="00434E22"/>
    <w:rsid w:val="004350BF"/>
    <w:rsid w:val="00440244"/>
    <w:rsid w:val="004405A6"/>
    <w:rsid w:val="00441500"/>
    <w:rsid w:val="00441CFD"/>
    <w:rsid w:val="004423F7"/>
    <w:rsid w:val="004448D7"/>
    <w:rsid w:val="00445B5F"/>
    <w:rsid w:val="00445FE1"/>
    <w:rsid w:val="004468FD"/>
    <w:rsid w:val="004471FC"/>
    <w:rsid w:val="00450375"/>
    <w:rsid w:val="00450C9B"/>
    <w:rsid w:val="00450EA6"/>
    <w:rsid w:val="00450FB8"/>
    <w:rsid w:val="00451C49"/>
    <w:rsid w:val="00452145"/>
    <w:rsid w:val="00453B4C"/>
    <w:rsid w:val="00453FFD"/>
    <w:rsid w:val="0045448B"/>
    <w:rsid w:val="00465681"/>
    <w:rsid w:val="00467D70"/>
    <w:rsid w:val="004709E4"/>
    <w:rsid w:val="00471C38"/>
    <w:rsid w:val="00473FBD"/>
    <w:rsid w:val="004741ED"/>
    <w:rsid w:val="00474278"/>
    <w:rsid w:val="004748A9"/>
    <w:rsid w:val="00475A31"/>
    <w:rsid w:val="00477A19"/>
    <w:rsid w:val="004807B9"/>
    <w:rsid w:val="00481544"/>
    <w:rsid w:val="00482840"/>
    <w:rsid w:val="00483755"/>
    <w:rsid w:val="00483CC5"/>
    <w:rsid w:val="004840C9"/>
    <w:rsid w:val="00485001"/>
    <w:rsid w:val="00490AF9"/>
    <w:rsid w:val="00491F7E"/>
    <w:rsid w:val="00494685"/>
    <w:rsid w:val="004959A0"/>
    <w:rsid w:val="004A189D"/>
    <w:rsid w:val="004B2223"/>
    <w:rsid w:val="004B3CF2"/>
    <w:rsid w:val="004B7818"/>
    <w:rsid w:val="004B7AB1"/>
    <w:rsid w:val="004C17DD"/>
    <w:rsid w:val="004C2B18"/>
    <w:rsid w:val="004C2F58"/>
    <w:rsid w:val="004C6A1B"/>
    <w:rsid w:val="004C6A6A"/>
    <w:rsid w:val="004C6B40"/>
    <w:rsid w:val="004D1235"/>
    <w:rsid w:val="004D17A8"/>
    <w:rsid w:val="004D2207"/>
    <w:rsid w:val="004D3498"/>
    <w:rsid w:val="004D654D"/>
    <w:rsid w:val="004E09A7"/>
    <w:rsid w:val="004E0AC1"/>
    <w:rsid w:val="004E4DA5"/>
    <w:rsid w:val="004E6D13"/>
    <w:rsid w:val="004F1303"/>
    <w:rsid w:val="004F1DC5"/>
    <w:rsid w:val="004F3D8F"/>
    <w:rsid w:val="004F7A09"/>
    <w:rsid w:val="004F7CE3"/>
    <w:rsid w:val="0050152D"/>
    <w:rsid w:val="0050195A"/>
    <w:rsid w:val="005030EB"/>
    <w:rsid w:val="00504411"/>
    <w:rsid w:val="00504973"/>
    <w:rsid w:val="00505DD2"/>
    <w:rsid w:val="00505EE1"/>
    <w:rsid w:val="00506393"/>
    <w:rsid w:val="005105C4"/>
    <w:rsid w:val="00512F06"/>
    <w:rsid w:val="005130D3"/>
    <w:rsid w:val="005134DD"/>
    <w:rsid w:val="0051479B"/>
    <w:rsid w:val="00515399"/>
    <w:rsid w:val="00522653"/>
    <w:rsid w:val="005248D8"/>
    <w:rsid w:val="00531ABE"/>
    <w:rsid w:val="0053354F"/>
    <w:rsid w:val="005400CC"/>
    <w:rsid w:val="005400FA"/>
    <w:rsid w:val="00543531"/>
    <w:rsid w:val="00543A7C"/>
    <w:rsid w:val="00547FB9"/>
    <w:rsid w:val="00550661"/>
    <w:rsid w:val="00554605"/>
    <w:rsid w:val="00555E3A"/>
    <w:rsid w:val="00556D73"/>
    <w:rsid w:val="00560FBA"/>
    <w:rsid w:val="00561CA7"/>
    <w:rsid w:val="00562113"/>
    <w:rsid w:val="00562D24"/>
    <w:rsid w:val="00564E1A"/>
    <w:rsid w:val="00565B96"/>
    <w:rsid w:val="00570A00"/>
    <w:rsid w:val="005719AC"/>
    <w:rsid w:val="00572D90"/>
    <w:rsid w:val="0057359A"/>
    <w:rsid w:val="0057398E"/>
    <w:rsid w:val="00574414"/>
    <w:rsid w:val="0058057A"/>
    <w:rsid w:val="00581B8A"/>
    <w:rsid w:val="00582152"/>
    <w:rsid w:val="00582672"/>
    <w:rsid w:val="0058284D"/>
    <w:rsid w:val="00582DBF"/>
    <w:rsid w:val="00582E75"/>
    <w:rsid w:val="00592BDE"/>
    <w:rsid w:val="0059568B"/>
    <w:rsid w:val="005A0835"/>
    <w:rsid w:val="005A08FE"/>
    <w:rsid w:val="005A1099"/>
    <w:rsid w:val="005A1CB6"/>
    <w:rsid w:val="005A2BD5"/>
    <w:rsid w:val="005A49B0"/>
    <w:rsid w:val="005A64D0"/>
    <w:rsid w:val="005A72F1"/>
    <w:rsid w:val="005A7623"/>
    <w:rsid w:val="005A7EC6"/>
    <w:rsid w:val="005B0F7C"/>
    <w:rsid w:val="005B2208"/>
    <w:rsid w:val="005B2E6B"/>
    <w:rsid w:val="005B55EF"/>
    <w:rsid w:val="005B7880"/>
    <w:rsid w:val="005C03E9"/>
    <w:rsid w:val="005C3002"/>
    <w:rsid w:val="005C3365"/>
    <w:rsid w:val="005C450F"/>
    <w:rsid w:val="005C5713"/>
    <w:rsid w:val="005C5815"/>
    <w:rsid w:val="005C5AD1"/>
    <w:rsid w:val="005C7651"/>
    <w:rsid w:val="005D0AE6"/>
    <w:rsid w:val="005D1E4B"/>
    <w:rsid w:val="005D1EE5"/>
    <w:rsid w:val="005D3A4B"/>
    <w:rsid w:val="005D3F9A"/>
    <w:rsid w:val="005E2860"/>
    <w:rsid w:val="005E61FB"/>
    <w:rsid w:val="005F00C2"/>
    <w:rsid w:val="005F0628"/>
    <w:rsid w:val="005F36ED"/>
    <w:rsid w:val="005F52BB"/>
    <w:rsid w:val="005F59C8"/>
    <w:rsid w:val="005F651C"/>
    <w:rsid w:val="006023F3"/>
    <w:rsid w:val="00602B48"/>
    <w:rsid w:val="006046F7"/>
    <w:rsid w:val="0060578F"/>
    <w:rsid w:val="006105C2"/>
    <w:rsid w:val="00610FE5"/>
    <w:rsid w:val="006110AB"/>
    <w:rsid w:val="00612032"/>
    <w:rsid w:val="00612FFE"/>
    <w:rsid w:val="00613002"/>
    <w:rsid w:val="00616739"/>
    <w:rsid w:val="00616B17"/>
    <w:rsid w:val="006176E2"/>
    <w:rsid w:val="00620CE4"/>
    <w:rsid w:val="006232B9"/>
    <w:rsid w:val="00623467"/>
    <w:rsid w:val="00623709"/>
    <w:rsid w:val="0062550E"/>
    <w:rsid w:val="0062608C"/>
    <w:rsid w:val="0062696F"/>
    <w:rsid w:val="00637021"/>
    <w:rsid w:val="00637B87"/>
    <w:rsid w:val="00637F99"/>
    <w:rsid w:val="00640019"/>
    <w:rsid w:val="006415B7"/>
    <w:rsid w:val="00642547"/>
    <w:rsid w:val="00646E90"/>
    <w:rsid w:val="006478B1"/>
    <w:rsid w:val="00650D14"/>
    <w:rsid w:val="00651EE4"/>
    <w:rsid w:val="00652632"/>
    <w:rsid w:val="00653907"/>
    <w:rsid w:val="00655A46"/>
    <w:rsid w:val="00655E76"/>
    <w:rsid w:val="00656D58"/>
    <w:rsid w:val="0066046B"/>
    <w:rsid w:val="00660AA4"/>
    <w:rsid w:val="0066329F"/>
    <w:rsid w:val="00663313"/>
    <w:rsid w:val="00664416"/>
    <w:rsid w:val="00666057"/>
    <w:rsid w:val="00672425"/>
    <w:rsid w:val="00672E7F"/>
    <w:rsid w:val="0067391B"/>
    <w:rsid w:val="00676914"/>
    <w:rsid w:val="00682F99"/>
    <w:rsid w:val="006839E4"/>
    <w:rsid w:val="00684555"/>
    <w:rsid w:val="00684881"/>
    <w:rsid w:val="006849D9"/>
    <w:rsid w:val="006865FB"/>
    <w:rsid w:val="00687CAF"/>
    <w:rsid w:val="006925D2"/>
    <w:rsid w:val="00692997"/>
    <w:rsid w:val="00692F25"/>
    <w:rsid w:val="0069380E"/>
    <w:rsid w:val="00693B23"/>
    <w:rsid w:val="00694084"/>
    <w:rsid w:val="00694C20"/>
    <w:rsid w:val="006950D0"/>
    <w:rsid w:val="00696E9B"/>
    <w:rsid w:val="006A0124"/>
    <w:rsid w:val="006A038D"/>
    <w:rsid w:val="006A1763"/>
    <w:rsid w:val="006A4B4B"/>
    <w:rsid w:val="006A5C22"/>
    <w:rsid w:val="006B4290"/>
    <w:rsid w:val="006B48A2"/>
    <w:rsid w:val="006B6D8A"/>
    <w:rsid w:val="006B6F80"/>
    <w:rsid w:val="006C0E7E"/>
    <w:rsid w:val="006C749F"/>
    <w:rsid w:val="006D21EF"/>
    <w:rsid w:val="006D4D65"/>
    <w:rsid w:val="006D768A"/>
    <w:rsid w:val="006E2B12"/>
    <w:rsid w:val="006E4961"/>
    <w:rsid w:val="006E6379"/>
    <w:rsid w:val="006E6419"/>
    <w:rsid w:val="006E723C"/>
    <w:rsid w:val="006F0C22"/>
    <w:rsid w:val="006F4D7E"/>
    <w:rsid w:val="00702B6B"/>
    <w:rsid w:val="00703514"/>
    <w:rsid w:val="007035A8"/>
    <w:rsid w:val="00705B05"/>
    <w:rsid w:val="0070756D"/>
    <w:rsid w:val="00707860"/>
    <w:rsid w:val="00711407"/>
    <w:rsid w:val="00711F08"/>
    <w:rsid w:val="00712328"/>
    <w:rsid w:val="00712E8F"/>
    <w:rsid w:val="00712EBA"/>
    <w:rsid w:val="007138C8"/>
    <w:rsid w:val="007172FC"/>
    <w:rsid w:val="00717BD0"/>
    <w:rsid w:val="007224DA"/>
    <w:rsid w:val="00723B8F"/>
    <w:rsid w:val="007272E2"/>
    <w:rsid w:val="007276E9"/>
    <w:rsid w:val="00730F45"/>
    <w:rsid w:val="00732422"/>
    <w:rsid w:val="007330D7"/>
    <w:rsid w:val="00733229"/>
    <w:rsid w:val="00734B23"/>
    <w:rsid w:val="00735159"/>
    <w:rsid w:val="007365E9"/>
    <w:rsid w:val="007408FB"/>
    <w:rsid w:val="007413B5"/>
    <w:rsid w:val="0074250E"/>
    <w:rsid w:val="00742711"/>
    <w:rsid w:val="007443A8"/>
    <w:rsid w:val="00746CD7"/>
    <w:rsid w:val="00747389"/>
    <w:rsid w:val="00752C79"/>
    <w:rsid w:val="00752CEB"/>
    <w:rsid w:val="00752E79"/>
    <w:rsid w:val="00753F07"/>
    <w:rsid w:val="007609D9"/>
    <w:rsid w:val="007612C7"/>
    <w:rsid w:val="0076531B"/>
    <w:rsid w:val="007663B2"/>
    <w:rsid w:val="00766993"/>
    <w:rsid w:val="00770028"/>
    <w:rsid w:val="007701D9"/>
    <w:rsid w:val="00770827"/>
    <w:rsid w:val="0077097C"/>
    <w:rsid w:val="00770A11"/>
    <w:rsid w:val="00771DB4"/>
    <w:rsid w:val="007725EB"/>
    <w:rsid w:val="007763DF"/>
    <w:rsid w:val="007769EC"/>
    <w:rsid w:val="0078176C"/>
    <w:rsid w:val="007831F7"/>
    <w:rsid w:val="00784A5B"/>
    <w:rsid w:val="0078699C"/>
    <w:rsid w:val="00787D29"/>
    <w:rsid w:val="00790850"/>
    <w:rsid w:val="0079227A"/>
    <w:rsid w:val="00793002"/>
    <w:rsid w:val="007936BC"/>
    <w:rsid w:val="00793D62"/>
    <w:rsid w:val="00797050"/>
    <w:rsid w:val="007A0C11"/>
    <w:rsid w:val="007A0C20"/>
    <w:rsid w:val="007A0F45"/>
    <w:rsid w:val="007A4CA0"/>
    <w:rsid w:val="007A4F15"/>
    <w:rsid w:val="007A56BB"/>
    <w:rsid w:val="007A5E38"/>
    <w:rsid w:val="007A7589"/>
    <w:rsid w:val="007B1175"/>
    <w:rsid w:val="007B3390"/>
    <w:rsid w:val="007C20E5"/>
    <w:rsid w:val="007C2F14"/>
    <w:rsid w:val="007C43F9"/>
    <w:rsid w:val="007C56A7"/>
    <w:rsid w:val="007C76F6"/>
    <w:rsid w:val="007D3475"/>
    <w:rsid w:val="007E0CA2"/>
    <w:rsid w:val="007E415D"/>
    <w:rsid w:val="007F1028"/>
    <w:rsid w:val="007F2402"/>
    <w:rsid w:val="007F4222"/>
    <w:rsid w:val="007F428D"/>
    <w:rsid w:val="007F5BAB"/>
    <w:rsid w:val="007F7ECE"/>
    <w:rsid w:val="0080596D"/>
    <w:rsid w:val="00806126"/>
    <w:rsid w:val="0081491D"/>
    <w:rsid w:val="008168E3"/>
    <w:rsid w:val="0082005A"/>
    <w:rsid w:val="008202C0"/>
    <w:rsid w:val="00823B7F"/>
    <w:rsid w:val="0082425A"/>
    <w:rsid w:val="00824664"/>
    <w:rsid w:val="00830E0E"/>
    <w:rsid w:val="00831EF5"/>
    <w:rsid w:val="00836D5A"/>
    <w:rsid w:val="008410D4"/>
    <w:rsid w:val="0084227A"/>
    <w:rsid w:val="00843EB5"/>
    <w:rsid w:val="0084669B"/>
    <w:rsid w:val="0085018A"/>
    <w:rsid w:val="00851C68"/>
    <w:rsid w:val="00853836"/>
    <w:rsid w:val="00854198"/>
    <w:rsid w:val="00855977"/>
    <w:rsid w:val="00855ACB"/>
    <w:rsid w:val="00856FDF"/>
    <w:rsid w:val="00857DE9"/>
    <w:rsid w:val="00861B88"/>
    <w:rsid w:val="00864630"/>
    <w:rsid w:val="008650C4"/>
    <w:rsid w:val="008659F8"/>
    <w:rsid w:val="00867325"/>
    <w:rsid w:val="00872B78"/>
    <w:rsid w:val="00873F24"/>
    <w:rsid w:val="0087677A"/>
    <w:rsid w:val="0088002E"/>
    <w:rsid w:val="00880757"/>
    <w:rsid w:val="00884E24"/>
    <w:rsid w:val="008859AF"/>
    <w:rsid w:val="00890490"/>
    <w:rsid w:val="00891079"/>
    <w:rsid w:val="00895EF2"/>
    <w:rsid w:val="00896413"/>
    <w:rsid w:val="00896E5C"/>
    <w:rsid w:val="0089745A"/>
    <w:rsid w:val="008A0A53"/>
    <w:rsid w:val="008B1A0D"/>
    <w:rsid w:val="008B4828"/>
    <w:rsid w:val="008B54D7"/>
    <w:rsid w:val="008B7384"/>
    <w:rsid w:val="008B73A7"/>
    <w:rsid w:val="008C09C0"/>
    <w:rsid w:val="008C221C"/>
    <w:rsid w:val="008C2808"/>
    <w:rsid w:val="008C28B1"/>
    <w:rsid w:val="008C4A67"/>
    <w:rsid w:val="008D080F"/>
    <w:rsid w:val="008D18FE"/>
    <w:rsid w:val="008D4C66"/>
    <w:rsid w:val="008D515E"/>
    <w:rsid w:val="008D5315"/>
    <w:rsid w:val="008D5C8B"/>
    <w:rsid w:val="008D699D"/>
    <w:rsid w:val="008E13A2"/>
    <w:rsid w:val="008E7B82"/>
    <w:rsid w:val="008E7BDE"/>
    <w:rsid w:val="008E7E07"/>
    <w:rsid w:val="008F289E"/>
    <w:rsid w:val="008F3E34"/>
    <w:rsid w:val="008F5BDE"/>
    <w:rsid w:val="008F5C9E"/>
    <w:rsid w:val="008F7C23"/>
    <w:rsid w:val="0090150C"/>
    <w:rsid w:val="00901594"/>
    <w:rsid w:val="00901CA0"/>
    <w:rsid w:val="00902D69"/>
    <w:rsid w:val="00903405"/>
    <w:rsid w:val="00904962"/>
    <w:rsid w:val="00906D03"/>
    <w:rsid w:val="00906D27"/>
    <w:rsid w:val="00907D18"/>
    <w:rsid w:val="00907ED7"/>
    <w:rsid w:val="00911F10"/>
    <w:rsid w:val="0091434A"/>
    <w:rsid w:val="00915331"/>
    <w:rsid w:val="00916A56"/>
    <w:rsid w:val="0091706F"/>
    <w:rsid w:val="00922430"/>
    <w:rsid w:val="0092297D"/>
    <w:rsid w:val="00923A11"/>
    <w:rsid w:val="00926B77"/>
    <w:rsid w:val="009275C9"/>
    <w:rsid w:val="00930664"/>
    <w:rsid w:val="009307AA"/>
    <w:rsid w:val="00932110"/>
    <w:rsid w:val="00932FBE"/>
    <w:rsid w:val="00934A63"/>
    <w:rsid w:val="00935E36"/>
    <w:rsid w:val="009366FA"/>
    <w:rsid w:val="00936A0D"/>
    <w:rsid w:val="00940226"/>
    <w:rsid w:val="009419F3"/>
    <w:rsid w:val="00941B65"/>
    <w:rsid w:val="0094409A"/>
    <w:rsid w:val="00946642"/>
    <w:rsid w:val="00946E59"/>
    <w:rsid w:val="009470EF"/>
    <w:rsid w:val="0094768C"/>
    <w:rsid w:val="0095182B"/>
    <w:rsid w:val="009538C7"/>
    <w:rsid w:val="00954880"/>
    <w:rsid w:val="00955CB2"/>
    <w:rsid w:val="00955F33"/>
    <w:rsid w:val="00956DD7"/>
    <w:rsid w:val="00960224"/>
    <w:rsid w:val="00962134"/>
    <w:rsid w:val="00966E49"/>
    <w:rsid w:val="009706A4"/>
    <w:rsid w:val="00972826"/>
    <w:rsid w:val="00972E53"/>
    <w:rsid w:val="00974333"/>
    <w:rsid w:val="00974BC4"/>
    <w:rsid w:val="0097790C"/>
    <w:rsid w:val="009804C5"/>
    <w:rsid w:val="0099039C"/>
    <w:rsid w:val="009905A2"/>
    <w:rsid w:val="009907F4"/>
    <w:rsid w:val="0099175C"/>
    <w:rsid w:val="00992A09"/>
    <w:rsid w:val="00992EB7"/>
    <w:rsid w:val="0099342C"/>
    <w:rsid w:val="00993817"/>
    <w:rsid w:val="00994119"/>
    <w:rsid w:val="009950DD"/>
    <w:rsid w:val="00996436"/>
    <w:rsid w:val="0099712C"/>
    <w:rsid w:val="009971DF"/>
    <w:rsid w:val="009A11B4"/>
    <w:rsid w:val="009A4090"/>
    <w:rsid w:val="009A41EA"/>
    <w:rsid w:val="009A48D3"/>
    <w:rsid w:val="009A618A"/>
    <w:rsid w:val="009A6684"/>
    <w:rsid w:val="009B1D27"/>
    <w:rsid w:val="009B3BD0"/>
    <w:rsid w:val="009B4B25"/>
    <w:rsid w:val="009B57E0"/>
    <w:rsid w:val="009B7168"/>
    <w:rsid w:val="009C106A"/>
    <w:rsid w:val="009C1C96"/>
    <w:rsid w:val="009C1CC5"/>
    <w:rsid w:val="009C2035"/>
    <w:rsid w:val="009C5015"/>
    <w:rsid w:val="009C6262"/>
    <w:rsid w:val="009D3F36"/>
    <w:rsid w:val="009D434A"/>
    <w:rsid w:val="009D4561"/>
    <w:rsid w:val="009D4904"/>
    <w:rsid w:val="009D509D"/>
    <w:rsid w:val="009D64ED"/>
    <w:rsid w:val="009E16E8"/>
    <w:rsid w:val="009E4F8A"/>
    <w:rsid w:val="009E5010"/>
    <w:rsid w:val="009E518B"/>
    <w:rsid w:val="009E64A7"/>
    <w:rsid w:val="009F0952"/>
    <w:rsid w:val="009F35A3"/>
    <w:rsid w:val="009F6131"/>
    <w:rsid w:val="009F7279"/>
    <w:rsid w:val="009F7F36"/>
    <w:rsid w:val="00A01AC0"/>
    <w:rsid w:val="00A034C9"/>
    <w:rsid w:val="00A04144"/>
    <w:rsid w:val="00A10915"/>
    <w:rsid w:val="00A10B7E"/>
    <w:rsid w:val="00A113FF"/>
    <w:rsid w:val="00A12A0D"/>
    <w:rsid w:val="00A12B95"/>
    <w:rsid w:val="00A144E4"/>
    <w:rsid w:val="00A20527"/>
    <w:rsid w:val="00A21BBF"/>
    <w:rsid w:val="00A21CE8"/>
    <w:rsid w:val="00A2265F"/>
    <w:rsid w:val="00A22AFE"/>
    <w:rsid w:val="00A22F0B"/>
    <w:rsid w:val="00A26280"/>
    <w:rsid w:val="00A268CC"/>
    <w:rsid w:val="00A27706"/>
    <w:rsid w:val="00A30674"/>
    <w:rsid w:val="00A314AC"/>
    <w:rsid w:val="00A324F3"/>
    <w:rsid w:val="00A35563"/>
    <w:rsid w:val="00A408C2"/>
    <w:rsid w:val="00A41257"/>
    <w:rsid w:val="00A41760"/>
    <w:rsid w:val="00A41E0A"/>
    <w:rsid w:val="00A4316A"/>
    <w:rsid w:val="00A44CB2"/>
    <w:rsid w:val="00A458E6"/>
    <w:rsid w:val="00A47080"/>
    <w:rsid w:val="00A47F17"/>
    <w:rsid w:val="00A509FA"/>
    <w:rsid w:val="00A50B5C"/>
    <w:rsid w:val="00A50BB9"/>
    <w:rsid w:val="00A55186"/>
    <w:rsid w:val="00A564B2"/>
    <w:rsid w:val="00A5677D"/>
    <w:rsid w:val="00A577FE"/>
    <w:rsid w:val="00A60EC7"/>
    <w:rsid w:val="00A64E9B"/>
    <w:rsid w:val="00A653D8"/>
    <w:rsid w:val="00A6750D"/>
    <w:rsid w:val="00A71559"/>
    <w:rsid w:val="00A765D1"/>
    <w:rsid w:val="00A77C4C"/>
    <w:rsid w:val="00A82A0A"/>
    <w:rsid w:val="00A83C42"/>
    <w:rsid w:val="00A85683"/>
    <w:rsid w:val="00A85B3E"/>
    <w:rsid w:val="00A86AE0"/>
    <w:rsid w:val="00A91C55"/>
    <w:rsid w:val="00A92BA7"/>
    <w:rsid w:val="00A93F74"/>
    <w:rsid w:val="00A95CCD"/>
    <w:rsid w:val="00AA130C"/>
    <w:rsid w:val="00AA2487"/>
    <w:rsid w:val="00AA4787"/>
    <w:rsid w:val="00AA5BCA"/>
    <w:rsid w:val="00AA5EB3"/>
    <w:rsid w:val="00AA634C"/>
    <w:rsid w:val="00AA6CEC"/>
    <w:rsid w:val="00AB1C2F"/>
    <w:rsid w:val="00AB5611"/>
    <w:rsid w:val="00AB761F"/>
    <w:rsid w:val="00AB76C8"/>
    <w:rsid w:val="00AC0E05"/>
    <w:rsid w:val="00AC2FA2"/>
    <w:rsid w:val="00AC7104"/>
    <w:rsid w:val="00AD21B0"/>
    <w:rsid w:val="00AD34E6"/>
    <w:rsid w:val="00AD351D"/>
    <w:rsid w:val="00AD3A82"/>
    <w:rsid w:val="00AE2CFE"/>
    <w:rsid w:val="00AE5CB6"/>
    <w:rsid w:val="00AE65E4"/>
    <w:rsid w:val="00AE6752"/>
    <w:rsid w:val="00AE6D5E"/>
    <w:rsid w:val="00AE7551"/>
    <w:rsid w:val="00AF25E3"/>
    <w:rsid w:val="00AF35CA"/>
    <w:rsid w:val="00AF6522"/>
    <w:rsid w:val="00AF6CA9"/>
    <w:rsid w:val="00B00EAA"/>
    <w:rsid w:val="00B0148E"/>
    <w:rsid w:val="00B036AC"/>
    <w:rsid w:val="00B0648B"/>
    <w:rsid w:val="00B10DA9"/>
    <w:rsid w:val="00B116C4"/>
    <w:rsid w:val="00B12DE2"/>
    <w:rsid w:val="00B1473C"/>
    <w:rsid w:val="00B14C2D"/>
    <w:rsid w:val="00B14FFB"/>
    <w:rsid w:val="00B20613"/>
    <w:rsid w:val="00B23D8C"/>
    <w:rsid w:val="00B257DA"/>
    <w:rsid w:val="00B27824"/>
    <w:rsid w:val="00B304DD"/>
    <w:rsid w:val="00B313B2"/>
    <w:rsid w:val="00B35BB4"/>
    <w:rsid w:val="00B35E6A"/>
    <w:rsid w:val="00B417EE"/>
    <w:rsid w:val="00B4250B"/>
    <w:rsid w:val="00B434C8"/>
    <w:rsid w:val="00B4489D"/>
    <w:rsid w:val="00B44C9B"/>
    <w:rsid w:val="00B45296"/>
    <w:rsid w:val="00B4534A"/>
    <w:rsid w:val="00B45A6A"/>
    <w:rsid w:val="00B45ADA"/>
    <w:rsid w:val="00B46A30"/>
    <w:rsid w:val="00B47AE3"/>
    <w:rsid w:val="00B47E4E"/>
    <w:rsid w:val="00B5007B"/>
    <w:rsid w:val="00B50709"/>
    <w:rsid w:val="00B526AC"/>
    <w:rsid w:val="00B6433F"/>
    <w:rsid w:val="00B64B7F"/>
    <w:rsid w:val="00B657D7"/>
    <w:rsid w:val="00B65A2C"/>
    <w:rsid w:val="00B669F1"/>
    <w:rsid w:val="00B679BA"/>
    <w:rsid w:val="00B7306E"/>
    <w:rsid w:val="00B739EC"/>
    <w:rsid w:val="00B75AB2"/>
    <w:rsid w:val="00B76EA0"/>
    <w:rsid w:val="00B800E2"/>
    <w:rsid w:val="00B81553"/>
    <w:rsid w:val="00B819DE"/>
    <w:rsid w:val="00B8207B"/>
    <w:rsid w:val="00B82CA4"/>
    <w:rsid w:val="00B84103"/>
    <w:rsid w:val="00B87692"/>
    <w:rsid w:val="00B92B29"/>
    <w:rsid w:val="00B97A50"/>
    <w:rsid w:val="00BA01D7"/>
    <w:rsid w:val="00BA05CB"/>
    <w:rsid w:val="00BA0BAC"/>
    <w:rsid w:val="00BA1437"/>
    <w:rsid w:val="00BA5A45"/>
    <w:rsid w:val="00BA652E"/>
    <w:rsid w:val="00BA7AB2"/>
    <w:rsid w:val="00BB0C50"/>
    <w:rsid w:val="00BB1CCB"/>
    <w:rsid w:val="00BB2A1E"/>
    <w:rsid w:val="00BB40FF"/>
    <w:rsid w:val="00BB6A19"/>
    <w:rsid w:val="00BB7130"/>
    <w:rsid w:val="00BC1687"/>
    <w:rsid w:val="00BC2B6C"/>
    <w:rsid w:val="00BC30DC"/>
    <w:rsid w:val="00BC4BA7"/>
    <w:rsid w:val="00BC766B"/>
    <w:rsid w:val="00BD0707"/>
    <w:rsid w:val="00BD0AFD"/>
    <w:rsid w:val="00BD1F1A"/>
    <w:rsid w:val="00BD71DF"/>
    <w:rsid w:val="00BD731C"/>
    <w:rsid w:val="00BD743A"/>
    <w:rsid w:val="00BE1111"/>
    <w:rsid w:val="00BE2D6C"/>
    <w:rsid w:val="00BE2DD5"/>
    <w:rsid w:val="00BE4276"/>
    <w:rsid w:val="00BE56D0"/>
    <w:rsid w:val="00BE5837"/>
    <w:rsid w:val="00BE633E"/>
    <w:rsid w:val="00BF2393"/>
    <w:rsid w:val="00BF23E4"/>
    <w:rsid w:val="00BF3332"/>
    <w:rsid w:val="00C00795"/>
    <w:rsid w:val="00C06135"/>
    <w:rsid w:val="00C12C43"/>
    <w:rsid w:val="00C133BE"/>
    <w:rsid w:val="00C22117"/>
    <w:rsid w:val="00C24730"/>
    <w:rsid w:val="00C2499E"/>
    <w:rsid w:val="00C269DA"/>
    <w:rsid w:val="00C3153D"/>
    <w:rsid w:val="00C3175A"/>
    <w:rsid w:val="00C3392C"/>
    <w:rsid w:val="00C339F0"/>
    <w:rsid w:val="00C35671"/>
    <w:rsid w:val="00C37ABD"/>
    <w:rsid w:val="00C403CF"/>
    <w:rsid w:val="00C4063C"/>
    <w:rsid w:val="00C42A10"/>
    <w:rsid w:val="00C44D58"/>
    <w:rsid w:val="00C44FFD"/>
    <w:rsid w:val="00C4571D"/>
    <w:rsid w:val="00C470F6"/>
    <w:rsid w:val="00C505B8"/>
    <w:rsid w:val="00C5184E"/>
    <w:rsid w:val="00C51855"/>
    <w:rsid w:val="00C51F19"/>
    <w:rsid w:val="00C52525"/>
    <w:rsid w:val="00C52B39"/>
    <w:rsid w:val="00C52B49"/>
    <w:rsid w:val="00C5464D"/>
    <w:rsid w:val="00C54BFB"/>
    <w:rsid w:val="00C55F5F"/>
    <w:rsid w:val="00C563F0"/>
    <w:rsid w:val="00C5789B"/>
    <w:rsid w:val="00C57FF4"/>
    <w:rsid w:val="00C63FFC"/>
    <w:rsid w:val="00C65626"/>
    <w:rsid w:val="00C6608C"/>
    <w:rsid w:val="00C74578"/>
    <w:rsid w:val="00C752A7"/>
    <w:rsid w:val="00C772EF"/>
    <w:rsid w:val="00C8203D"/>
    <w:rsid w:val="00C84E32"/>
    <w:rsid w:val="00C85003"/>
    <w:rsid w:val="00C85221"/>
    <w:rsid w:val="00C87F41"/>
    <w:rsid w:val="00C907F9"/>
    <w:rsid w:val="00C915AB"/>
    <w:rsid w:val="00C91972"/>
    <w:rsid w:val="00C91F05"/>
    <w:rsid w:val="00C9256A"/>
    <w:rsid w:val="00C9354E"/>
    <w:rsid w:val="00C95765"/>
    <w:rsid w:val="00CA13AC"/>
    <w:rsid w:val="00CA21BC"/>
    <w:rsid w:val="00CA2C2B"/>
    <w:rsid w:val="00CA60CA"/>
    <w:rsid w:val="00CA6921"/>
    <w:rsid w:val="00CB0531"/>
    <w:rsid w:val="00CB06CC"/>
    <w:rsid w:val="00CB1278"/>
    <w:rsid w:val="00CB47A5"/>
    <w:rsid w:val="00CB4D59"/>
    <w:rsid w:val="00CB754E"/>
    <w:rsid w:val="00CC03AA"/>
    <w:rsid w:val="00CC1CD1"/>
    <w:rsid w:val="00CC27E7"/>
    <w:rsid w:val="00CC467F"/>
    <w:rsid w:val="00CC50C1"/>
    <w:rsid w:val="00CC5339"/>
    <w:rsid w:val="00CC65E3"/>
    <w:rsid w:val="00CC7EB9"/>
    <w:rsid w:val="00CD1206"/>
    <w:rsid w:val="00CD2731"/>
    <w:rsid w:val="00CD27D3"/>
    <w:rsid w:val="00CD52F7"/>
    <w:rsid w:val="00CE203B"/>
    <w:rsid w:val="00CE58FD"/>
    <w:rsid w:val="00CE7BAE"/>
    <w:rsid w:val="00CF052C"/>
    <w:rsid w:val="00CF3B7F"/>
    <w:rsid w:val="00CF4E8F"/>
    <w:rsid w:val="00CF6B43"/>
    <w:rsid w:val="00CF7144"/>
    <w:rsid w:val="00CF7B70"/>
    <w:rsid w:val="00CF7EFC"/>
    <w:rsid w:val="00D00601"/>
    <w:rsid w:val="00D0466A"/>
    <w:rsid w:val="00D05F7C"/>
    <w:rsid w:val="00D11C35"/>
    <w:rsid w:val="00D12216"/>
    <w:rsid w:val="00D1300B"/>
    <w:rsid w:val="00D13540"/>
    <w:rsid w:val="00D13741"/>
    <w:rsid w:val="00D13C29"/>
    <w:rsid w:val="00D148F4"/>
    <w:rsid w:val="00D16A0A"/>
    <w:rsid w:val="00D16AC8"/>
    <w:rsid w:val="00D173C5"/>
    <w:rsid w:val="00D17D85"/>
    <w:rsid w:val="00D20F52"/>
    <w:rsid w:val="00D211D9"/>
    <w:rsid w:val="00D22615"/>
    <w:rsid w:val="00D226C7"/>
    <w:rsid w:val="00D22F9E"/>
    <w:rsid w:val="00D269E9"/>
    <w:rsid w:val="00D26BAD"/>
    <w:rsid w:val="00D278DB"/>
    <w:rsid w:val="00D30420"/>
    <w:rsid w:val="00D31117"/>
    <w:rsid w:val="00D32610"/>
    <w:rsid w:val="00D3342D"/>
    <w:rsid w:val="00D359AC"/>
    <w:rsid w:val="00D40352"/>
    <w:rsid w:val="00D406C4"/>
    <w:rsid w:val="00D40D19"/>
    <w:rsid w:val="00D42BF0"/>
    <w:rsid w:val="00D43D04"/>
    <w:rsid w:val="00D448B8"/>
    <w:rsid w:val="00D46409"/>
    <w:rsid w:val="00D47CC9"/>
    <w:rsid w:val="00D5255F"/>
    <w:rsid w:val="00D539CD"/>
    <w:rsid w:val="00D54D6C"/>
    <w:rsid w:val="00D55620"/>
    <w:rsid w:val="00D569EA"/>
    <w:rsid w:val="00D641FD"/>
    <w:rsid w:val="00D660BD"/>
    <w:rsid w:val="00D6631D"/>
    <w:rsid w:val="00D679A5"/>
    <w:rsid w:val="00D67FE1"/>
    <w:rsid w:val="00D71B30"/>
    <w:rsid w:val="00D72CD8"/>
    <w:rsid w:val="00D73DF0"/>
    <w:rsid w:val="00D73F8A"/>
    <w:rsid w:val="00D7449B"/>
    <w:rsid w:val="00D7490E"/>
    <w:rsid w:val="00D769BA"/>
    <w:rsid w:val="00D85129"/>
    <w:rsid w:val="00D92B8B"/>
    <w:rsid w:val="00D9421D"/>
    <w:rsid w:val="00D9448A"/>
    <w:rsid w:val="00D96B22"/>
    <w:rsid w:val="00D96C92"/>
    <w:rsid w:val="00DA2EDF"/>
    <w:rsid w:val="00DA4B33"/>
    <w:rsid w:val="00DA627B"/>
    <w:rsid w:val="00DA79D6"/>
    <w:rsid w:val="00DB3DB8"/>
    <w:rsid w:val="00DB40ED"/>
    <w:rsid w:val="00DB6CB5"/>
    <w:rsid w:val="00DB71E7"/>
    <w:rsid w:val="00DC01D7"/>
    <w:rsid w:val="00DC0251"/>
    <w:rsid w:val="00DC0A1F"/>
    <w:rsid w:val="00DC7630"/>
    <w:rsid w:val="00DC7711"/>
    <w:rsid w:val="00DC7800"/>
    <w:rsid w:val="00DC79D8"/>
    <w:rsid w:val="00DC7E8B"/>
    <w:rsid w:val="00DD0F25"/>
    <w:rsid w:val="00DD11CC"/>
    <w:rsid w:val="00DD20B6"/>
    <w:rsid w:val="00DD2814"/>
    <w:rsid w:val="00DD2C7C"/>
    <w:rsid w:val="00DD5F3F"/>
    <w:rsid w:val="00DD6B04"/>
    <w:rsid w:val="00DD7012"/>
    <w:rsid w:val="00DD74B3"/>
    <w:rsid w:val="00DE0B97"/>
    <w:rsid w:val="00DE0C44"/>
    <w:rsid w:val="00DE0CAD"/>
    <w:rsid w:val="00DE1530"/>
    <w:rsid w:val="00DE194F"/>
    <w:rsid w:val="00DE24FD"/>
    <w:rsid w:val="00DE3982"/>
    <w:rsid w:val="00DE3F0E"/>
    <w:rsid w:val="00DE4B90"/>
    <w:rsid w:val="00DE51A6"/>
    <w:rsid w:val="00DE62BD"/>
    <w:rsid w:val="00DE6CAB"/>
    <w:rsid w:val="00DE77F3"/>
    <w:rsid w:val="00DF22B1"/>
    <w:rsid w:val="00DF3B2D"/>
    <w:rsid w:val="00DF6577"/>
    <w:rsid w:val="00DF7F32"/>
    <w:rsid w:val="00E00A71"/>
    <w:rsid w:val="00E01EBE"/>
    <w:rsid w:val="00E0268E"/>
    <w:rsid w:val="00E028FB"/>
    <w:rsid w:val="00E0571A"/>
    <w:rsid w:val="00E06010"/>
    <w:rsid w:val="00E104B8"/>
    <w:rsid w:val="00E110C0"/>
    <w:rsid w:val="00E13406"/>
    <w:rsid w:val="00E13825"/>
    <w:rsid w:val="00E1417F"/>
    <w:rsid w:val="00E14342"/>
    <w:rsid w:val="00E14A23"/>
    <w:rsid w:val="00E16283"/>
    <w:rsid w:val="00E162C3"/>
    <w:rsid w:val="00E223BB"/>
    <w:rsid w:val="00E22CA0"/>
    <w:rsid w:val="00E25FE9"/>
    <w:rsid w:val="00E26866"/>
    <w:rsid w:val="00E26ECE"/>
    <w:rsid w:val="00E31309"/>
    <w:rsid w:val="00E31A20"/>
    <w:rsid w:val="00E32975"/>
    <w:rsid w:val="00E343B5"/>
    <w:rsid w:val="00E34643"/>
    <w:rsid w:val="00E35591"/>
    <w:rsid w:val="00E40CFC"/>
    <w:rsid w:val="00E43FAB"/>
    <w:rsid w:val="00E44C45"/>
    <w:rsid w:val="00E46185"/>
    <w:rsid w:val="00E466FF"/>
    <w:rsid w:val="00E479B6"/>
    <w:rsid w:val="00E50B54"/>
    <w:rsid w:val="00E52A2C"/>
    <w:rsid w:val="00E53762"/>
    <w:rsid w:val="00E56013"/>
    <w:rsid w:val="00E560D0"/>
    <w:rsid w:val="00E5651A"/>
    <w:rsid w:val="00E56E04"/>
    <w:rsid w:val="00E57039"/>
    <w:rsid w:val="00E57970"/>
    <w:rsid w:val="00E60EAB"/>
    <w:rsid w:val="00E6175F"/>
    <w:rsid w:val="00E65713"/>
    <w:rsid w:val="00E67B81"/>
    <w:rsid w:val="00E703D8"/>
    <w:rsid w:val="00E7045F"/>
    <w:rsid w:val="00E709E7"/>
    <w:rsid w:val="00E70B7E"/>
    <w:rsid w:val="00E7254A"/>
    <w:rsid w:val="00E75A05"/>
    <w:rsid w:val="00E80A44"/>
    <w:rsid w:val="00E82585"/>
    <w:rsid w:val="00E82AB7"/>
    <w:rsid w:val="00E83FB3"/>
    <w:rsid w:val="00E83FE5"/>
    <w:rsid w:val="00E849D0"/>
    <w:rsid w:val="00E85D28"/>
    <w:rsid w:val="00E90F1F"/>
    <w:rsid w:val="00E91316"/>
    <w:rsid w:val="00E9238C"/>
    <w:rsid w:val="00E93470"/>
    <w:rsid w:val="00EA08B4"/>
    <w:rsid w:val="00EA1231"/>
    <w:rsid w:val="00EA1C32"/>
    <w:rsid w:val="00EA2E7D"/>
    <w:rsid w:val="00EA3333"/>
    <w:rsid w:val="00EA367E"/>
    <w:rsid w:val="00EA50A9"/>
    <w:rsid w:val="00EA58E1"/>
    <w:rsid w:val="00EA6CC0"/>
    <w:rsid w:val="00EB0F8E"/>
    <w:rsid w:val="00EB0FB9"/>
    <w:rsid w:val="00EB220F"/>
    <w:rsid w:val="00EB2DBF"/>
    <w:rsid w:val="00EB48A5"/>
    <w:rsid w:val="00EB6748"/>
    <w:rsid w:val="00EB6844"/>
    <w:rsid w:val="00EB691F"/>
    <w:rsid w:val="00EB7F0E"/>
    <w:rsid w:val="00EC0064"/>
    <w:rsid w:val="00EC0FF1"/>
    <w:rsid w:val="00EC12A6"/>
    <w:rsid w:val="00EC3317"/>
    <w:rsid w:val="00EC54B5"/>
    <w:rsid w:val="00EC6BE1"/>
    <w:rsid w:val="00ED0E44"/>
    <w:rsid w:val="00ED1CB8"/>
    <w:rsid w:val="00EE038A"/>
    <w:rsid w:val="00EE100F"/>
    <w:rsid w:val="00EE2B6B"/>
    <w:rsid w:val="00EE3140"/>
    <w:rsid w:val="00EE6DF7"/>
    <w:rsid w:val="00EE7016"/>
    <w:rsid w:val="00EE768D"/>
    <w:rsid w:val="00EE7755"/>
    <w:rsid w:val="00EF1D63"/>
    <w:rsid w:val="00EF68A6"/>
    <w:rsid w:val="00EF6910"/>
    <w:rsid w:val="00F02068"/>
    <w:rsid w:val="00F02190"/>
    <w:rsid w:val="00F02B55"/>
    <w:rsid w:val="00F053FF"/>
    <w:rsid w:val="00F05DC6"/>
    <w:rsid w:val="00F06C1E"/>
    <w:rsid w:val="00F06E66"/>
    <w:rsid w:val="00F07D2B"/>
    <w:rsid w:val="00F1338E"/>
    <w:rsid w:val="00F145BF"/>
    <w:rsid w:val="00F1524C"/>
    <w:rsid w:val="00F22EBA"/>
    <w:rsid w:val="00F234AD"/>
    <w:rsid w:val="00F23596"/>
    <w:rsid w:val="00F2506C"/>
    <w:rsid w:val="00F25483"/>
    <w:rsid w:val="00F268F9"/>
    <w:rsid w:val="00F271C2"/>
    <w:rsid w:val="00F278F1"/>
    <w:rsid w:val="00F30236"/>
    <w:rsid w:val="00F31DE7"/>
    <w:rsid w:val="00F31F2E"/>
    <w:rsid w:val="00F32260"/>
    <w:rsid w:val="00F33587"/>
    <w:rsid w:val="00F337A2"/>
    <w:rsid w:val="00F339FD"/>
    <w:rsid w:val="00F34706"/>
    <w:rsid w:val="00F36CF2"/>
    <w:rsid w:val="00F40115"/>
    <w:rsid w:val="00F418E3"/>
    <w:rsid w:val="00F427EC"/>
    <w:rsid w:val="00F450FA"/>
    <w:rsid w:val="00F460A5"/>
    <w:rsid w:val="00F50749"/>
    <w:rsid w:val="00F5086C"/>
    <w:rsid w:val="00F50A4D"/>
    <w:rsid w:val="00F5182B"/>
    <w:rsid w:val="00F52E6B"/>
    <w:rsid w:val="00F53B36"/>
    <w:rsid w:val="00F54A37"/>
    <w:rsid w:val="00F563F3"/>
    <w:rsid w:val="00F56747"/>
    <w:rsid w:val="00F56AF4"/>
    <w:rsid w:val="00F62EF0"/>
    <w:rsid w:val="00F640C8"/>
    <w:rsid w:val="00F65287"/>
    <w:rsid w:val="00F65656"/>
    <w:rsid w:val="00F6669E"/>
    <w:rsid w:val="00F70541"/>
    <w:rsid w:val="00F70CE0"/>
    <w:rsid w:val="00F768D7"/>
    <w:rsid w:val="00F76A42"/>
    <w:rsid w:val="00F7724B"/>
    <w:rsid w:val="00F77903"/>
    <w:rsid w:val="00F8167A"/>
    <w:rsid w:val="00F8194A"/>
    <w:rsid w:val="00F829A5"/>
    <w:rsid w:val="00F83621"/>
    <w:rsid w:val="00F8365A"/>
    <w:rsid w:val="00F86190"/>
    <w:rsid w:val="00F879D7"/>
    <w:rsid w:val="00F905D5"/>
    <w:rsid w:val="00F927AA"/>
    <w:rsid w:val="00F93500"/>
    <w:rsid w:val="00F96BEE"/>
    <w:rsid w:val="00F96BF9"/>
    <w:rsid w:val="00F96BFC"/>
    <w:rsid w:val="00F97361"/>
    <w:rsid w:val="00F97853"/>
    <w:rsid w:val="00FA3673"/>
    <w:rsid w:val="00FA67F5"/>
    <w:rsid w:val="00FB0B98"/>
    <w:rsid w:val="00FB0D0F"/>
    <w:rsid w:val="00FB3103"/>
    <w:rsid w:val="00FB3EFF"/>
    <w:rsid w:val="00FB620F"/>
    <w:rsid w:val="00FB7EB4"/>
    <w:rsid w:val="00FC270E"/>
    <w:rsid w:val="00FC2CB0"/>
    <w:rsid w:val="00FC4280"/>
    <w:rsid w:val="00FD21A2"/>
    <w:rsid w:val="00FD25CA"/>
    <w:rsid w:val="00FD2814"/>
    <w:rsid w:val="00FD2E98"/>
    <w:rsid w:val="00FD33D1"/>
    <w:rsid w:val="00FD556A"/>
    <w:rsid w:val="00FD5CFC"/>
    <w:rsid w:val="00FD6463"/>
    <w:rsid w:val="00FE0636"/>
    <w:rsid w:val="00FF0316"/>
    <w:rsid w:val="00FF4AD3"/>
    <w:rsid w:val="00FF6FC3"/>
    <w:rsid w:val="00FF70F8"/>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92161"/>
    <o:shapelayout v:ext="edit">
      <o:idmap v:ext="edit" data="1"/>
    </o:shapelayout>
  </w:shapeDefaults>
  <w:decimalSymbol w:val=","/>
  <w:listSeparator w:val=";"/>
  <w14:docId w14:val="1830E6BB"/>
  <w15:chartTrackingRefBased/>
  <w15:docId w15:val="{78188C4E-FFA9-43E9-A7DD-051784B4FC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sv-SE" w:eastAsia="en-US" w:bidi="ar-SA"/>
      </w:rPr>
    </w:rPrDefault>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unhideWhenUsed="1"/>
    <w:lsdException w:name="Intense Quote" w:semiHidden="1" w:uiPriority="30"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lsdException w:name="Intense Emphasis" w:semiHidden="1" w:uiPriority="21" w:unhideWhenUsed="1"/>
    <w:lsdException w:name="Subtle Reference" w:semiHidden="1" w:uiPriority="31" w:unhideWhenUsed="1"/>
    <w:lsdException w:name="Intense Reference" w:semiHidden="1" w:uiPriority="32" w:unhideWhenUsed="1"/>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5399"/>
    <w:pPr>
      <w:spacing w:line="320" w:lineRule="atLeast"/>
      <w:ind w:firstLine="284"/>
      <w:jc w:val="both"/>
    </w:pPr>
    <w:rPr>
      <w:rFonts w:ascii="Times New Roman" w:hAnsi="Times New Roman"/>
    </w:rPr>
  </w:style>
  <w:style w:type="paragraph" w:styleId="Rubrik1">
    <w:name w:val="heading 1"/>
    <w:basedOn w:val="Normal"/>
    <w:next w:val="Normal"/>
    <w:link w:val="Rubrik1Char"/>
    <w:uiPriority w:val="9"/>
    <w:semiHidden/>
    <w:rsid w:val="00D96B22"/>
    <w:pPr>
      <w:keepNext/>
      <w:keepLines/>
      <w:spacing w:before="240"/>
      <w:outlineLvl w:val="0"/>
    </w:pPr>
    <w:rPr>
      <w:rFonts w:asciiTheme="majorHAnsi" w:eastAsiaTheme="majorEastAsia" w:hAnsiTheme="majorHAnsi" w:cstheme="majorBidi"/>
      <w:color w:val="0F3426" w:themeColor="accent1" w:themeShade="BF"/>
      <w:sz w:val="32"/>
      <w:szCs w:val="32"/>
    </w:rPr>
  </w:style>
  <w:style w:type="paragraph" w:styleId="Rubrik2">
    <w:name w:val="heading 2"/>
    <w:basedOn w:val="Normal"/>
    <w:next w:val="Normal"/>
    <w:link w:val="Rubrik2Char"/>
    <w:uiPriority w:val="9"/>
    <w:semiHidden/>
    <w:unhideWhenUsed/>
    <w:qFormat/>
    <w:rsid w:val="00277BF6"/>
    <w:pPr>
      <w:keepNext/>
      <w:keepLines/>
      <w:spacing w:before="40"/>
      <w:outlineLvl w:val="1"/>
    </w:pPr>
    <w:rPr>
      <w:rFonts w:asciiTheme="majorHAnsi" w:eastAsiaTheme="majorEastAsia" w:hAnsiTheme="majorHAnsi" w:cstheme="majorBidi"/>
      <w:color w:val="0F3426" w:themeColor="accent1" w:themeShade="BF"/>
      <w:sz w:val="26"/>
      <w:szCs w:val="2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semiHidden/>
    <w:rsid w:val="004423F7"/>
    <w:pPr>
      <w:tabs>
        <w:tab w:val="center" w:pos="4536"/>
        <w:tab w:val="right" w:pos="9072"/>
      </w:tabs>
    </w:pPr>
  </w:style>
  <w:style w:type="character" w:customStyle="1" w:styleId="SidhuvudChar">
    <w:name w:val="Sidhuvud Char"/>
    <w:basedOn w:val="Standardstycketeckensnitt"/>
    <w:link w:val="Sidhuvud"/>
    <w:uiPriority w:val="99"/>
    <w:semiHidden/>
    <w:rsid w:val="005A49B0"/>
    <w:rPr>
      <w:rFonts w:ascii="Times New Roman" w:hAnsi="Times New Roman"/>
    </w:rPr>
  </w:style>
  <w:style w:type="paragraph" w:styleId="Sidfot">
    <w:name w:val="footer"/>
    <w:basedOn w:val="Normal"/>
    <w:link w:val="SidfotChar"/>
    <w:uiPriority w:val="99"/>
    <w:semiHidden/>
    <w:rsid w:val="00FB0B98"/>
    <w:pPr>
      <w:tabs>
        <w:tab w:val="center" w:pos="4536"/>
        <w:tab w:val="right" w:pos="9072"/>
      </w:tabs>
    </w:pPr>
    <w:rPr>
      <w:sz w:val="20"/>
    </w:rPr>
  </w:style>
  <w:style w:type="character" w:customStyle="1" w:styleId="SidfotChar">
    <w:name w:val="Sidfot Char"/>
    <w:basedOn w:val="Standardstycketeckensnitt"/>
    <w:link w:val="Sidfot"/>
    <w:uiPriority w:val="99"/>
    <w:semiHidden/>
    <w:rsid w:val="005A49B0"/>
    <w:rPr>
      <w:rFonts w:ascii="Times New Roman" w:hAnsi="Times New Roman"/>
      <w:sz w:val="20"/>
    </w:rPr>
  </w:style>
  <w:style w:type="character" w:customStyle="1" w:styleId="Mainpagetitle">
    <w:name w:val="Main page title"/>
    <w:basedOn w:val="Standardstycketeckensnitt"/>
    <w:uiPriority w:val="4"/>
    <w:rsid w:val="005B0F7C"/>
    <w:rPr>
      <w:rFonts w:ascii="Arial" w:hAnsi="Arial"/>
      <w:b/>
      <w:bCs/>
      <w:color w:val="000000" w:themeColor="text1"/>
      <w:sz w:val="48"/>
    </w:rPr>
  </w:style>
  <w:style w:type="paragraph" w:customStyle="1" w:styleId="Mainpageauthor">
    <w:name w:val="Main page author"/>
    <w:basedOn w:val="Normal"/>
    <w:uiPriority w:val="4"/>
    <w:rsid w:val="00A6750D"/>
    <w:pPr>
      <w:spacing w:before="120" w:after="120" w:line="500" w:lineRule="exact"/>
      <w:ind w:firstLine="0"/>
      <w:jc w:val="left"/>
    </w:pPr>
    <w:rPr>
      <w:rFonts w:ascii="Arial" w:hAnsi="Arial"/>
      <w:color w:val="000000" w:themeColor="text1"/>
      <w:sz w:val="28"/>
    </w:rPr>
  </w:style>
  <w:style w:type="character" w:customStyle="1" w:styleId="Rubrik1Char">
    <w:name w:val="Rubrik 1 Char"/>
    <w:basedOn w:val="Standardstycketeckensnitt"/>
    <w:link w:val="Rubrik1"/>
    <w:uiPriority w:val="9"/>
    <w:semiHidden/>
    <w:rsid w:val="005A49B0"/>
    <w:rPr>
      <w:rFonts w:asciiTheme="majorHAnsi" w:eastAsiaTheme="majorEastAsia" w:hAnsiTheme="majorHAnsi" w:cstheme="majorBidi"/>
      <w:color w:val="0F3426" w:themeColor="accent1" w:themeShade="BF"/>
      <w:sz w:val="32"/>
      <w:szCs w:val="32"/>
    </w:rPr>
  </w:style>
  <w:style w:type="character" w:customStyle="1" w:styleId="Mainpageotherlanguageold">
    <w:name w:val="Main page other language old"/>
    <w:basedOn w:val="Standardstycketeckensnitt"/>
    <w:uiPriority w:val="4"/>
    <w:semiHidden/>
    <w:rsid w:val="005B0F7C"/>
    <w:rPr>
      <w:rFonts w:ascii="Arial" w:hAnsi="Arial"/>
      <w:i/>
      <w:iCs/>
      <w:color w:val="000000" w:themeColor="text1"/>
    </w:rPr>
  </w:style>
  <w:style w:type="paragraph" w:customStyle="1" w:styleId="FormaliaFramsida1Formfrontpage1">
    <w:name w:val="Formalia Framsida 1/Form front page 1"/>
    <w:basedOn w:val="Normal"/>
    <w:semiHidden/>
    <w:qFormat/>
    <w:rsid w:val="00A653D8"/>
    <w:rPr>
      <w:rFonts w:ascii="Arial" w:hAnsi="Arial"/>
      <w:sz w:val="28"/>
    </w:rPr>
  </w:style>
  <w:style w:type="paragraph" w:customStyle="1" w:styleId="RubriksammanfattningAbstractheading">
    <w:name w:val="Rubrik sammanfattning / Abstract heading"/>
    <w:basedOn w:val="Normal"/>
    <w:next w:val="SammanfattningefterrubrikAbstractafterheading"/>
    <w:uiPriority w:val="1"/>
    <w:qFormat/>
    <w:rsid w:val="00746CD7"/>
    <w:pPr>
      <w:keepNext/>
      <w:keepLines/>
      <w:framePr w:wrap="notBeside" w:vAnchor="text" w:hAnchor="text" w:y="1"/>
      <w:suppressAutoHyphens/>
      <w:spacing w:before="500" w:after="40" w:line="240" w:lineRule="auto"/>
      <w:ind w:firstLine="0"/>
      <w:jc w:val="left"/>
    </w:pPr>
    <w:rPr>
      <w:rFonts w:ascii="Arial" w:hAnsi="Arial"/>
      <w:sz w:val="28"/>
    </w:rPr>
  </w:style>
  <w:style w:type="paragraph" w:customStyle="1" w:styleId="SammanfattningefterrubrikAbstractafterheading">
    <w:name w:val="Sammanfattning efter rubrik / Abstract after heading"/>
    <w:basedOn w:val="Normal"/>
    <w:next w:val="SammanfattningtextAbstracttext"/>
    <w:uiPriority w:val="3"/>
    <w:qFormat/>
    <w:rsid w:val="00972826"/>
    <w:pPr>
      <w:spacing w:line="280" w:lineRule="exact"/>
      <w:ind w:firstLine="0"/>
    </w:pPr>
    <w:rPr>
      <w:rFonts w:cs="Arial"/>
      <w:sz w:val="20"/>
    </w:rPr>
  </w:style>
  <w:style w:type="paragraph" w:customStyle="1" w:styleId="NyckelordKeywords">
    <w:name w:val="Nyckelord / Keywords"/>
    <w:basedOn w:val="Normal"/>
    <w:uiPriority w:val="3"/>
    <w:qFormat/>
    <w:rsid w:val="00972826"/>
    <w:pPr>
      <w:spacing w:before="280" w:after="280" w:line="280" w:lineRule="exact"/>
      <w:ind w:firstLine="0"/>
    </w:pPr>
    <w:rPr>
      <w:rFonts w:cs="Arial"/>
      <w:sz w:val="20"/>
    </w:rPr>
  </w:style>
  <w:style w:type="paragraph" w:customStyle="1" w:styleId="SammanfattningtextAbstracttext">
    <w:name w:val="Sammanfattning text / Abstract text"/>
    <w:basedOn w:val="Normal"/>
    <w:uiPriority w:val="3"/>
    <w:qFormat/>
    <w:rsid w:val="00972826"/>
    <w:pPr>
      <w:spacing w:line="280" w:lineRule="exact"/>
    </w:pPr>
    <w:rPr>
      <w:rFonts w:cs="Arial"/>
      <w:sz w:val="20"/>
    </w:rPr>
  </w:style>
  <w:style w:type="paragraph" w:customStyle="1" w:styleId="TextefterrubrikTextafterheading">
    <w:name w:val="Text efter rubrik / Text after heading"/>
    <w:basedOn w:val="Normal"/>
    <w:next w:val="Normal"/>
    <w:uiPriority w:val="99"/>
    <w:qFormat/>
    <w:rsid w:val="00134914"/>
    <w:pPr>
      <w:ind w:firstLine="0"/>
    </w:pPr>
  </w:style>
  <w:style w:type="paragraph" w:customStyle="1" w:styleId="Rubrik1Heading1">
    <w:name w:val="Rubrik 1/ Heading 1"/>
    <w:next w:val="TextefterrubrikTextafterheading"/>
    <w:uiPriority w:val="1"/>
    <w:qFormat/>
    <w:rsid w:val="00A50B5C"/>
    <w:pPr>
      <w:keepNext/>
      <w:keepLines/>
      <w:pageBreakBefore/>
      <w:framePr w:wrap="notBeside" w:vAnchor="text" w:hAnchor="text" w:y="1"/>
      <w:widowControl w:val="0"/>
      <w:numPr>
        <w:numId w:val="1"/>
      </w:numPr>
      <w:tabs>
        <w:tab w:val="num" w:pos="794"/>
      </w:tabs>
      <w:spacing w:before="1440" w:after="720" w:line="440" w:lineRule="exact"/>
      <w:ind w:left="680"/>
      <w:outlineLvl w:val="0"/>
    </w:pPr>
    <w:rPr>
      <w:rFonts w:ascii="Arial" w:hAnsi="Arial"/>
      <w:color w:val="000000" w:themeColor="text1"/>
      <w:kern w:val="28"/>
      <w:sz w:val="40"/>
    </w:rPr>
  </w:style>
  <w:style w:type="paragraph" w:customStyle="1" w:styleId="Titlepageotherlanguage">
    <w:name w:val="Title page other language"/>
    <w:basedOn w:val="SammanfattningefterrubrikAbstractafterheading"/>
    <w:uiPriority w:val="4"/>
    <w:qFormat/>
    <w:rsid w:val="0014770F"/>
    <w:pPr>
      <w:spacing w:before="20" w:after="240" w:line="220" w:lineRule="exact"/>
      <w:jc w:val="left"/>
    </w:pPr>
    <w:rPr>
      <w:rFonts w:ascii="Arial" w:hAnsi="Arial"/>
      <w:i/>
    </w:rPr>
  </w:style>
  <w:style w:type="paragraph" w:customStyle="1" w:styleId="Titlepageauthor">
    <w:name w:val="Title page author"/>
    <w:basedOn w:val="Normal"/>
    <w:uiPriority w:val="4"/>
    <w:qFormat/>
    <w:rsid w:val="006478B1"/>
    <w:pPr>
      <w:spacing w:before="360" w:after="60" w:line="280" w:lineRule="exact"/>
      <w:ind w:firstLine="0"/>
      <w:jc w:val="left"/>
    </w:pPr>
    <w:rPr>
      <w:rFonts w:ascii="Arial" w:hAnsi="Arial" w:cs="Arial"/>
      <w:sz w:val="22"/>
    </w:rPr>
  </w:style>
  <w:style w:type="paragraph" w:customStyle="1" w:styleId="TitelsidainformationfetTitlepageinformationbold">
    <w:name w:val="Titelsida information fet/Title page information bold"/>
    <w:semiHidden/>
    <w:qFormat/>
    <w:rsid w:val="0070756D"/>
    <w:pPr>
      <w:spacing w:line="220" w:lineRule="exact"/>
      <w:ind w:left="2126" w:hanging="2126"/>
    </w:pPr>
    <w:rPr>
      <w:rFonts w:ascii="Arial" w:hAnsi="Arial" w:cs="Arial"/>
      <w:b/>
      <w:sz w:val="18"/>
    </w:rPr>
  </w:style>
  <w:style w:type="paragraph" w:customStyle="1" w:styleId="Titlepagetext">
    <w:name w:val="Title page text"/>
    <w:basedOn w:val="TitelsidainformationfetTitlepageinformationbold"/>
    <w:uiPriority w:val="4"/>
    <w:qFormat/>
    <w:rsid w:val="00650D14"/>
    <w:pPr>
      <w:spacing w:before="60"/>
    </w:pPr>
    <w:rPr>
      <w:b w:val="0"/>
    </w:rPr>
  </w:style>
  <w:style w:type="paragraph" w:customStyle="1" w:styleId="FramsidainformationrubrikFrontpageinformationheading">
    <w:name w:val="Framsida information rubrik/Front page information heading"/>
    <w:basedOn w:val="Normal"/>
    <w:autoRedefine/>
    <w:semiHidden/>
    <w:qFormat/>
    <w:rsid w:val="00972826"/>
    <w:pPr>
      <w:ind w:firstLine="0"/>
    </w:pPr>
    <w:rPr>
      <w:rFonts w:ascii="Arial" w:hAnsi="Arial"/>
      <w:sz w:val="28"/>
    </w:rPr>
  </w:style>
  <w:style w:type="paragraph" w:styleId="Innehll1">
    <w:name w:val="toc 1"/>
    <w:basedOn w:val="Normal"/>
    <w:next w:val="Normal"/>
    <w:link w:val="Innehll1Char"/>
    <w:autoRedefine/>
    <w:uiPriority w:val="39"/>
    <w:rsid w:val="0091434A"/>
    <w:pPr>
      <w:spacing w:before="120" w:after="120"/>
      <w:ind w:firstLine="0"/>
      <w:jc w:val="left"/>
    </w:pPr>
    <w:rPr>
      <w:rFonts w:ascii="Arial" w:hAnsi="Arial" w:cstheme="minorHAnsi"/>
      <w:b/>
      <w:bCs/>
      <w:sz w:val="20"/>
      <w:szCs w:val="20"/>
    </w:rPr>
  </w:style>
  <w:style w:type="character" w:styleId="Hyperlnk">
    <w:name w:val="Hyperlink"/>
    <w:basedOn w:val="Standardstycketeckensnitt"/>
    <w:uiPriority w:val="99"/>
    <w:rsid w:val="00EF1D63"/>
    <w:rPr>
      <w:color w:val="0563C1" w:themeColor="hyperlink"/>
      <w:u w:val="single"/>
    </w:rPr>
  </w:style>
  <w:style w:type="table" w:styleId="Tabellrutnt">
    <w:name w:val="Table Grid"/>
    <w:basedOn w:val="Normaltabell"/>
    <w:uiPriority w:val="39"/>
    <w:rsid w:val="002234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Oformateradtabell3">
    <w:name w:val="Plain Table 3"/>
    <w:basedOn w:val="Normaltabell"/>
    <w:uiPriority w:val="43"/>
    <w:rsid w:val="00223463"/>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Beskrivning">
    <w:name w:val="caption"/>
    <w:aliases w:val="Tabell/Table description"/>
    <w:next w:val="TextefterrubrikTextafterheading"/>
    <w:uiPriority w:val="35"/>
    <w:semiHidden/>
    <w:qFormat/>
    <w:rsid w:val="00D6631D"/>
    <w:pPr>
      <w:spacing w:before="270" w:after="50" w:line="240" w:lineRule="exact"/>
      <w:jc w:val="both"/>
    </w:pPr>
    <w:rPr>
      <w:rFonts w:ascii="Times New Roman" w:hAnsi="Times New Roman"/>
      <w:i/>
      <w:iCs/>
      <w:color w:val="000000" w:themeColor="text1"/>
      <w:sz w:val="20"/>
      <w:szCs w:val="18"/>
    </w:rPr>
  </w:style>
  <w:style w:type="paragraph" w:customStyle="1" w:styleId="BeskrivningtabellTabledescription">
    <w:name w:val="Beskrivning tabell / Table description"/>
    <w:next w:val="TextefterrubrikTextafterheading"/>
    <w:uiPriority w:val="2"/>
    <w:qFormat/>
    <w:rsid w:val="007C43F9"/>
    <w:pPr>
      <w:framePr w:wrap="notBeside" w:vAnchor="text" w:hAnchor="text" w:y="1"/>
      <w:spacing w:before="290" w:after="120" w:line="240" w:lineRule="exact"/>
      <w:jc w:val="both"/>
    </w:pPr>
    <w:rPr>
      <w:rFonts w:ascii="Times New Roman" w:hAnsi="Times New Roman"/>
      <w:i/>
      <w:color w:val="000000" w:themeColor="text1"/>
      <w:sz w:val="20"/>
    </w:rPr>
  </w:style>
  <w:style w:type="paragraph" w:styleId="Figurfrteckning">
    <w:name w:val="table of figures"/>
    <w:basedOn w:val="Normal"/>
    <w:next w:val="Normal"/>
    <w:uiPriority w:val="99"/>
    <w:rsid w:val="00D406C4"/>
  </w:style>
  <w:style w:type="paragraph" w:customStyle="1" w:styleId="Rubrik2Heading2">
    <w:name w:val="Rubrik 2/ Heading 2"/>
    <w:basedOn w:val="Rubrik1Heading1"/>
    <w:next w:val="TextefterrubrikTextafterheading"/>
    <w:uiPriority w:val="1"/>
    <w:qFormat/>
    <w:rsid w:val="00310BA2"/>
    <w:pPr>
      <w:pageBreakBefore w:val="0"/>
      <w:framePr w:wrap="auto" w:vAnchor="margin" w:yAlign="inline"/>
      <w:numPr>
        <w:ilvl w:val="1"/>
      </w:numPr>
      <w:spacing w:before="640" w:after="160" w:line="400" w:lineRule="exact"/>
      <w:outlineLvl w:val="1"/>
    </w:pPr>
    <w:rPr>
      <w:sz w:val="32"/>
    </w:rPr>
  </w:style>
  <w:style w:type="paragraph" w:customStyle="1" w:styleId="Rubrik3Heading3">
    <w:name w:val="Rubrik 3/ Heading 3"/>
    <w:basedOn w:val="Rubrik2Heading2"/>
    <w:next w:val="TextefterrubrikTextafterheading"/>
    <w:uiPriority w:val="1"/>
    <w:qFormat/>
    <w:rsid w:val="00C44D58"/>
    <w:pPr>
      <w:numPr>
        <w:ilvl w:val="2"/>
      </w:numPr>
      <w:spacing w:before="360" w:after="80" w:line="360" w:lineRule="exact"/>
      <w:outlineLvl w:val="2"/>
    </w:pPr>
    <w:rPr>
      <w:sz w:val="28"/>
    </w:rPr>
  </w:style>
  <w:style w:type="paragraph" w:customStyle="1" w:styleId="Rubrik4Heading4">
    <w:name w:val="Rubrik 4/ Heading 4"/>
    <w:basedOn w:val="RubrikutannumreringHeadingwithoutnumbering"/>
    <w:next w:val="TextefterrubrikTextafterheading"/>
    <w:uiPriority w:val="1"/>
    <w:qFormat/>
    <w:rsid w:val="00C44D58"/>
    <w:pPr>
      <w:pageBreakBefore w:val="0"/>
      <w:framePr w:wrap="auto" w:vAnchor="margin" w:yAlign="inline"/>
      <w:spacing w:before="320" w:after="40" w:line="320" w:lineRule="exact"/>
      <w:outlineLvl w:val="3"/>
    </w:pPr>
    <w:rPr>
      <w:rFonts w:ascii="Times New Roman" w:hAnsi="Times New Roman"/>
      <w:i/>
      <w:sz w:val="24"/>
    </w:rPr>
  </w:style>
  <w:style w:type="paragraph" w:styleId="Innehll2">
    <w:name w:val="toc 2"/>
    <w:basedOn w:val="Normal"/>
    <w:next w:val="Normal"/>
    <w:link w:val="Innehll2Char"/>
    <w:uiPriority w:val="39"/>
    <w:rsid w:val="0091434A"/>
    <w:pPr>
      <w:ind w:left="240"/>
      <w:jc w:val="left"/>
    </w:pPr>
    <w:rPr>
      <w:rFonts w:ascii="Arial" w:hAnsi="Arial" w:cstheme="minorHAnsi"/>
      <w:sz w:val="20"/>
      <w:szCs w:val="20"/>
    </w:rPr>
  </w:style>
  <w:style w:type="paragraph" w:styleId="Innehll3">
    <w:name w:val="toc 3"/>
    <w:basedOn w:val="Normal"/>
    <w:next w:val="Normal"/>
    <w:link w:val="Innehll3Char"/>
    <w:autoRedefine/>
    <w:uiPriority w:val="39"/>
    <w:rsid w:val="0091434A"/>
    <w:pPr>
      <w:ind w:left="480"/>
      <w:jc w:val="left"/>
    </w:pPr>
    <w:rPr>
      <w:rFonts w:ascii="Arial" w:hAnsi="Arial" w:cstheme="minorHAnsi"/>
      <w:iCs/>
      <w:sz w:val="20"/>
      <w:szCs w:val="20"/>
    </w:rPr>
  </w:style>
  <w:style w:type="paragraph" w:customStyle="1" w:styleId="TextmedblankradTextusingspace">
    <w:name w:val="Text med blankrad / Text using space"/>
    <w:basedOn w:val="Normal"/>
    <w:qFormat/>
    <w:rsid w:val="005C3002"/>
    <w:pPr>
      <w:spacing w:before="240"/>
      <w:ind w:firstLine="0"/>
    </w:pPr>
  </w:style>
  <w:style w:type="paragraph" w:customStyle="1" w:styleId="RubrikutannumreringHeadingwithoutnumbering">
    <w:name w:val="Rubrik utan numrering / Heading without numbering"/>
    <w:basedOn w:val="Normal"/>
    <w:next w:val="TextefterrubrikTextafterheading"/>
    <w:uiPriority w:val="1"/>
    <w:qFormat/>
    <w:rsid w:val="006176E2"/>
    <w:pPr>
      <w:keepNext/>
      <w:keepLines/>
      <w:pageBreakBefore/>
      <w:framePr w:wrap="notBeside" w:vAnchor="text" w:hAnchor="text" w:y="1"/>
      <w:widowControl w:val="0"/>
      <w:spacing w:before="1440" w:after="720" w:line="440" w:lineRule="exact"/>
      <w:ind w:firstLine="0"/>
      <w:jc w:val="left"/>
    </w:pPr>
    <w:rPr>
      <w:rFonts w:ascii="Arial" w:hAnsi="Arial"/>
      <w:sz w:val="40"/>
      <w:lang w:val="en-GB"/>
    </w:rPr>
  </w:style>
  <w:style w:type="paragraph" w:customStyle="1" w:styleId="BeskrivningfigurFiguredescription">
    <w:name w:val="Beskrivning figur / Figure description"/>
    <w:basedOn w:val="BeskrivningtabellTabledescription"/>
    <w:uiPriority w:val="2"/>
    <w:qFormat/>
    <w:rsid w:val="00FF70F8"/>
    <w:pPr>
      <w:framePr w:wrap="auto" w:vAnchor="margin" w:yAlign="inline"/>
      <w:spacing w:before="80" w:after="160"/>
    </w:pPr>
  </w:style>
  <w:style w:type="paragraph" w:customStyle="1" w:styleId="ListaList">
    <w:name w:val="Lista / List"/>
    <w:basedOn w:val="Normal"/>
    <w:uiPriority w:val="2"/>
    <w:qFormat/>
    <w:rsid w:val="001F66BC"/>
    <w:pPr>
      <w:numPr>
        <w:numId w:val="20"/>
      </w:numPr>
      <w:spacing w:before="160"/>
      <w:jc w:val="left"/>
    </w:pPr>
  </w:style>
  <w:style w:type="character" w:styleId="AnvndHyperlnk">
    <w:name w:val="FollowedHyperlink"/>
    <w:basedOn w:val="Standardstycketeckensnitt"/>
    <w:uiPriority w:val="99"/>
    <w:semiHidden/>
    <w:unhideWhenUsed/>
    <w:rsid w:val="00902D69"/>
    <w:rPr>
      <w:color w:val="954F72" w:themeColor="followedHyperlink"/>
      <w:u w:val="single"/>
    </w:rPr>
  </w:style>
  <w:style w:type="paragraph" w:styleId="Fotnotstext">
    <w:name w:val="footnote text"/>
    <w:basedOn w:val="Normal"/>
    <w:link w:val="FotnotstextChar"/>
    <w:uiPriority w:val="99"/>
    <w:unhideWhenUsed/>
    <w:rsid w:val="00843EB5"/>
    <w:pPr>
      <w:spacing w:line="240" w:lineRule="exact"/>
      <w:ind w:firstLine="0"/>
    </w:pPr>
    <w:rPr>
      <w:sz w:val="18"/>
      <w:szCs w:val="20"/>
    </w:rPr>
  </w:style>
  <w:style w:type="character" w:customStyle="1" w:styleId="FotnotstextChar">
    <w:name w:val="Fotnotstext Char"/>
    <w:basedOn w:val="Standardstycketeckensnitt"/>
    <w:link w:val="Fotnotstext"/>
    <w:uiPriority w:val="99"/>
    <w:rsid w:val="00843EB5"/>
    <w:rPr>
      <w:rFonts w:ascii="Times New Roman" w:hAnsi="Times New Roman"/>
      <w:sz w:val="18"/>
      <w:szCs w:val="20"/>
    </w:rPr>
  </w:style>
  <w:style w:type="character" w:styleId="Fotnotsreferens">
    <w:name w:val="footnote reference"/>
    <w:basedOn w:val="Standardstycketeckensnitt"/>
    <w:uiPriority w:val="99"/>
    <w:semiHidden/>
    <w:unhideWhenUsed/>
    <w:rsid w:val="00FB0B98"/>
    <w:rPr>
      <w:vertAlign w:val="superscript"/>
    </w:rPr>
  </w:style>
  <w:style w:type="character" w:customStyle="1" w:styleId="Innehll1Char">
    <w:name w:val="Innehåll 1 Char"/>
    <w:basedOn w:val="Standardstycketeckensnitt"/>
    <w:link w:val="Innehll1"/>
    <w:uiPriority w:val="39"/>
    <w:semiHidden/>
    <w:rsid w:val="00B313B2"/>
    <w:rPr>
      <w:rFonts w:ascii="Arial" w:hAnsi="Arial" w:cstheme="minorHAnsi"/>
      <w:b/>
      <w:bCs/>
      <w:sz w:val="20"/>
      <w:szCs w:val="20"/>
    </w:rPr>
  </w:style>
  <w:style w:type="character" w:customStyle="1" w:styleId="Innehll2Char">
    <w:name w:val="Innehåll 2 Char"/>
    <w:basedOn w:val="Standardstycketeckensnitt"/>
    <w:link w:val="Innehll2"/>
    <w:uiPriority w:val="39"/>
    <w:semiHidden/>
    <w:rsid w:val="00B313B2"/>
    <w:rPr>
      <w:rFonts w:ascii="Arial" w:hAnsi="Arial" w:cstheme="minorHAnsi"/>
      <w:sz w:val="20"/>
      <w:szCs w:val="20"/>
    </w:rPr>
  </w:style>
  <w:style w:type="character" w:customStyle="1" w:styleId="Innehll3Char">
    <w:name w:val="Innehåll 3 Char"/>
    <w:basedOn w:val="Standardstycketeckensnitt"/>
    <w:link w:val="Innehll3"/>
    <w:uiPriority w:val="39"/>
    <w:semiHidden/>
    <w:rsid w:val="00B313B2"/>
    <w:rPr>
      <w:rFonts w:ascii="Arial" w:hAnsi="Arial" w:cstheme="minorHAnsi"/>
      <w:iCs/>
      <w:sz w:val="20"/>
      <w:szCs w:val="20"/>
    </w:rPr>
  </w:style>
  <w:style w:type="paragraph" w:customStyle="1" w:styleId="RubrikinnehllsfrteckningHeadingtableofcontents">
    <w:name w:val="Rubrik innehållsförteckning / Heading table of contents"/>
    <w:basedOn w:val="RubrikutannumreringHeadingwithoutnumbering"/>
    <w:next w:val="Innehll1"/>
    <w:uiPriority w:val="1"/>
    <w:qFormat/>
    <w:rsid w:val="005A1099"/>
    <w:pPr>
      <w:framePr w:wrap="notBeside"/>
    </w:pPr>
  </w:style>
  <w:style w:type="paragraph" w:customStyle="1" w:styleId="Texteftercitat">
    <w:name w:val="Text efter citat"/>
    <w:aliases w:val="lista/Text after quote,list"/>
    <w:basedOn w:val="TextmedblankradTextusingspace"/>
    <w:next w:val="Normal"/>
    <w:semiHidden/>
    <w:rsid w:val="00A95CCD"/>
  </w:style>
  <w:style w:type="paragraph" w:styleId="Innehll4">
    <w:name w:val="toc 4"/>
    <w:basedOn w:val="Normal"/>
    <w:next w:val="Normal"/>
    <w:autoRedefine/>
    <w:uiPriority w:val="39"/>
    <w:semiHidden/>
    <w:rsid w:val="00477A19"/>
    <w:pPr>
      <w:ind w:left="720"/>
      <w:jc w:val="left"/>
    </w:pPr>
    <w:rPr>
      <w:rFonts w:asciiTheme="minorHAnsi" w:hAnsiTheme="minorHAnsi" w:cstheme="minorHAnsi"/>
      <w:sz w:val="18"/>
      <w:szCs w:val="18"/>
    </w:rPr>
  </w:style>
  <w:style w:type="paragraph" w:styleId="Innehll5">
    <w:name w:val="toc 5"/>
    <w:basedOn w:val="Normal"/>
    <w:next w:val="Normal"/>
    <w:autoRedefine/>
    <w:uiPriority w:val="39"/>
    <w:semiHidden/>
    <w:rsid w:val="00477A19"/>
    <w:pPr>
      <w:ind w:left="960"/>
      <w:jc w:val="left"/>
    </w:pPr>
    <w:rPr>
      <w:rFonts w:asciiTheme="minorHAnsi" w:hAnsiTheme="minorHAnsi" w:cstheme="minorHAnsi"/>
      <w:sz w:val="18"/>
      <w:szCs w:val="18"/>
    </w:rPr>
  </w:style>
  <w:style w:type="paragraph" w:styleId="Innehll6">
    <w:name w:val="toc 6"/>
    <w:basedOn w:val="Normal"/>
    <w:next w:val="Normal"/>
    <w:autoRedefine/>
    <w:uiPriority w:val="39"/>
    <w:semiHidden/>
    <w:rsid w:val="00477A19"/>
    <w:pPr>
      <w:ind w:left="1200"/>
      <w:jc w:val="left"/>
    </w:pPr>
    <w:rPr>
      <w:rFonts w:asciiTheme="minorHAnsi" w:hAnsiTheme="minorHAnsi" w:cstheme="minorHAnsi"/>
      <w:sz w:val="18"/>
      <w:szCs w:val="18"/>
    </w:rPr>
  </w:style>
  <w:style w:type="paragraph" w:styleId="Innehll7">
    <w:name w:val="toc 7"/>
    <w:basedOn w:val="Normal"/>
    <w:next w:val="Normal"/>
    <w:autoRedefine/>
    <w:uiPriority w:val="39"/>
    <w:semiHidden/>
    <w:rsid w:val="00477A19"/>
    <w:pPr>
      <w:ind w:left="1440"/>
      <w:jc w:val="left"/>
    </w:pPr>
    <w:rPr>
      <w:rFonts w:asciiTheme="minorHAnsi" w:hAnsiTheme="minorHAnsi" w:cstheme="minorHAnsi"/>
      <w:sz w:val="18"/>
      <w:szCs w:val="18"/>
    </w:rPr>
  </w:style>
  <w:style w:type="paragraph" w:styleId="Innehll8">
    <w:name w:val="toc 8"/>
    <w:basedOn w:val="Normal"/>
    <w:next w:val="Normal"/>
    <w:autoRedefine/>
    <w:uiPriority w:val="39"/>
    <w:semiHidden/>
    <w:rsid w:val="00477A19"/>
    <w:pPr>
      <w:ind w:left="1680"/>
      <w:jc w:val="left"/>
    </w:pPr>
    <w:rPr>
      <w:rFonts w:asciiTheme="minorHAnsi" w:hAnsiTheme="minorHAnsi" w:cstheme="minorHAnsi"/>
      <w:sz w:val="18"/>
      <w:szCs w:val="18"/>
    </w:rPr>
  </w:style>
  <w:style w:type="paragraph" w:styleId="Innehll9">
    <w:name w:val="toc 9"/>
    <w:basedOn w:val="Normal"/>
    <w:next w:val="Normal"/>
    <w:autoRedefine/>
    <w:uiPriority w:val="39"/>
    <w:semiHidden/>
    <w:rsid w:val="00477A19"/>
    <w:pPr>
      <w:ind w:left="1920"/>
      <w:jc w:val="left"/>
    </w:pPr>
    <w:rPr>
      <w:rFonts w:asciiTheme="minorHAnsi" w:hAnsiTheme="minorHAnsi" w:cstheme="minorHAnsi"/>
      <w:sz w:val="18"/>
      <w:szCs w:val="18"/>
    </w:rPr>
  </w:style>
  <w:style w:type="paragraph" w:styleId="Liststycke">
    <w:name w:val="List Paragraph"/>
    <w:basedOn w:val="Normal"/>
    <w:uiPriority w:val="34"/>
    <w:qFormat/>
    <w:rsid w:val="00C52B39"/>
    <w:pPr>
      <w:ind w:left="720"/>
      <w:contextualSpacing/>
    </w:pPr>
  </w:style>
  <w:style w:type="numbering" w:customStyle="1" w:styleId="PunktlistaBulletpointlist">
    <w:name w:val="Punktlista/Bullet point list"/>
    <w:uiPriority w:val="99"/>
    <w:rsid w:val="001C6277"/>
    <w:pPr>
      <w:numPr>
        <w:numId w:val="2"/>
      </w:numPr>
    </w:pPr>
  </w:style>
  <w:style w:type="paragraph" w:customStyle="1" w:styleId="Textefterlista">
    <w:name w:val="Text efter lista"/>
    <w:aliases w:val="illustration / Text after list,illustration"/>
    <w:basedOn w:val="TextmedblankradTextusingspace"/>
    <w:next w:val="Normal"/>
    <w:uiPriority w:val="2"/>
    <w:qFormat/>
    <w:rsid w:val="00515399"/>
  </w:style>
  <w:style w:type="paragraph" w:customStyle="1" w:styleId="Citat2Quote2">
    <w:name w:val="Citat 2/ Quote 2"/>
    <w:basedOn w:val="Citat1Quote1"/>
    <w:next w:val="Normal"/>
    <w:uiPriority w:val="2"/>
    <w:qFormat/>
    <w:rsid w:val="00F70541"/>
    <w:pPr>
      <w:spacing w:before="0"/>
      <w:ind w:firstLine="227"/>
    </w:pPr>
  </w:style>
  <w:style w:type="paragraph" w:customStyle="1" w:styleId="Citat1Quote1">
    <w:name w:val="Citat 1/ Quote 1"/>
    <w:basedOn w:val="Normal"/>
    <w:next w:val="Normal"/>
    <w:uiPriority w:val="2"/>
    <w:qFormat/>
    <w:rsid w:val="00702B6B"/>
    <w:pPr>
      <w:spacing w:before="280" w:line="280" w:lineRule="exact"/>
      <w:ind w:left="397" w:firstLine="0"/>
    </w:pPr>
    <w:rPr>
      <w:sz w:val="20"/>
    </w:rPr>
  </w:style>
  <w:style w:type="paragraph" w:styleId="HTML-frformaterad">
    <w:name w:val="HTML Preformatted"/>
    <w:basedOn w:val="Normal"/>
    <w:link w:val="HTML-frformateradChar"/>
    <w:uiPriority w:val="99"/>
    <w:semiHidden/>
    <w:unhideWhenUsed/>
    <w:rsid w:val="008D5C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val="en-GB" w:eastAsia="en-GB"/>
    </w:rPr>
  </w:style>
  <w:style w:type="character" w:customStyle="1" w:styleId="HTML-frformateradChar">
    <w:name w:val="HTML - förformaterad Char"/>
    <w:basedOn w:val="Standardstycketeckensnitt"/>
    <w:link w:val="HTML-frformaterad"/>
    <w:uiPriority w:val="99"/>
    <w:semiHidden/>
    <w:rsid w:val="008D5C8B"/>
    <w:rPr>
      <w:rFonts w:ascii="Courier New" w:eastAsia="Times New Roman" w:hAnsi="Courier New" w:cs="Courier New"/>
      <w:sz w:val="20"/>
      <w:szCs w:val="20"/>
      <w:lang w:val="en-GB" w:eastAsia="en-GB"/>
    </w:rPr>
  </w:style>
  <w:style w:type="paragraph" w:styleId="Litteraturfrteckning">
    <w:name w:val="Bibliography"/>
    <w:basedOn w:val="Normal"/>
    <w:next w:val="Normal"/>
    <w:uiPriority w:val="37"/>
    <w:semiHidden/>
    <w:rsid w:val="008D5C8B"/>
    <w:pPr>
      <w:spacing w:line="240" w:lineRule="exact"/>
      <w:ind w:left="720" w:hanging="720"/>
    </w:pPr>
  </w:style>
  <w:style w:type="character" w:styleId="Kommentarsreferens">
    <w:name w:val="annotation reference"/>
    <w:basedOn w:val="Standardstycketeckensnitt"/>
    <w:uiPriority w:val="99"/>
    <w:semiHidden/>
    <w:unhideWhenUsed/>
    <w:rsid w:val="004C17DD"/>
    <w:rPr>
      <w:sz w:val="16"/>
      <w:szCs w:val="16"/>
    </w:rPr>
  </w:style>
  <w:style w:type="paragraph" w:styleId="Kommentarer">
    <w:name w:val="annotation text"/>
    <w:basedOn w:val="Normal"/>
    <w:link w:val="KommentarerChar"/>
    <w:uiPriority w:val="99"/>
    <w:unhideWhenUsed/>
    <w:rsid w:val="004C17DD"/>
    <w:pPr>
      <w:spacing w:line="240" w:lineRule="auto"/>
    </w:pPr>
    <w:rPr>
      <w:sz w:val="20"/>
      <w:szCs w:val="20"/>
    </w:rPr>
  </w:style>
  <w:style w:type="character" w:customStyle="1" w:styleId="KommentarerChar">
    <w:name w:val="Kommentarer Char"/>
    <w:basedOn w:val="Standardstycketeckensnitt"/>
    <w:link w:val="Kommentarer"/>
    <w:uiPriority w:val="99"/>
    <w:rsid w:val="004C17DD"/>
    <w:rPr>
      <w:rFonts w:ascii="Times New Roman" w:hAnsi="Times New Roman"/>
      <w:sz w:val="20"/>
      <w:szCs w:val="20"/>
    </w:rPr>
  </w:style>
  <w:style w:type="paragraph" w:styleId="Kommentarsmne">
    <w:name w:val="annotation subject"/>
    <w:basedOn w:val="Kommentarer"/>
    <w:next w:val="Kommentarer"/>
    <w:link w:val="KommentarsmneChar"/>
    <w:uiPriority w:val="99"/>
    <w:semiHidden/>
    <w:unhideWhenUsed/>
    <w:rsid w:val="004C17DD"/>
    <w:rPr>
      <w:b/>
      <w:bCs/>
    </w:rPr>
  </w:style>
  <w:style w:type="character" w:customStyle="1" w:styleId="KommentarsmneChar">
    <w:name w:val="Kommentarsämne Char"/>
    <w:basedOn w:val="KommentarerChar"/>
    <w:link w:val="Kommentarsmne"/>
    <w:uiPriority w:val="99"/>
    <w:semiHidden/>
    <w:rsid w:val="004C17DD"/>
    <w:rPr>
      <w:rFonts w:ascii="Times New Roman" w:hAnsi="Times New Roman"/>
      <w:b/>
      <w:bCs/>
      <w:sz w:val="20"/>
      <w:szCs w:val="20"/>
    </w:rPr>
  </w:style>
  <w:style w:type="paragraph" w:styleId="Ballongtext">
    <w:name w:val="Balloon Text"/>
    <w:basedOn w:val="Normal"/>
    <w:link w:val="BallongtextChar"/>
    <w:uiPriority w:val="99"/>
    <w:semiHidden/>
    <w:unhideWhenUsed/>
    <w:rsid w:val="004C17DD"/>
    <w:pPr>
      <w:spacing w:line="240" w:lineRule="auto"/>
    </w:pPr>
    <w:rPr>
      <w:rFonts w:ascii="Segoe UI" w:hAnsi="Segoe UI" w:cs="Segoe UI"/>
      <w:sz w:val="18"/>
      <w:szCs w:val="18"/>
    </w:rPr>
  </w:style>
  <w:style w:type="character" w:customStyle="1" w:styleId="BallongtextChar">
    <w:name w:val="Ballongtext Char"/>
    <w:basedOn w:val="Standardstycketeckensnitt"/>
    <w:link w:val="Ballongtext"/>
    <w:uiPriority w:val="99"/>
    <w:semiHidden/>
    <w:rsid w:val="004C17DD"/>
    <w:rPr>
      <w:rFonts w:ascii="Segoe UI" w:hAnsi="Segoe UI" w:cs="Segoe UI"/>
      <w:sz w:val="18"/>
      <w:szCs w:val="18"/>
    </w:rPr>
  </w:style>
  <w:style w:type="character" w:customStyle="1" w:styleId="Mainpagesubtitle">
    <w:name w:val="Main page subtitle"/>
    <w:basedOn w:val="Standardstycketeckensnitt"/>
    <w:uiPriority w:val="4"/>
    <w:rsid w:val="005B0F7C"/>
    <w:rPr>
      <w:rFonts w:ascii="Arial" w:hAnsi="Arial"/>
      <w:color w:val="000000" w:themeColor="text1"/>
      <w:sz w:val="36"/>
    </w:rPr>
  </w:style>
  <w:style w:type="paragraph" w:customStyle="1" w:styleId="Illustration">
    <w:name w:val="Illustration"/>
    <w:basedOn w:val="Normal"/>
    <w:semiHidden/>
    <w:rsid w:val="009A4090"/>
    <w:pPr>
      <w:spacing w:before="2040" w:line="360" w:lineRule="auto"/>
      <w:jc w:val="center"/>
    </w:pPr>
    <w:rPr>
      <w:rFonts w:ascii="Arial" w:eastAsia="Times New Roman" w:hAnsi="Arial" w:cs="Times New Roman"/>
      <w:i/>
      <w:iCs/>
      <w:color w:val="000000" w:themeColor="text1"/>
      <w:szCs w:val="20"/>
    </w:rPr>
  </w:style>
  <w:style w:type="character" w:customStyle="1" w:styleId="LinjeframsidaLinefrontpage">
    <w:name w:val="Linje framsida/Line front page"/>
    <w:basedOn w:val="Standardstycketeckensnitt"/>
    <w:semiHidden/>
    <w:rsid w:val="00790850"/>
    <w:rPr>
      <w:rFonts w:ascii="Arial" w:hAnsi="Arial"/>
      <w:b/>
      <w:bCs/>
      <w:i/>
      <w:iCs/>
      <w:color w:val="000000" w:themeColor="text1"/>
    </w:rPr>
  </w:style>
  <w:style w:type="paragraph" w:customStyle="1" w:styleId="Huvudtitelspace">
    <w:name w:val="Huvudtitel space"/>
    <w:basedOn w:val="Normal"/>
    <w:semiHidden/>
    <w:rsid w:val="0097790C"/>
    <w:pPr>
      <w:spacing w:before="1080" w:line="480" w:lineRule="exact"/>
      <w:ind w:firstLine="0"/>
      <w:jc w:val="left"/>
    </w:pPr>
    <w:rPr>
      <w:rFonts w:eastAsia="Times New Roman" w:cs="Times New Roman"/>
      <w:szCs w:val="20"/>
    </w:rPr>
  </w:style>
  <w:style w:type="paragraph" w:customStyle="1" w:styleId="Undertitelspace">
    <w:name w:val="Undertitel space"/>
    <w:basedOn w:val="Normal"/>
    <w:semiHidden/>
    <w:rsid w:val="0097790C"/>
    <w:pPr>
      <w:spacing w:before="320" w:after="720" w:line="480" w:lineRule="exact"/>
      <w:ind w:left="284" w:hanging="284"/>
      <w:jc w:val="left"/>
    </w:pPr>
    <w:rPr>
      <w:rFonts w:eastAsia="Times New Roman" w:cs="Times New Roman"/>
      <w:szCs w:val="20"/>
    </w:rPr>
  </w:style>
  <w:style w:type="paragraph" w:customStyle="1" w:styleId="ReferenslistaReferencelist">
    <w:name w:val="Referenslista / Reference list"/>
    <w:basedOn w:val="Normal"/>
    <w:uiPriority w:val="2"/>
    <w:qFormat/>
    <w:rsid w:val="005C7651"/>
    <w:pPr>
      <w:spacing w:line="260" w:lineRule="exact"/>
      <w:ind w:left="737" w:hanging="737"/>
      <w:jc w:val="left"/>
    </w:pPr>
    <w:rPr>
      <w:lang w:val="en-GB"/>
    </w:rPr>
  </w:style>
  <w:style w:type="paragraph" w:customStyle="1" w:styleId="TitelsidainformationnormalTitlepagenormal">
    <w:name w:val="Titelsida information normal/Title page normal"/>
    <w:basedOn w:val="TitelsidainformationfetTitlepageinformationbold"/>
    <w:qFormat/>
    <w:rsid w:val="004C6B40"/>
    <w:pPr>
      <w:spacing w:before="60"/>
    </w:pPr>
    <w:rPr>
      <w:b w:val="0"/>
    </w:rPr>
  </w:style>
  <w:style w:type="paragraph" w:customStyle="1" w:styleId="Titlepageauthor2">
    <w:name w:val="Title page author 2"/>
    <w:basedOn w:val="Titlepageauthor"/>
    <w:uiPriority w:val="4"/>
    <w:qFormat/>
    <w:rsid w:val="006478B1"/>
    <w:pPr>
      <w:spacing w:before="60"/>
    </w:pPr>
  </w:style>
  <w:style w:type="paragraph" w:customStyle="1" w:styleId="Mainpageotherlanguage">
    <w:name w:val="Main page other language"/>
    <w:basedOn w:val="Normal"/>
    <w:uiPriority w:val="4"/>
    <w:qFormat/>
    <w:rsid w:val="00A6750D"/>
    <w:pPr>
      <w:spacing w:before="440" w:after="760"/>
      <w:ind w:firstLine="0"/>
      <w:jc w:val="left"/>
    </w:pPr>
    <w:rPr>
      <w:rFonts w:ascii="Arial" w:hAnsi="Arial"/>
      <w:i/>
    </w:rPr>
  </w:style>
  <w:style w:type="character" w:customStyle="1" w:styleId="citationpage-range">
    <w:name w:val="citation__page-range"/>
    <w:basedOn w:val="Standardstycketeckensnitt"/>
    <w:rsid w:val="00413A65"/>
  </w:style>
  <w:style w:type="character" w:customStyle="1" w:styleId="title-text">
    <w:name w:val="title-text"/>
    <w:basedOn w:val="Standardstycketeckensnitt"/>
    <w:rsid w:val="00413A65"/>
  </w:style>
  <w:style w:type="character" w:styleId="Betoning">
    <w:name w:val="Emphasis"/>
    <w:basedOn w:val="Standardstycketeckensnitt"/>
    <w:uiPriority w:val="20"/>
    <w:qFormat/>
    <w:rsid w:val="00413A65"/>
    <w:rPr>
      <w:i/>
      <w:iCs/>
    </w:rPr>
  </w:style>
  <w:style w:type="paragraph" w:styleId="Ingetavstnd">
    <w:name w:val="No Spacing"/>
    <w:uiPriority w:val="1"/>
    <w:qFormat/>
    <w:rsid w:val="0095182B"/>
    <w:rPr>
      <w:rFonts w:ascii="Calibri" w:eastAsia="Times New Roman" w:hAnsi="Calibri" w:cs="Times New Roman"/>
      <w:sz w:val="22"/>
      <w:szCs w:val="22"/>
      <w:lang w:val="en-GB"/>
    </w:rPr>
  </w:style>
  <w:style w:type="character" w:customStyle="1" w:styleId="y2iqfc">
    <w:name w:val="y2iqfc"/>
    <w:basedOn w:val="Standardstycketeckensnitt"/>
    <w:rsid w:val="00394E6F"/>
  </w:style>
  <w:style w:type="paragraph" w:styleId="Revision">
    <w:name w:val="Revision"/>
    <w:hidden/>
    <w:uiPriority w:val="99"/>
    <w:semiHidden/>
    <w:rsid w:val="00D43D04"/>
    <w:rPr>
      <w:rFonts w:ascii="Times New Roman" w:hAnsi="Times New Roman"/>
    </w:rPr>
  </w:style>
  <w:style w:type="character" w:styleId="Stark">
    <w:name w:val="Strong"/>
    <w:basedOn w:val="Standardstycketeckensnitt"/>
    <w:uiPriority w:val="22"/>
    <w:qFormat/>
    <w:rsid w:val="001E5B7A"/>
    <w:rPr>
      <w:b/>
      <w:bCs/>
    </w:rPr>
  </w:style>
  <w:style w:type="character" w:styleId="Olstomnmnande">
    <w:name w:val="Unresolved Mention"/>
    <w:basedOn w:val="Standardstycketeckensnitt"/>
    <w:uiPriority w:val="99"/>
    <w:semiHidden/>
    <w:unhideWhenUsed/>
    <w:rsid w:val="00452145"/>
    <w:rPr>
      <w:color w:val="605E5C"/>
      <w:shd w:val="clear" w:color="auto" w:fill="E1DFDD"/>
    </w:rPr>
  </w:style>
  <w:style w:type="paragraph" w:customStyle="1" w:styleId="Frontpagetitle">
    <w:name w:val="Front page title"/>
    <w:basedOn w:val="Normal"/>
    <w:next w:val="Normal"/>
    <w:uiPriority w:val="7"/>
    <w:rsid w:val="00BD743A"/>
    <w:pPr>
      <w:spacing w:before="1680" w:line="540" w:lineRule="exact"/>
      <w:ind w:firstLine="0"/>
      <w:jc w:val="left"/>
    </w:pPr>
    <w:rPr>
      <w:rFonts w:ascii="Arial" w:hAnsi="Arial"/>
      <w:b/>
      <w:sz w:val="52"/>
      <w:lang w:val="en-GB"/>
    </w:rPr>
  </w:style>
  <w:style w:type="character" w:customStyle="1" w:styleId="Rubrik2Char">
    <w:name w:val="Rubrik 2 Char"/>
    <w:basedOn w:val="Standardstycketeckensnitt"/>
    <w:link w:val="Rubrik2"/>
    <w:uiPriority w:val="9"/>
    <w:semiHidden/>
    <w:rsid w:val="00277BF6"/>
    <w:rPr>
      <w:rFonts w:asciiTheme="majorHAnsi" w:eastAsiaTheme="majorEastAsia" w:hAnsiTheme="majorHAnsi" w:cstheme="majorBidi"/>
      <w:color w:val="0F342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575441">
      <w:bodyDiv w:val="1"/>
      <w:marLeft w:val="0"/>
      <w:marRight w:val="0"/>
      <w:marTop w:val="0"/>
      <w:marBottom w:val="0"/>
      <w:divBdr>
        <w:top w:val="none" w:sz="0" w:space="0" w:color="auto"/>
        <w:left w:val="none" w:sz="0" w:space="0" w:color="auto"/>
        <w:bottom w:val="none" w:sz="0" w:space="0" w:color="auto"/>
        <w:right w:val="none" w:sz="0" w:space="0" w:color="auto"/>
      </w:divBdr>
    </w:div>
    <w:div w:id="25301232">
      <w:bodyDiv w:val="1"/>
      <w:marLeft w:val="0"/>
      <w:marRight w:val="0"/>
      <w:marTop w:val="0"/>
      <w:marBottom w:val="0"/>
      <w:divBdr>
        <w:top w:val="none" w:sz="0" w:space="0" w:color="auto"/>
        <w:left w:val="none" w:sz="0" w:space="0" w:color="auto"/>
        <w:bottom w:val="none" w:sz="0" w:space="0" w:color="auto"/>
        <w:right w:val="none" w:sz="0" w:space="0" w:color="auto"/>
      </w:divBdr>
      <w:divsChild>
        <w:div w:id="550726593">
          <w:marLeft w:val="1080"/>
          <w:marRight w:val="0"/>
          <w:marTop w:val="100"/>
          <w:marBottom w:val="0"/>
          <w:divBdr>
            <w:top w:val="none" w:sz="0" w:space="0" w:color="auto"/>
            <w:left w:val="none" w:sz="0" w:space="0" w:color="auto"/>
            <w:bottom w:val="none" w:sz="0" w:space="0" w:color="auto"/>
            <w:right w:val="none" w:sz="0" w:space="0" w:color="auto"/>
          </w:divBdr>
        </w:div>
      </w:divsChild>
    </w:div>
    <w:div w:id="48775184">
      <w:bodyDiv w:val="1"/>
      <w:marLeft w:val="0"/>
      <w:marRight w:val="0"/>
      <w:marTop w:val="0"/>
      <w:marBottom w:val="0"/>
      <w:divBdr>
        <w:top w:val="none" w:sz="0" w:space="0" w:color="auto"/>
        <w:left w:val="none" w:sz="0" w:space="0" w:color="auto"/>
        <w:bottom w:val="none" w:sz="0" w:space="0" w:color="auto"/>
        <w:right w:val="none" w:sz="0" w:space="0" w:color="auto"/>
      </w:divBdr>
      <w:divsChild>
        <w:div w:id="706759498">
          <w:marLeft w:val="1080"/>
          <w:marRight w:val="0"/>
          <w:marTop w:val="100"/>
          <w:marBottom w:val="0"/>
          <w:divBdr>
            <w:top w:val="none" w:sz="0" w:space="0" w:color="auto"/>
            <w:left w:val="none" w:sz="0" w:space="0" w:color="auto"/>
            <w:bottom w:val="none" w:sz="0" w:space="0" w:color="auto"/>
            <w:right w:val="none" w:sz="0" w:space="0" w:color="auto"/>
          </w:divBdr>
        </w:div>
      </w:divsChild>
    </w:div>
    <w:div w:id="179859787">
      <w:bodyDiv w:val="1"/>
      <w:marLeft w:val="0"/>
      <w:marRight w:val="0"/>
      <w:marTop w:val="0"/>
      <w:marBottom w:val="0"/>
      <w:divBdr>
        <w:top w:val="none" w:sz="0" w:space="0" w:color="auto"/>
        <w:left w:val="none" w:sz="0" w:space="0" w:color="auto"/>
        <w:bottom w:val="none" w:sz="0" w:space="0" w:color="auto"/>
        <w:right w:val="none" w:sz="0" w:space="0" w:color="auto"/>
      </w:divBdr>
      <w:divsChild>
        <w:div w:id="938473">
          <w:marLeft w:val="0"/>
          <w:marRight w:val="0"/>
          <w:marTop w:val="0"/>
          <w:marBottom w:val="0"/>
          <w:divBdr>
            <w:top w:val="none" w:sz="0" w:space="0" w:color="auto"/>
            <w:left w:val="none" w:sz="0" w:space="0" w:color="auto"/>
            <w:bottom w:val="none" w:sz="0" w:space="0" w:color="auto"/>
            <w:right w:val="none" w:sz="0" w:space="0" w:color="auto"/>
          </w:divBdr>
        </w:div>
      </w:divsChild>
    </w:div>
    <w:div w:id="232663219">
      <w:bodyDiv w:val="1"/>
      <w:marLeft w:val="0"/>
      <w:marRight w:val="0"/>
      <w:marTop w:val="0"/>
      <w:marBottom w:val="0"/>
      <w:divBdr>
        <w:top w:val="none" w:sz="0" w:space="0" w:color="auto"/>
        <w:left w:val="none" w:sz="0" w:space="0" w:color="auto"/>
        <w:bottom w:val="none" w:sz="0" w:space="0" w:color="auto"/>
        <w:right w:val="none" w:sz="0" w:space="0" w:color="auto"/>
      </w:divBdr>
    </w:div>
    <w:div w:id="411507708">
      <w:bodyDiv w:val="1"/>
      <w:marLeft w:val="0"/>
      <w:marRight w:val="0"/>
      <w:marTop w:val="0"/>
      <w:marBottom w:val="0"/>
      <w:divBdr>
        <w:top w:val="none" w:sz="0" w:space="0" w:color="auto"/>
        <w:left w:val="none" w:sz="0" w:space="0" w:color="auto"/>
        <w:bottom w:val="none" w:sz="0" w:space="0" w:color="auto"/>
        <w:right w:val="none" w:sz="0" w:space="0" w:color="auto"/>
      </w:divBdr>
    </w:div>
    <w:div w:id="436144178">
      <w:bodyDiv w:val="1"/>
      <w:marLeft w:val="0"/>
      <w:marRight w:val="0"/>
      <w:marTop w:val="0"/>
      <w:marBottom w:val="0"/>
      <w:divBdr>
        <w:top w:val="none" w:sz="0" w:space="0" w:color="auto"/>
        <w:left w:val="none" w:sz="0" w:space="0" w:color="auto"/>
        <w:bottom w:val="none" w:sz="0" w:space="0" w:color="auto"/>
        <w:right w:val="none" w:sz="0" w:space="0" w:color="auto"/>
      </w:divBdr>
      <w:divsChild>
        <w:div w:id="1197307075">
          <w:marLeft w:val="1080"/>
          <w:marRight w:val="0"/>
          <w:marTop w:val="100"/>
          <w:marBottom w:val="0"/>
          <w:divBdr>
            <w:top w:val="none" w:sz="0" w:space="0" w:color="auto"/>
            <w:left w:val="none" w:sz="0" w:space="0" w:color="auto"/>
            <w:bottom w:val="none" w:sz="0" w:space="0" w:color="auto"/>
            <w:right w:val="none" w:sz="0" w:space="0" w:color="auto"/>
          </w:divBdr>
        </w:div>
      </w:divsChild>
    </w:div>
    <w:div w:id="470946391">
      <w:bodyDiv w:val="1"/>
      <w:marLeft w:val="0"/>
      <w:marRight w:val="0"/>
      <w:marTop w:val="0"/>
      <w:marBottom w:val="0"/>
      <w:divBdr>
        <w:top w:val="none" w:sz="0" w:space="0" w:color="auto"/>
        <w:left w:val="none" w:sz="0" w:space="0" w:color="auto"/>
        <w:bottom w:val="none" w:sz="0" w:space="0" w:color="auto"/>
        <w:right w:val="none" w:sz="0" w:space="0" w:color="auto"/>
      </w:divBdr>
    </w:div>
    <w:div w:id="568074516">
      <w:bodyDiv w:val="1"/>
      <w:marLeft w:val="0"/>
      <w:marRight w:val="0"/>
      <w:marTop w:val="0"/>
      <w:marBottom w:val="0"/>
      <w:divBdr>
        <w:top w:val="none" w:sz="0" w:space="0" w:color="auto"/>
        <w:left w:val="none" w:sz="0" w:space="0" w:color="auto"/>
        <w:bottom w:val="none" w:sz="0" w:space="0" w:color="auto"/>
        <w:right w:val="none" w:sz="0" w:space="0" w:color="auto"/>
      </w:divBdr>
    </w:div>
    <w:div w:id="622272137">
      <w:bodyDiv w:val="1"/>
      <w:marLeft w:val="0"/>
      <w:marRight w:val="0"/>
      <w:marTop w:val="0"/>
      <w:marBottom w:val="0"/>
      <w:divBdr>
        <w:top w:val="none" w:sz="0" w:space="0" w:color="auto"/>
        <w:left w:val="none" w:sz="0" w:space="0" w:color="auto"/>
        <w:bottom w:val="none" w:sz="0" w:space="0" w:color="auto"/>
        <w:right w:val="none" w:sz="0" w:space="0" w:color="auto"/>
      </w:divBdr>
      <w:divsChild>
        <w:div w:id="196233979">
          <w:marLeft w:val="0"/>
          <w:marRight w:val="0"/>
          <w:marTop w:val="0"/>
          <w:marBottom w:val="0"/>
          <w:divBdr>
            <w:top w:val="none" w:sz="0" w:space="0" w:color="auto"/>
            <w:left w:val="none" w:sz="0" w:space="0" w:color="auto"/>
            <w:bottom w:val="none" w:sz="0" w:space="0" w:color="auto"/>
            <w:right w:val="none" w:sz="0" w:space="0" w:color="auto"/>
          </w:divBdr>
        </w:div>
      </w:divsChild>
    </w:div>
    <w:div w:id="731738222">
      <w:bodyDiv w:val="1"/>
      <w:marLeft w:val="0"/>
      <w:marRight w:val="0"/>
      <w:marTop w:val="0"/>
      <w:marBottom w:val="0"/>
      <w:divBdr>
        <w:top w:val="none" w:sz="0" w:space="0" w:color="auto"/>
        <w:left w:val="none" w:sz="0" w:space="0" w:color="auto"/>
        <w:bottom w:val="none" w:sz="0" w:space="0" w:color="auto"/>
        <w:right w:val="none" w:sz="0" w:space="0" w:color="auto"/>
      </w:divBdr>
      <w:divsChild>
        <w:div w:id="1554539992">
          <w:marLeft w:val="1080"/>
          <w:marRight w:val="0"/>
          <w:marTop w:val="100"/>
          <w:marBottom w:val="0"/>
          <w:divBdr>
            <w:top w:val="none" w:sz="0" w:space="0" w:color="auto"/>
            <w:left w:val="none" w:sz="0" w:space="0" w:color="auto"/>
            <w:bottom w:val="none" w:sz="0" w:space="0" w:color="auto"/>
            <w:right w:val="none" w:sz="0" w:space="0" w:color="auto"/>
          </w:divBdr>
        </w:div>
      </w:divsChild>
    </w:div>
    <w:div w:id="732969130">
      <w:bodyDiv w:val="1"/>
      <w:marLeft w:val="0"/>
      <w:marRight w:val="0"/>
      <w:marTop w:val="0"/>
      <w:marBottom w:val="0"/>
      <w:divBdr>
        <w:top w:val="none" w:sz="0" w:space="0" w:color="auto"/>
        <w:left w:val="none" w:sz="0" w:space="0" w:color="auto"/>
        <w:bottom w:val="none" w:sz="0" w:space="0" w:color="auto"/>
        <w:right w:val="none" w:sz="0" w:space="0" w:color="auto"/>
      </w:divBdr>
      <w:divsChild>
        <w:div w:id="952827992">
          <w:marLeft w:val="0"/>
          <w:marRight w:val="0"/>
          <w:marTop w:val="0"/>
          <w:marBottom w:val="0"/>
          <w:divBdr>
            <w:top w:val="none" w:sz="0" w:space="0" w:color="auto"/>
            <w:left w:val="none" w:sz="0" w:space="0" w:color="auto"/>
            <w:bottom w:val="none" w:sz="0" w:space="0" w:color="auto"/>
            <w:right w:val="none" w:sz="0" w:space="0" w:color="auto"/>
          </w:divBdr>
        </w:div>
      </w:divsChild>
    </w:div>
    <w:div w:id="735779365">
      <w:bodyDiv w:val="1"/>
      <w:marLeft w:val="0"/>
      <w:marRight w:val="0"/>
      <w:marTop w:val="0"/>
      <w:marBottom w:val="0"/>
      <w:divBdr>
        <w:top w:val="none" w:sz="0" w:space="0" w:color="auto"/>
        <w:left w:val="none" w:sz="0" w:space="0" w:color="auto"/>
        <w:bottom w:val="none" w:sz="0" w:space="0" w:color="auto"/>
        <w:right w:val="none" w:sz="0" w:space="0" w:color="auto"/>
      </w:divBdr>
    </w:div>
    <w:div w:id="760956452">
      <w:bodyDiv w:val="1"/>
      <w:marLeft w:val="0"/>
      <w:marRight w:val="0"/>
      <w:marTop w:val="0"/>
      <w:marBottom w:val="0"/>
      <w:divBdr>
        <w:top w:val="none" w:sz="0" w:space="0" w:color="auto"/>
        <w:left w:val="none" w:sz="0" w:space="0" w:color="auto"/>
        <w:bottom w:val="none" w:sz="0" w:space="0" w:color="auto"/>
        <w:right w:val="none" w:sz="0" w:space="0" w:color="auto"/>
      </w:divBdr>
      <w:divsChild>
        <w:div w:id="1242176885">
          <w:marLeft w:val="1080"/>
          <w:marRight w:val="0"/>
          <w:marTop w:val="100"/>
          <w:marBottom w:val="0"/>
          <w:divBdr>
            <w:top w:val="none" w:sz="0" w:space="0" w:color="auto"/>
            <w:left w:val="none" w:sz="0" w:space="0" w:color="auto"/>
            <w:bottom w:val="none" w:sz="0" w:space="0" w:color="auto"/>
            <w:right w:val="none" w:sz="0" w:space="0" w:color="auto"/>
          </w:divBdr>
        </w:div>
      </w:divsChild>
    </w:div>
    <w:div w:id="836461407">
      <w:bodyDiv w:val="1"/>
      <w:marLeft w:val="0"/>
      <w:marRight w:val="0"/>
      <w:marTop w:val="0"/>
      <w:marBottom w:val="0"/>
      <w:divBdr>
        <w:top w:val="none" w:sz="0" w:space="0" w:color="auto"/>
        <w:left w:val="none" w:sz="0" w:space="0" w:color="auto"/>
        <w:bottom w:val="none" w:sz="0" w:space="0" w:color="auto"/>
        <w:right w:val="none" w:sz="0" w:space="0" w:color="auto"/>
      </w:divBdr>
    </w:div>
    <w:div w:id="890385158">
      <w:bodyDiv w:val="1"/>
      <w:marLeft w:val="0"/>
      <w:marRight w:val="0"/>
      <w:marTop w:val="0"/>
      <w:marBottom w:val="0"/>
      <w:divBdr>
        <w:top w:val="none" w:sz="0" w:space="0" w:color="auto"/>
        <w:left w:val="none" w:sz="0" w:space="0" w:color="auto"/>
        <w:bottom w:val="none" w:sz="0" w:space="0" w:color="auto"/>
        <w:right w:val="none" w:sz="0" w:space="0" w:color="auto"/>
      </w:divBdr>
    </w:div>
    <w:div w:id="945381278">
      <w:bodyDiv w:val="1"/>
      <w:marLeft w:val="0"/>
      <w:marRight w:val="0"/>
      <w:marTop w:val="0"/>
      <w:marBottom w:val="0"/>
      <w:divBdr>
        <w:top w:val="none" w:sz="0" w:space="0" w:color="auto"/>
        <w:left w:val="none" w:sz="0" w:space="0" w:color="auto"/>
        <w:bottom w:val="none" w:sz="0" w:space="0" w:color="auto"/>
        <w:right w:val="none" w:sz="0" w:space="0" w:color="auto"/>
      </w:divBdr>
      <w:divsChild>
        <w:div w:id="1533033911">
          <w:marLeft w:val="0"/>
          <w:marRight w:val="0"/>
          <w:marTop w:val="0"/>
          <w:marBottom w:val="0"/>
          <w:divBdr>
            <w:top w:val="none" w:sz="0" w:space="0" w:color="auto"/>
            <w:left w:val="none" w:sz="0" w:space="0" w:color="auto"/>
            <w:bottom w:val="none" w:sz="0" w:space="0" w:color="auto"/>
            <w:right w:val="none" w:sz="0" w:space="0" w:color="auto"/>
          </w:divBdr>
        </w:div>
      </w:divsChild>
    </w:div>
    <w:div w:id="1002126507">
      <w:bodyDiv w:val="1"/>
      <w:marLeft w:val="0"/>
      <w:marRight w:val="0"/>
      <w:marTop w:val="0"/>
      <w:marBottom w:val="0"/>
      <w:divBdr>
        <w:top w:val="none" w:sz="0" w:space="0" w:color="auto"/>
        <w:left w:val="none" w:sz="0" w:space="0" w:color="auto"/>
        <w:bottom w:val="none" w:sz="0" w:space="0" w:color="auto"/>
        <w:right w:val="none" w:sz="0" w:space="0" w:color="auto"/>
      </w:divBdr>
      <w:divsChild>
        <w:div w:id="399983115">
          <w:marLeft w:val="1080"/>
          <w:marRight w:val="0"/>
          <w:marTop w:val="100"/>
          <w:marBottom w:val="0"/>
          <w:divBdr>
            <w:top w:val="none" w:sz="0" w:space="0" w:color="auto"/>
            <w:left w:val="none" w:sz="0" w:space="0" w:color="auto"/>
            <w:bottom w:val="none" w:sz="0" w:space="0" w:color="auto"/>
            <w:right w:val="none" w:sz="0" w:space="0" w:color="auto"/>
          </w:divBdr>
        </w:div>
      </w:divsChild>
    </w:div>
    <w:div w:id="1081414531">
      <w:bodyDiv w:val="1"/>
      <w:marLeft w:val="0"/>
      <w:marRight w:val="0"/>
      <w:marTop w:val="0"/>
      <w:marBottom w:val="0"/>
      <w:divBdr>
        <w:top w:val="none" w:sz="0" w:space="0" w:color="auto"/>
        <w:left w:val="none" w:sz="0" w:space="0" w:color="auto"/>
        <w:bottom w:val="none" w:sz="0" w:space="0" w:color="auto"/>
        <w:right w:val="none" w:sz="0" w:space="0" w:color="auto"/>
      </w:divBdr>
    </w:div>
    <w:div w:id="1103457546">
      <w:bodyDiv w:val="1"/>
      <w:marLeft w:val="0"/>
      <w:marRight w:val="0"/>
      <w:marTop w:val="0"/>
      <w:marBottom w:val="0"/>
      <w:divBdr>
        <w:top w:val="none" w:sz="0" w:space="0" w:color="auto"/>
        <w:left w:val="none" w:sz="0" w:space="0" w:color="auto"/>
        <w:bottom w:val="none" w:sz="0" w:space="0" w:color="auto"/>
        <w:right w:val="none" w:sz="0" w:space="0" w:color="auto"/>
      </w:divBdr>
    </w:div>
    <w:div w:id="1122502608">
      <w:bodyDiv w:val="1"/>
      <w:marLeft w:val="0"/>
      <w:marRight w:val="0"/>
      <w:marTop w:val="0"/>
      <w:marBottom w:val="0"/>
      <w:divBdr>
        <w:top w:val="none" w:sz="0" w:space="0" w:color="auto"/>
        <w:left w:val="none" w:sz="0" w:space="0" w:color="auto"/>
        <w:bottom w:val="none" w:sz="0" w:space="0" w:color="auto"/>
        <w:right w:val="none" w:sz="0" w:space="0" w:color="auto"/>
      </w:divBdr>
      <w:divsChild>
        <w:div w:id="775755696">
          <w:marLeft w:val="0"/>
          <w:marRight w:val="0"/>
          <w:marTop w:val="0"/>
          <w:marBottom w:val="0"/>
          <w:divBdr>
            <w:top w:val="none" w:sz="0" w:space="0" w:color="auto"/>
            <w:left w:val="none" w:sz="0" w:space="0" w:color="auto"/>
            <w:bottom w:val="none" w:sz="0" w:space="0" w:color="auto"/>
            <w:right w:val="none" w:sz="0" w:space="0" w:color="auto"/>
          </w:divBdr>
        </w:div>
      </w:divsChild>
    </w:div>
    <w:div w:id="1336496472">
      <w:bodyDiv w:val="1"/>
      <w:marLeft w:val="0"/>
      <w:marRight w:val="0"/>
      <w:marTop w:val="0"/>
      <w:marBottom w:val="0"/>
      <w:divBdr>
        <w:top w:val="none" w:sz="0" w:space="0" w:color="auto"/>
        <w:left w:val="none" w:sz="0" w:space="0" w:color="auto"/>
        <w:bottom w:val="none" w:sz="0" w:space="0" w:color="auto"/>
        <w:right w:val="none" w:sz="0" w:space="0" w:color="auto"/>
      </w:divBdr>
    </w:div>
    <w:div w:id="1409233616">
      <w:bodyDiv w:val="1"/>
      <w:marLeft w:val="0"/>
      <w:marRight w:val="0"/>
      <w:marTop w:val="0"/>
      <w:marBottom w:val="0"/>
      <w:divBdr>
        <w:top w:val="none" w:sz="0" w:space="0" w:color="auto"/>
        <w:left w:val="none" w:sz="0" w:space="0" w:color="auto"/>
        <w:bottom w:val="none" w:sz="0" w:space="0" w:color="auto"/>
        <w:right w:val="none" w:sz="0" w:space="0" w:color="auto"/>
      </w:divBdr>
      <w:divsChild>
        <w:div w:id="983005341">
          <w:marLeft w:val="0"/>
          <w:marRight w:val="0"/>
          <w:marTop w:val="0"/>
          <w:marBottom w:val="0"/>
          <w:divBdr>
            <w:top w:val="none" w:sz="0" w:space="0" w:color="auto"/>
            <w:left w:val="none" w:sz="0" w:space="0" w:color="auto"/>
            <w:bottom w:val="none" w:sz="0" w:space="0" w:color="auto"/>
            <w:right w:val="none" w:sz="0" w:space="0" w:color="auto"/>
          </w:divBdr>
        </w:div>
      </w:divsChild>
    </w:div>
    <w:div w:id="1581794210">
      <w:bodyDiv w:val="1"/>
      <w:marLeft w:val="0"/>
      <w:marRight w:val="0"/>
      <w:marTop w:val="0"/>
      <w:marBottom w:val="0"/>
      <w:divBdr>
        <w:top w:val="none" w:sz="0" w:space="0" w:color="auto"/>
        <w:left w:val="none" w:sz="0" w:space="0" w:color="auto"/>
        <w:bottom w:val="none" w:sz="0" w:space="0" w:color="auto"/>
        <w:right w:val="none" w:sz="0" w:space="0" w:color="auto"/>
      </w:divBdr>
    </w:div>
    <w:div w:id="1653873023">
      <w:bodyDiv w:val="1"/>
      <w:marLeft w:val="0"/>
      <w:marRight w:val="0"/>
      <w:marTop w:val="0"/>
      <w:marBottom w:val="0"/>
      <w:divBdr>
        <w:top w:val="none" w:sz="0" w:space="0" w:color="auto"/>
        <w:left w:val="none" w:sz="0" w:space="0" w:color="auto"/>
        <w:bottom w:val="none" w:sz="0" w:space="0" w:color="auto"/>
        <w:right w:val="none" w:sz="0" w:space="0" w:color="auto"/>
      </w:divBdr>
    </w:div>
    <w:div w:id="1724713268">
      <w:bodyDiv w:val="1"/>
      <w:marLeft w:val="0"/>
      <w:marRight w:val="0"/>
      <w:marTop w:val="0"/>
      <w:marBottom w:val="0"/>
      <w:divBdr>
        <w:top w:val="none" w:sz="0" w:space="0" w:color="auto"/>
        <w:left w:val="none" w:sz="0" w:space="0" w:color="auto"/>
        <w:bottom w:val="none" w:sz="0" w:space="0" w:color="auto"/>
        <w:right w:val="none" w:sz="0" w:space="0" w:color="auto"/>
      </w:divBdr>
      <w:divsChild>
        <w:div w:id="653918441">
          <w:marLeft w:val="0"/>
          <w:marRight w:val="0"/>
          <w:marTop w:val="0"/>
          <w:marBottom w:val="0"/>
          <w:divBdr>
            <w:top w:val="none" w:sz="0" w:space="0" w:color="auto"/>
            <w:left w:val="none" w:sz="0" w:space="0" w:color="auto"/>
            <w:bottom w:val="none" w:sz="0" w:space="0" w:color="auto"/>
            <w:right w:val="none" w:sz="0" w:space="0" w:color="auto"/>
          </w:divBdr>
        </w:div>
      </w:divsChild>
    </w:div>
    <w:div w:id="1737892213">
      <w:bodyDiv w:val="1"/>
      <w:marLeft w:val="0"/>
      <w:marRight w:val="0"/>
      <w:marTop w:val="0"/>
      <w:marBottom w:val="0"/>
      <w:divBdr>
        <w:top w:val="none" w:sz="0" w:space="0" w:color="auto"/>
        <w:left w:val="none" w:sz="0" w:space="0" w:color="auto"/>
        <w:bottom w:val="none" w:sz="0" w:space="0" w:color="auto"/>
        <w:right w:val="none" w:sz="0" w:space="0" w:color="auto"/>
      </w:divBdr>
    </w:div>
    <w:div w:id="1757168942">
      <w:bodyDiv w:val="1"/>
      <w:marLeft w:val="0"/>
      <w:marRight w:val="0"/>
      <w:marTop w:val="0"/>
      <w:marBottom w:val="0"/>
      <w:divBdr>
        <w:top w:val="none" w:sz="0" w:space="0" w:color="auto"/>
        <w:left w:val="none" w:sz="0" w:space="0" w:color="auto"/>
        <w:bottom w:val="none" w:sz="0" w:space="0" w:color="auto"/>
        <w:right w:val="none" w:sz="0" w:space="0" w:color="auto"/>
      </w:divBdr>
    </w:div>
    <w:div w:id="1767310655">
      <w:bodyDiv w:val="1"/>
      <w:marLeft w:val="0"/>
      <w:marRight w:val="0"/>
      <w:marTop w:val="0"/>
      <w:marBottom w:val="0"/>
      <w:divBdr>
        <w:top w:val="none" w:sz="0" w:space="0" w:color="auto"/>
        <w:left w:val="none" w:sz="0" w:space="0" w:color="auto"/>
        <w:bottom w:val="none" w:sz="0" w:space="0" w:color="auto"/>
        <w:right w:val="none" w:sz="0" w:space="0" w:color="auto"/>
      </w:divBdr>
      <w:divsChild>
        <w:div w:id="1595895595">
          <w:marLeft w:val="1080"/>
          <w:marRight w:val="0"/>
          <w:marTop w:val="100"/>
          <w:marBottom w:val="0"/>
          <w:divBdr>
            <w:top w:val="none" w:sz="0" w:space="0" w:color="auto"/>
            <w:left w:val="none" w:sz="0" w:space="0" w:color="auto"/>
            <w:bottom w:val="none" w:sz="0" w:space="0" w:color="auto"/>
            <w:right w:val="none" w:sz="0" w:space="0" w:color="auto"/>
          </w:divBdr>
        </w:div>
      </w:divsChild>
    </w:div>
    <w:div w:id="1813593465">
      <w:bodyDiv w:val="1"/>
      <w:marLeft w:val="0"/>
      <w:marRight w:val="0"/>
      <w:marTop w:val="0"/>
      <w:marBottom w:val="0"/>
      <w:divBdr>
        <w:top w:val="none" w:sz="0" w:space="0" w:color="auto"/>
        <w:left w:val="none" w:sz="0" w:space="0" w:color="auto"/>
        <w:bottom w:val="none" w:sz="0" w:space="0" w:color="auto"/>
        <w:right w:val="none" w:sz="0" w:space="0" w:color="auto"/>
      </w:divBdr>
    </w:div>
    <w:div w:id="1884899449">
      <w:bodyDiv w:val="1"/>
      <w:marLeft w:val="0"/>
      <w:marRight w:val="0"/>
      <w:marTop w:val="0"/>
      <w:marBottom w:val="0"/>
      <w:divBdr>
        <w:top w:val="none" w:sz="0" w:space="0" w:color="auto"/>
        <w:left w:val="none" w:sz="0" w:space="0" w:color="auto"/>
        <w:bottom w:val="none" w:sz="0" w:space="0" w:color="auto"/>
        <w:right w:val="none" w:sz="0" w:space="0" w:color="auto"/>
      </w:divBdr>
    </w:div>
    <w:div w:id="1901093564">
      <w:bodyDiv w:val="1"/>
      <w:marLeft w:val="0"/>
      <w:marRight w:val="0"/>
      <w:marTop w:val="0"/>
      <w:marBottom w:val="0"/>
      <w:divBdr>
        <w:top w:val="none" w:sz="0" w:space="0" w:color="auto"/>
        <w:left w:val="none" w:sz="0" w:space="0" w:color="auto"/>
        <w:bottom w:val="none" w:sz="0" w:space="0" w:color="auto"/>
        <w:right w:val="none" w:sz="0" w:space="0" w:color="auto"/>
      </w:divBdr>
    </w:div>
    <w:div w:id="1965579642">
      <w:bodyDiv w:val="1"/>
      <w:marLeft w:val="0"/>
      <w:marRight w:val="0"/>
      <w:marTop w:val="0"/>
      <w:marBottom w:val="0"/>
      <w:divBdr>
        <w:top w:val="none" w:sz="0" w:space="0" w:color="auto"/>
        <w:left w:val="none" w:sz="0" w:space="0" w:color="auto"/>
        <w:bottom w:val="none" w:sz="0" w:space="0" w:color="auto"/>
        <w:right w:val="none" w:sz="0" w:space="0" w:color="auto"/>
      </w:divBdr>
    </w:div>
    <w:div w:id="1972133338">
      <w:bodyDiv w:val="1"/>
      <w:marLeft w:val="0"/>
      <w:marRight w:val="0"/>
      <w:marTop w:val="0"/>
      <w:marBottom w:val="0"/>
      <w:divBdr>
        <w:top w:val="none" w:sz="0" w:space="0" w:color="auto"/>
        <w:left w:val="none" w:sz="0" w:space="0" w:color="auto"/>
        <w:bottom w:val="none" w:sz="0" w:space="0" w:color="auto"/>
        <w:right w:val="none" w:sz="0" w:space="0" w:color="auto"/>
      </w:divBdr>
    </w:div>
    <w:div w:id="2109765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4.png"/><Relationship Id="rId34" Type="http://schemas.openxmlformats.org/officeDocument/2006/relationships/image" Target="media/image15.png"/><Relationship Id="rId42" Type="http://schemas.openxmlformats.org/officeDocument/2006/relationships/hyperlink" Target="https://doi.org/10.2193/2006-308" TargetMode="External"/><Relationship Id="rId47" Type="http://schemas.openxmlformats.org/officeDocument/2006/relationships/image" Target="media/image22.png"/><Relationship Id="rId50" Type="http://schemas.openxmlformats.org/officeDocument/2006/relationships/image" Target="media/image25.png"/><Relationship Id="rId55" Type="http://schemas.openxmlformats.org/officeDocument/2006/relationships/image" Target="media/image30.png"/><Relationship Id="rId63" Type="http://schemas.openxmlformats.org/officeDocument/2006/relationships/image" Target="media/image38.png"/><Relationship Id="rId68" Type="http://schemas.openxmlformats.org/officeDocument/2006/relationships/fontTable" Target="fontTable.xml"/><Relationship Id="rId7" Type="http://schemas.openxmlformats.org/officeDocument/2006/relationships/customXml" Target="../customXml/item7.xml"/><Relationship Id="rId2" Type="http://schemas.openxmlformats.org/officeDocument/2006/relationships/customXml" Target="../customXml/item2.xml"/><Relationship Id="rId29" Type="http://schemas.openxmlformats.org/officeDocument/2006/relationships/image" Target="media/image11.png"/><Relationship Id="rId11" Type="http://schemas.openxmlformats.org/officeDocument/2006/relationships/webSettings" Target="webSettings.xml"/><Relationship Id="rId24" Type="http://schemas.openxmlformats.org/officeDocument/2006/relationships/image" Target="media/image6.png"/><Relationship Id="rId32" Type="http://schemas.openxmlformats.org/officeDocument/2006/relationships/hyperlink" Target="https://www.naturvardsverket.se/om-oss/publikationer/7100/978-91-620-7108-0/" TargetMode="External"/><Relationship Id="rId37" Type="http://schemas.openxmlformats.org/officeDocument/2006/relationships/hyperlink" Target="https://doi.org/10.1038/s41598-020-58673-5" TargetMode="External"/><Relationship Id="rId40" Type="http://schemas.openxmlformats.org/officeDocument/2006/relationships/hyperlink" Target="https://doi.org/10.1111/oik.07435" TargetMode="External"/><Relationship Id="rId45" Type="http://schemas.openxmlformats.org/officeDocument/2006/relationships/image" Target="media/image20.jpg"/><Relationship Id="rId53" Type="http://schemas.openxmlformats.org/officeDocument/2006/relationships/image" Target="media/image28.png"/><Relationship Id="rId58" Type="http://schemas.openxmlformats.org/officeDocument/2006/relationships/image" Target="media/image33.png"/><Relationship Id="rId66" Type="http://schemas.openxmlformats.org/officeDocument/2006/relationships/image" Target="media/image41.png"/><Relationship Id="rId5" Type="http://schemas.openxmlformats.org/officeDocument/2006/relationships/customXml" Target="../customXml/item5.xml"/><Relationship Id="rId61" Type="http://schemas.openxmlformats.org/officeDocument/2006/relationships/image" Target="media/image36.png"/><Relationship Id="rId19" Type="http://schemas.openxmlformats.org/officeDocument/2006/relationships/footer" Target="footer1.xml"/><Relationship Id="rId14" Type="http://schemas.openxmlformats.org/officeDocument/2006/relationships/image" Target="media/image1.jpg"/><Relationship Id="rId22" Type="http://schemas.openxmlformats.org/officeDocument/2006/relationships/image" Target="media/image5.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6.png"/><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1.png"/><Relationship Id="rId64" Type="http://schemas.openxmlformats.org/officeDocument/2006/relationships/image" Target="media/image39.png"/><Relationship Id="rId69" Type="http://schemas.openxmlformats.org/officeDocument/2006/relationships/theme" Target="theme/theme1.xml"/><Relationship Id="rId8" Type="http://schemas.openxmlformats.org/officeDocument/2006/relationships/numbering" Target="numbering.xml"/><Relationship Id="rId51" Type="http://schemas.openxmlformats.org/officeDocument/2006/relationships/image" Target="media/image26.png"/><Relationship Id="rId3" Type="http://schemas.openxmlformats.org/officeDocument/2006/relationships/customXml" Target="../customXml/item3.xml"/><Relationship Id="rId12" Type="http://schemas.openxmlformats.org/officeDocument/2006/relationships/footnotes" Target="footnotes.xml"/><Relationship Id="rId25" Type="http://schemas.openxmlformats.org/officeDocument/2006/relationships/image" Target="media/image7.png"/><Relationship Id="rId33" Type="http://schemas.openxmlformats.org/officeDocument/2006/relationships/image" Target="media/image14.png"/><Relationship Id="rId38" Type="http://schemas.openxmlformats.org/officeDocument/2006/relationships/hyperlink" Target="https://doi.org/10.1016/j.foreco.2020.118597" TargetMode="External"/><Relationship Id="rId46" Type="http://schemas.openxmlformats.org/officeDocument/2006/relationships/image" Target="media/image21.png"/><Relationship Id="rId59" Type="http://schemas.openxmlformats.org/officeDocument/2006/relationships/image" Target="media/image34.png"/><Relationship Id="rId67" Type="http://schemas.openxmlformats.org/officeDocument/2006/relationships/image" Target="media/image42.png"/><Relationship Id="rId20" Type="http://schemas.openxmlformats.org/officeDocument/2006/relationships/image" Target="media/image3.png"/><Relationship Id="rId41" Type="http://schemas.openxmlformats.org/officeDocument/2006/relationships/hyperlink" Target="https://pub.epsilon.slu.se/16431/" TargetMode="External"/><Relationship Id="rId54" Type="http://schemas.openxmlformats.org/officeDocument/2006/relationships/image" Target="media/image29.png"/><Relationship Id="rId62"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jpg"/><Relationship Id="rId23" Type="http://schemas.openxmlformats.org/officeDocument/2006/relationships/footer" Target="footer2.xml"/><Relationship Id="rId28" Type="http://schemas.openxmlformats.org/officeDocument/2006/relationships/image" Target="media/image10.png"/><Relationship Id="rId36" Type="http://schemas.openxmlformats.org/officeDocument/2006/relationships/image" Target="media/image17.png"/><Relationship Id="rId49" Type="http://schemas.openxmlformats.org/officeDocument/2006/relationships/image" Target="media/image24.png"/><Relationship Id="rId57" Type="http://schemas.openxmlformats.org/officeDocument/2006/relationships/image" Target="media/image32.png"/><Relationship Id="rId10" Type="http://schemas.openxmlformats.org/officeDocument/2006/relationships/settings" Target="settings.xml"/><Relationship Id="rId31" Type="http://schemas.openxmlformats.org/officeDocument/2006/relationships/image" Target="media/image13.png"/><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image" Target="media/image40.png"/><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image" Target="media/image3.jpeg"/><Relationship Id="rId39" Type="http://schemas.openxmlformats.org/officeDocument/2006/relationships/hyperlink" Target="https://doi.org/10.1016/j.foreco.2020.118768"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ene\AppData\Local\Temp\Temp1_slu_rapp_19_word_v1.zip\SLU_rapp_19_word_v1.dotx" TargetMode="External"/></Relationships>
</file>

<file path=word/theme/theme1.xml><?xml version="1.0" encoding="utf-8"?>
<a:theme xmlns:a="http://schemas.openxmlformats.org/drawingml/2006/main" name="SLU">
  <a:themeElements>
    <a:clrScheme name="SLU">
      <a:dk1>
        <a:sysClr val="windowText" lastClr="000000"/>
      </a:dk1>
      <a:lt1>
        <a:sysClr val="window" lastClr="FFFFFF"/>
      </a:lt1>
      <a:dk2>
        <a:srgbClr val="FFB81C"/>
      </a:dk2>
      <a:lt2>
        <a:srgbClr val="79863C"/>
      </a:lt2>
      <a:accent1>
        <a:srgbClr val="154734"/>
      </a:accent1>
      <a:accent2>
        <a:srgbClr val="509E2F"/>
      </a:accent2>
      <a:accent3>
        <a:srgbClr val="C4D600"/>
      </a:accent3>
      <a:accent4>
        <a:srgbClr val="007681"/>
      </a:accent4>
      <a:accent5>
        <a:srgbClr val="CE0037"/>
      </a:accent5>
      <a:accent6>
        <a:srgbClr val="672146"/>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EE16193DE5230D4BB0D9B5EBBADBBD68" ma:contentTypeVersion="13" ma:contentTypeDescription="Skapa ett nytt dokument." ma:contentTypeScope="" ma:versionID="bcbbeb42a39717e3639588029d3bcf92">
  <xsd:schema xmlns:xsd="http://www.w3.org/2001/XMLSchema" xmlns:xs="http://www.w3.org/2001/XMLSchema" xmlns:p="http://schemas.microsoft.com/office/2006/metadata/properties" xmlns:ns3="bf809fa0-202e-4021-ba03-03b7a7ff4e18" xmlns:ns4="dd4982ef-115d-4b90-9392-456418195096" targetNamespace="http://schemas.microsoft.com/office/2006/metadata/properties" ma:root="true" ma:fieldsID="8f51ccd443b5d2352973a5374a7487c4" ns3:_="" ns4:_="">
    <xsd:import namespace="bf809fa0-202e-4021-ba03-03b7a7ff4e18"/>
    <xsd:import namespace="dd4982ef-115d-4b90-9392-456418195096"/>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f809fa0-202e-4021-ba03-03b7a7ff4e1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d4982ef-115d-4b90-9392-456418195096" elementFormDefault="qualified">
    <xsd:import namespace="http://schemas.microsoft.com/office/2006/documentManagement/types"/>
    <xsd:import namespace="http://schemas.microsoft.com/office/infopath/2007/PartnerControls"/>
    <xsd:element name="SharedWithUsers" ma:index="10" nillable="true" ma:displayName="Dela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at med information" ma:internalName="SharedWithDetails" ma:readOnly="true">
      <xsd:simpleType>
        <xsd:restriction base="dms:Note">
          <xsd:maxLength value="255"/>
        </xsd:restriction>
      </xsd:simpleType>
    </xsd:element>
    <xsd:element name="SharingHintHash" ma:index="12" nillable="true" ma:displayName="Delar tips,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HarvardAnglia2008OfficeOnline.xsl" StyleName="Harvard – Anglia" Version="2008">
  <b:Source>
    <b:Tag>lfäll</b:Tag>
    <b:SourceType>Book</b:SourceType>
    <b:Guid>{3865D4BE-4B0C-4A9C-BBA7-8730B5485BB6}</b:Guid>
    <b:Author>
      <b:Author>
        <b:NameList>
          <b:Person>
            <b:Last>lfädöglfädlö</b:Last>
          </b:Person>
        </b:NameList>
      </b:Author>
    </b:Author>
    <b:Title>äfölsfäl</b:Title>
    <b:Year>llll</b:Year>
    <b:City>llllll</b:City>
    <b:Publisher>llllll</b:Publisher>
    <b:RefOrder>1</b:RefOrder>
  </b:Source>
</b:Sources>
</file>

<file path=customXml/item5.xml><?xml version="1.0" encoding="utf-8"?>
<ct:contentTypeSchema xmlns:ct="http://schemas.microsoft.com/office/2006/metadata/contentType" xmlns:ma="http://schemas.microsoft.com/office/2006/metadata/properties/metaAttributes" ct:_="" ma:_="" ma:contentTypeName="dokument" ma:contentTypeID="0x010100EE16193DE5230D4BB0D9B5EBBADBBD68" ma:contentTypeVersion="13" ma:contentTypeDescription="Skapa ett nytt dokument." ma:contentTypeScope="" ma:versionID="bcbbeb42a39717e3639588029d3bcf92">
  <xsd:schema xmlns:xsd="http://www.w3.org/2001/XMLSchema" xmlns:xs="http://www.w3.org/2001/XMLSchema" xmlns:p="http://schemas.microsoft.com/office/2006/metadata/properties" xmlns:ns3="bf809fa0-202e-4021-ba03-03b7a7ff4e18" xmlns:ns4="dd4982ef-115d-4b90-9392-456418195096" targetNamespace="http://schemas.microsoft.com/office/2006/metadata/properties" ma:root="true" ma:fieldsID="8f51ccd443b5d2352973a5374a7487c4" ns3:_="" ns4:_="">
    <xsd:import namespace="bf809fa0-202e-4021-ba03-03b7a7ff4e18"/>
    <xsd:import namespace="dd4982ef-115d-4b90-9392-456418195096"/>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f809fa0-202e-4021-ba03-03b7a7ff4e1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d4982ef-115d-4b90-9392-456418195096" elementFormDefault="qualified">
    <xsd:import namespace="http://schemas.microsoft.com/office/2006/documentManagement/types"/>
    <xsd:import namespace="http://schemas.microsoft.com/office/infopath/2007/PartnerControls"/>
    <xsd:element name="SharedWithUsers" ma:index="10" nillable="true" ma:displayName="Dela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at med information" ma:internalName="SharedWithDetails" ma:readOnly="true">
      <xsd:simpleType>
        <xsd:restriction base="dms:Note">
          <xsd:maxLength value="255"/>
        </xsd:restriction>
      </xsd:simpleType>
    </xsd:element>
    <xsd:element name="SharingHintHash" ma:index="12" nillable="true" ma:displayName="Delar tips,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0B31A97-5B55-4ECC-8965-56B801FB9EE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f809fa0-202e-4021-ba03-03b7a7ff4e18"/>
    <ds:schemaRef ds:uri="dd4982ef-115d-4b90-9392-4564181950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F2E5F53-ACE5-4EE9-8415-522E5E6902D5}">
  <ds:schemaRefs>
    <ds:schemaRef ds:uri="http://schemas.microsoft.com/sharepoint/v3/contenttype/forms"/>
  </ds:schemaRefs>
</ds:datastoreItem>
</file>

<file path=customXml/itemProps3.xml><?xml version="1.0" encoding="utf-8"?>
<ds:datastoreItem xmlns:ds="http://schemas.openxmlformats.org/officeDocument/2006/customXml" ds:itemID="{43AEBEF1-6CDB-48B9-830C-98B09AF35BA6}">
  <ds:schemaRefs>
    <ds:schemaRef ds:uri="http://schemas.microsoft.com/office/2006/documentManagement/types"/>
    <ds:schemaRef ds:uri="bf809fa0-202e-4021-ba03-03b7a7ff4e18"/>
    <ds:schemaRef ds:uri="http://purl.org/dc/elements/1.1/"/>
    <ds:schemaRef ds:uri="http://schemas.microsoft.com/office/2006/metadata/properties"/>
    <ds:schemaRef ds:uri="dd4982ef-115d-4b90-9392-456418195096"/>
    <ds:schemaRef ds:uri="http://www.w3.org/XML/1998/namespace"/>
    <ds:schemaRef ds:uri="http://purl.org/dc/terms/"/>
    <ds:schemaRef ds:uri="http://schemas.microsoft.com/office/infopath/2007/PartnerControls"/>
    <ds:schemaRef ds:uri="http://schemas.openxmlformats.org/package/2006/metadata/core-properties"/>
    <ds:schemaRef ds:uri="http://purl.org/dc/dcmitype/"/>
  </ds:schemaRefs>
</ds:datastoreItem>
</file>

<file path=customXml/itemProps4.xml><?xml version="1.0" encoding="utf-8"?>
<ds:datastoreItem xmlns:ds="http://schemas.openxmlformats.org/officeDocument/2006/customXml" ds:itemID="{C13FA3A2-1BC6-4FF2-A1FC-DE16D9CCB729}">
  <ds:schemaRefs>
    <ds:schemaRef ds:uri="http://schemas.openxmlformats.org/officeDocument/2006/bibliography"/>
  </ds:schemaRefs>
</ds:datastoreItem>
</file>

<file path=customXml/itemProps5.xml><?xml version="1.0" encoding="utf-8"?>
<ds:datastoreItem xmlns:ds="http://schemas.openxmlformats.org/officeDocument/2006/customXml" ds:itemID="{DAB6A371-B03B-4175-85A8-604FF1D1CF7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f809fa0-202e-4021-ba03-03b7a7ff4e18"/>
    <ds:schemaRef ds:uri="dd4982ef-115d-4b90-9392-4564181950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01A8C8CB-1DC6-4880-BC2A-BF55CC17D596}">
  <ds:schemaRefs>
    <ds:schemaRef ds:uri="http://schemas.microsoft.com/sharepoint/v3/contenttype/forms"/>
  </ds:schemaRefs>
</ds:datastoreItem>
</file>

<file path=customXml/itemProps7.xml><?xml version="1.0" encoding="utf-8"?>
<ds:datastoreItem xmlns:ds="http://schemas.openxmlformats.org/officeDocument/2006/customXml" ds:itemID="{DC0FF305-7508-491C-BE9E-9EA738D2E869}">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bf809fa0-202e-4021-ba03-03b7a7ff4e18"/>
    <ds:schemaRef ds:uri="dd4982ef-115d-4b90-9392-456418195096"/>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SLU_rapp_19_word_v1.dotx</Template>
  <TotalTime>159</TotalTime>
  <Pages>79</Pages>
  <Words>13020</Words>
  <Characters>69009</Characters>
  <Application>Microsoft Office Word</Application>
  <DocSecurity>0</DocSecurity>
  <Lines>575</Lines>
  <Paragraphs>163</Paragraphs>
  <ScaleCrop>false</ScaleCrop>
  <HeadingPairs>
    <vt:vector size="4" baseType="variant">
      <vt:variant>
        <vt:lpstr>Title</vt:lpstr>
      </vt:variant>
      <vt:variant>
        <vt:i4>1</vt:i4>
      </vt:variant>
      <vt:variant>
        <vt:lpstr>Rubrik</vt:lpstr>
      </vt:variant>
      <vt:variant>
        <vt:i4>1</vt:i4>
      </vt:variant>
    </vt:vector>
  </HeadingPairs>
  <TitlesOfParts>
    <vt:vector size="2" baseType="lpstr">
      <vt:lpstr/>
      <vt:lpstr/>
    </vt:vector>
  </TitlesOfParts>
  <Company/>
  <LinksUpToDate>false</LinksUpToDate>
  <CharactersWithSpaces>81866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Wiebke Neumann</dc:creator>
  <cp:keywords/>
  <dc:description/>
  <cp:lastModifiedBy>Lina Holm</cp:lastModifiedBy>
  <cp:revision>9</cp:revision>
  <cp:lastPrinted>2022-11-07T13:07:00Z</cp:lastPrinted>
  <dcterms:created xsi:type="dcterms:W3CDTF">2025-09-26T06:45:00Z</dcterms:created>
  <dcterms:modified xsi:type="dcterms:W3CDTF">2025-09-26T10:38:00Z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zotero-version="5.0.76"&gt;&lt;session id="NPJyxP3P"/&gt;&lt;style id="http://www.zotero.org/styles/acta-universitatis-agriculturae-sueciae" hasBibliography="1" bibliographyStyleHasBeenSet="1"/&gt;&lt;prefs&gt;&lt;pref name="fieldType" value="Field"/&gt;&lt;pref</vt:lpwstr>
  </property>
  <property fmtid="{D5CDD505-2E9C-101B-9397-08002B2CF9AE}" pid="3" name="ZOTERO_PREF_2">
    <vt:lpwstr> name="automaticJournalAbbreviations" value="true"/&gt;&lt;/prefs&gt;&lt;/data&gt;</vt:lpwstr>
  </property>
  <property fmtid="{D5CDD505-2E9C-101B-9397-08002B2CF9AE}" pid="4" name="ContentTypeId">
    <vt:lpwstr>0x010100EE16193DE5230D4BB0D9B5EBBADBBD68</vt:lpwstr>
  </property>
</Properties>
</file>